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82954B" w14:textId="77907880" w:rsidR="003A3A8F" w:rsidRPr="009512E7" w:rsidRDefault="00565F3B" w:rsidP="002161BC">
      <w:pPr>
        <w:pStyle w:val="Default"/>
        <w:rPr>
          <w:rFonts w:ascii="Century Gothic" w:hAnsi="Century Gothic"/>
          <w:b/>
          <w:bCs/>
          <w:sz w:val="32"/>
          <w:szCs w:val="32"/>
        </w:rPr>
      </w:pPr>
      <w:r>
        <w:rPr>
          <w:rFonts w:ascii="Century Gothic" w:hAnsi="Century Gothic"/>
          <w:b/>
          <w:bCs/>
          <w:sz w:val="32"/>
          <w:szCs w:val="32"/>
        </w:rPr>
        <w:t xml:space="preserve">Protokoll fört </w:t>
      </w:r>
      <w:r w:rsidR="005C5754">
        <w:rPr>
          <w:rFonts w:ascii="Century Gothic" w:hAnsi="Century Gothic"/>
          <w:b/>
          <w:bCs/>
          <w:sz w:val="32"/>
          <w:szCs w:val="32"/>
        </w:rPr>
        <w:t xml:space="preserve">vid Skogstorps </w:t>
      </w:r>
      <w:proofErr w:type="spellStart"/>
      <w:r w:rsidR="005C5754">
        <w:rPr>
          <w:rFonts w:ascii="Century Gothic" w:hAnsi="Century Gothic"/>
          <w:b/>
          <w:bCs/>
          <w:sz w:val="32"/>
          <w:szCs w:val="32"/>
        </w:rPr>
        <w:t>GoIF</w:t>
      </w:r>
      <w:r w:rsidR="00CA206E">
        <w:rPr>
          <w:rFonts w:ascii="Century Gothic" w:hAnsi="Century Gothic"/>
          <w:b/>
          <w:bCs/>
          <w:sz w:val="32"/>
          <w:szCs w:val="32"/>
        </w:rPr>
        <w:t>´s</w:t>
      </w:r>
      <w:proofErr w:type="spellEnd"/>
      <w:r w:rsidR="009512E7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3A3A8F" w:rsidRPr="00EB0497">
        <w:rPr>
          <w:rFonts w:ascii="Century Gothic" w:hAnsi="Century Gothic"/>
          <w:b/>
          <w:bCs/>
          <w:sz w:val="32"/>
          <w:szCs w:val="32"/>
        </w:rPr>
        <w:t>styrelsemöte</w:t>
      </w:r>
    </w:p>
    <w:p w14:paraId="672A6659" w14:textId="77777777" w:rsidR="00293F45" w:rsidRDefault="00293F45" w:rsidP="002161BC">
      <w:pPr>
        <w:pStyle w:val="Default"/>
        <w:rPr>
          <w:rFonts w:ascii="Century Gothic" w:hAnsi="Century Gothic" w:cs="Century Gothic"/>
          <w:b/>
          <w:bCs/>
          <w:sz w:val="22"/>
          <w:szCs w:val="28"/>
        </w:rPr>
      </w:pPr>
    </w:p>
    <w:p w14:paraId="1900499B" w14:textId="74F8CB67" w:rsidR="00293F45" w:rsidRPr="00293F45" w:rsidRDefault="00293F45" w:rsidP="002161BC">
      <w:pPr>
        <w:pStyle w:val="Default"/>
        <w:rPr>
          <w:rFonts w:ascii="Century Gothic" w:hAnsi="Century Gothic" w:cs="Century Gothic"/>
          <w:bCs/>
          <w:sz w:val="22"/>
          <w:szCs w:val="28"/>
        </w:rPr>
      </w:pPr>
      <w:r w:rsidRPr="00293F45">
        <w:rPr>
          <w:rFonts w:ascii="Century Gothic" w:hAnsi="Century Gothic" w:cs="Century Gothic"/>
          <w:bCs/>
          <w:sz w:val="22"/>
          <w:szCs w:val="28"/>
        </w:rPr>
        <w:t xml:space="preserve">Datum </w:t>
      </w:r>
      <w:r w:rsidRPr="00293F45">
        <w:rPr>
          <w:rFonts w:ascii="Century Gothic" w:hAnsi="Century Gothic" w:cs="Century Gothic"/>
          <w:bCs/>
          <w:sz w:val="22"/>
          <w:szCs w:val="28"/>
        </w:rPr>
        <w:tab/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887279">
        <w:rPr>
          <w:rFonts w:ascii="Century Gothic" w:hAnsi="Century Gothic" w:cs="Century Gothic"/>
          <w:bCs/>
          <w:sz w:val="22"/>
          <w:szCs w:val="28"/>
        </w:rPr>
        <w:t>20</w:t>
      </w:r>
      <w:r w:rsidR="00C83308">
        <w:rPr>
          <w:rFonts w:ascii="Century Gothic" w:hAnsi="Century Gothic" w:cs="Century Gothic"/>
          <w:bCs/>
          <w:sz w:val="22"/>
          <w:szCs w:val="28"/>
        </w:rPr>
        <w:t>2</w:t>
      </w:r>
      <w:r w:rsidR="005B7A2D">
        <w:rPr>
          <w:rFonts w:ascii="Century Gothic" w:hAnsi="Century Gothic" w:cs="Century Gothic"/>
          <w:bCs/>
          <w:sz w:val="22"/>
          <w:szCs w:val="28"/>
        </w:rPr>
        <w:t>3</w:t>
      </w:r>
      <w:r w:rsidR="00887279">
        <w:rPr>
          <w:rFonts w:ascii="Century Gothic" w:hAnsi="Century Gothic" w:cs="Century Gothic"/>
          <w:bCs/>
          <w:sz w:val="22"/>
          <w:szCs w:val="28"/>
        </w:rPr>
        <w:t>-</w:t>
      </w:r>
      <w:r w:rsidR="005B7A2D">
        <w:rPr>
          <w:rFonts w:ascii="Century Gothic" w:hAnsi="Century Gothic" w:cs="Century Gothic"/>
          <w:bCs/>
          <w:sz w:val="22"/>
          <w:szCs w:val="28"/>
        </w:rPr>
        <w:t>0</w:t>
      </w:r>
      <w:r w:rsidR="00807D40">
        <w:rPr>
          <w:rFonts w:ascii="Century Gothic" w:hAnsi="Century Gothic" w:cs="Century Gothic"/>
          <w:bCs/>
          <w:sz w:val="22"/>
          <w:szCs w:val="28"/>
        </w:rPr>
        <w:t>3</w:t>
      </w:r>
      <w:r w:rsidR="00B90ADC">
        <w:rPr>
          <w:rFonts w:ascii="Century Gothic" w:hAnsi="Century Gothic" w:cs="Century Gothic"/>
          <w:bCs/>
          <w:sz w:val="22"/>
          <w:szCs w:val="28"/>
        </w:rPr>
        <w:t>-</w:t>
      </w:r>
      <w:r w:rsidR="005B7A2D">
        <w:rPr>
          <w:rFonts w:ascii="Century Gothic" w:hAnsi="Century Gothic" w:cs="Century Gothic"/>
          <w:bCs/>
          <w:sz w:val="22"/>
          <w:szCs w:val="28"/>
        </w:rPr>
        <w:t>07</w:t>
      </w:r>
    </w:p>
    <w:p w14:paraId="7B5128FD" w14:textId="07F14B4B" w:rsidR="00565F3B" w:rsidRDefault="00293F45" w:rsidP="002161BC">
      <w:pPr>
        <w:pStyle w:val="Default"/>
        <w:rPr>
          <w:rFonts w:ascii="Century Gothic" w:hAnsi="Century Gothic" w:cs="Century Gothic"/>
          <w:bCs/>
          <w:sz w:val="22"/>
          <w:szCs w:val="28"/>
        </w:rPr>
      </w:pPr>
      <w:r w:rsidRPr="00293F45">
        <w:rPr>
          <w:rFonts w:ascii="Century Gothic" w:hAnsi="Century Gothic" w:cs="Century Gothic"/>
          <w:bCs/>
          <w:sz w:val="22"/>
          <w:szCs w:val="28"/>
        </w:rPr>
        <w:t xml:space="preserve">Plats: </w:t>
      </w:r>
      <w:r w:rsidRPr="00293F45">
        <w:rPr>
          <w:rFonts w:ascii="Century Gothic" w:hAnsi="Century Gothic" w:cs="Century Gothic"/>
          <w:bCs/>
          <w:sz w:val="22"/>
          <w:szCs w:val="28"/>
        </w:rPr>
        <w:tab/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2D2DD5">
        <w:rPr>
          <w:rFonts w:ascii="Century Gothic" w:hAnsi="Century Gothic" w:cs="Century Gothic"/>
          <w:bCs/>
          <w:sz w:val="22"/>
          <w:szCs w:val="28"/>
        </w:rPr>
        <w:t>Orrliden</w:t>
      </w:r>
    </w:p>
    <w:p w14:paraId="1D60D87B" w14:textId="019DB4C0" w:rsidR="00372B28" w:rsidRDefault="00293F45" w:rsidP="00882FE8">
      <w:pPr>
        <w:pStyle w:val="Default"/>
        <w:ind w:left="2608" w:hanging="2608"/>
        <w:rPr>
          <w:rFonts w:ascii="Century Gothic" w:hAnsi="Century Gothic" w:cs="Century Gothic"/>
          <w:bCs/>
          <w:sz w:val="22"/>
          <w:szCs w:val="28"/>
        </w:rPr>
      </w:pPr>
      <w:r w:rsidRPr="00293F45">
        <w:rPr>
          <w:rFonts w:ascii="Century Gothic" w:hAnsi="Century Gothic" w:cs="Century Gothic"/>
          <w:bCs/>
          <w:sz w:val="22"/>
          <w:szCs w:val="28"/>
        </w:rPr>
        <w:t>Närvarande</w:t>
      </w:r>
      <w:r w:rsidRPr="00293F45">
        <w:rPr>
          <w:rFonts w:ascii="Century Gothic" w:hAnsi="Century Gothic" w:cs="Century Gothic"/>
          <w:bCs/>
          <w:sz w:val="22"/>
          <w:szCs w:val="28"/>
        </w:rPr>
        <w:tab/>
      </w:r>
      <w:r w:rsidR="00372B28">
        <w:rPr>
          <w:rFonts w:ascii="Century Gothic" w:hAnsi="Century Gothic" w:cs="Century Gothic"/>
          <w:bCs/>
          <w:sz w:val="22"/>
          <w:szCs w:val="28"/>
        </w:rPr>
        <w:t>Satu Verlinna</w:t>
      </w:r>
    </w:p>
    <w:p w14:paraId="34958297" w14:textId="77777777" w:rsidR="004F79A2" w:rsidRDefault="00350CAA" w:rsidP="00B433C8">
      <w:pPr>
        <w:pStyle w:val="Default"/>
        <w:ind w:left="2608"/>
        <w:rPr>
          <w:rFonts w:ascii="Century Gothic" w:hAnsi="Century Gothic" w:cs="Century Gothic"/>
          <w:bCs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t>Ulrika Kårefjärd</w:t>
      </w:r>
      <w:r w:rsidR="00DC30F1">
        <w:rPr>
          <w:rFonts w:ascii="Century Gothic" w:hAnsi="Century Gothic" w:cs="Century Gothic"/>
          <w:bCs/>
          <w:sz w:val="22"/>
          <w:szCs w:val="28"/>
        </w:rPr>
        <w:br/>
      </w:r>
      <w:r w:rsidR="00AA29C8">
        <w:rPr>
          <w:rFonts w:ascii="Century Gothic" w:hAnsi="Century Gothic" w:cs="Century Gothic"/>
          <w:bCs/>
          <w:sz w:val="22"/>
          <w:szCs w:val="28"/>
        </w:rPr>
        <w:t>Lena Pettersson</w:t>
      </w:r>
      <w:r w:rsidR="00DC30F1">
        <w:rPr>
          <w:rFonts w:ascii="Century Gothic" w:hAnsi="Century Gothic" w:cs="Century Gothic"/>
          <w:bCs/>
          <w:sz w:val="22"/>
          <w:szCs w:val="28"/>
        </w:rPr>
        <w:br/>
      </w:r>
      <w:r w:rsidR="004F79A2">
        <w:rPr>
          <w:rFonts w:ascii="Century Gothic" w:hAnsi="Century Gothic" w:cs="Century Gothic"/>
          <w:bCs/>
          <w:sz w:val="22"/>
          <w:szCs w:val="28"/>
        </w:rPr>
        <w:t>Magnus Sand</w:t>
      </w:r>
    </w:p>
    <w:p w14:paraId="3046B694" w14:textId="77777777" w:rsidR="009A2082" w:rsidRDefault="004F79A2" w:rsidP="00B433C8">
      <w:pPr>
        <w:pStyle w:val="Default"/>
        <w:ind w:left="2608"/>
        <w:rPr>
          <w:rFonts w:ascii="Century Gothic" w:hAnsi="Century Gothic" w:cs="Century Gothic"/>
          <w:bCs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t>Maria Larsson</w:t>
      </w:r>
    </w:p>
    <w:p w14:paraId="0A37501D" w14:textId="0C284037" w:rsidR="00565F3B" w:rsidRPr="00E06934" w:rsidRDefault="009A2082" w:rsidP="00B433C8">
      <w:pPr>
        <w:pStyle w:val="Default"/>
        <w:ind w:left="2608"/>
        <w:rPr>
          <w:rFonts w:ascii="Century Gothic" w:hAnsi="Century Gothic" w:cs="Century Gothic"/>
          <w:bCs/>
          <w:sz w:val="22"/>
          <w:szCs w:val="28"/>
        </w:rPr>
      </w:pPr>
      <w:r w:rsidRPr="00E06934">
        <w:rPr>
          <w:rFonts w:ascii="Century Gothic" w:hAnsi="Century Gothic" w:cs="Century Gothic"/>
          <w:bCs/>
          <w:sz w:val="22"/>
          <w:szCs w:val="28"/>
        </w:rPr>
        <w:t>Michael Petersson</w:t>
      </w:r>
      <w:r w:rsidR="00F1724C" w:rsidRPr="00E06934">
        <w:rPr>
          <w:rFonts w:ascii="Century Gothic" w:hAnsi="Century Gothic" w:cs="Century Gothic"/>
          <w:bCs/>
          <w:sz w:val="22"/>
          <w:szCs w:val="28"/>
        </w:rPr>
        <w:br/>
        <w:t>Uffe Pettersson</w:t>
      </w:r>
      <w:r w:rsidR="00D132FB" w:rsidRPr="00E06934">
        <w:rPr>
          <w:rFonts w:ascii="Century Gothic" w:hAnsi="Century Gothic" w:cs="Century Gothic"/>
          <w:bCs/>
          <w:sz w:val="22"/>
          <w:szCs w:val="28"/>
        </w:rPr>
        <w:br/>
      </w:r>
      <w:r w:rsidR="00E06934" w:rsidRPr="00E06934">
        <w:rPr>
          <w:rFonts w:ascii="Century Gothic" w:hAnsi="Century Gothic" w:cs="Century Gothic"/>
          <w:bCs/>
          <w:sz w:val="22"/>
          <w:szCs w:val="28"/>
        </w:rPr>
        <w:t xml:space="preserve">Pär </w:t>
      </w:r>
      <w:r w:rsidR="00E06934">
        <w:rPr>
          <w:rFonts w:ascii="Century Gothic" w:hAnsi="Century Gothic" w:cs="Century Gothic"/>
          <w:bCs/>
          <w:sz w:val="22"/>
          <w:szCs w:val="28"/>
        </w:rPr>
        <w:t>Eriksson</w:t>
      </w:r>
      <w:r w:rsidR="00807D40">
        <w:rPr>
          <w:rFonts w:ascii="Century Gothic" w:hAnsi="Century Gothic" w:cs="Century Gothic"/>
          <w:bCs/>
          <w:sz w:val="22"/>
          <w:szCs w:val="28"/>
        </w:rPr>
        <w:br/>
        <w:t>Nina Lindström</w:t>
      </w:r>
      <w:r w:rsidR="00F1724C" w:rsidRPr="00E06934">
        <w:rPr>
          <w:rFonts w:ascii="Century Gothic" w:hAnsi="Century Gothic" w:cs="Century Gothic"/>
          <w:bCs/>
          <w:sz w:val="22"/>
          <w:szCs w:val="28"/>
        </w:rPr>
        <w:br/>
      </w:r>
      <w:r w:rsidR="00887279" w:rsidRPr="00E06934">
        <w:rPr>
          <w:rFonts w:ascii="Century Gothic" w:hAnsi="Century Gothic" w:cs="Century Gothic"/>
          <w:bCs/>
          <w:sz w:val="22"/>
          <w:szCs w:val="28"/>
        </w:rPr>
        <w:tab/>
      </w:r>
    </w:p>
    <w:p w14:paraId="48B96BC5" w14:textId="0FF050EC" w:rsidR="00981647" w:rsidRPr="00293F45" w:rsidRDefault="00293F45" w:rsidP="00981647">
      <w:pPr>
        <w:pStyle w:val="Default"/>
        <w:rPr>
          <w:rFonts w:ascii="Century Gothic" w:hAnsi="Century Gothic" w:cs="Century Gothic"/>
          <w:bCs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t>Ej närvarande:</w:t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5C522E">
        <w:rPr>
          <w:rFonts w:ascii="Century Gothic" w:hAnsi="Century Gothic" w:cs="Century Gothic"/>
          <w:bCs/>
          <w:sz w:val="22"/>
          <w:szCs w:val="28"/>
        </w:rPr>
        <w:t>Joakim Wallgren</w:t>
      </w:r>
    </w:p>
    <w:p w14:paraId="02EB378F" w14:textId="7F0638A9" w:rsidR="003A3A8F" w:rsidRPr="00B31CF9" w:rsidRDefault="001E16AF" w:rsidP="00B31CF9">
      <w:pPr>
        <w:pStyle w:val="Default"/>
        <w:rPr>
          <w:rFonts w:ascii="Century Gothic" w:hAnsi="Century Gothic" w:cs="Century Gothic"/>
          <w:sz w:val="22"/>
          <w:szCs w:val="28"/>
        </w:rPr>
      </w:pPr>
      <w:r>
        <w:rPr>
          <w:rFonts w:ascii="Century Gothic" w:hAnsi="Century Gothic" w:cs="Century Gothic"/>
          <w:bCs/>
          <w:sz w:val="22"/>
          <w:szCs w:val="28"/>
        </w:rPr>
        <w:br/>
      </w:r>
      <w:r>
        <w:rPr>
          <w:rFonts w:ascii="Century Gothic" w:hAnsi="Century Gothic" w:cs="Century Gothic"/>
          <w:bCs/>
          <w:sz w:val="22"/>
          <w:szCs w:val="28"/>
        </w:rPr>
        <w:tab/>
      </w:r>
      <w:r w:rsidR="001E6465">
        <w:rPr>
          <w:rFonts w:ascii="Century Gothic" w:hAnsi="Century Gothic" w:cs="Century Gothic"/>
          <w:bCs/>
          <w:sz w:val="22"/>
          <w:szCs w:val="28"/>
        </w:rPr>
        <w:tab/>
      </w:r>
    </w:p>
    <w:p w14:paraId="57100835" w14:textId="77777777" w:rsidR="00565F3B" w:rsidRPr="00565F3B" w:rsidRDefault="003A3A8F" w:rsidP="002161BC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 w:rsidRPr="00B26684">
        <w:rPr>
          <w:rFonts w:ascii="Century Gothic" w:hAnsi="Century Gothic" w:cs="Century Gothic"/>
          <w:b/>
          <w:bCs/>
        </w:rPr>
        <w:t>Mötets öppnande</w:t>
      </w:r>
      <w:r w:rsidR="009B1047">
        <w:rPr>
          <w:rFonts w:ascii="Century Gothic" w:hAnsi="Century Gothic" w:cs="Century Gothic"/>
          <w:b/>
          <w:bCs/>
        </w:rPr>
        <w:t xml:space="preserve"> och godkännande av dagordning</w:t>
      </w:r>
    </w:p>
    <w:p w14:paraId="7AF42BC7" w14:textId="115DE56D" w:rsidR="004B2971" w:rsidRPr="002161BC" w:rsidRDefault="004115D8" w:rsidP="002161BC">
      <w:pPr>
        <w:pStyle w:val="Default"/>
        <w:ind w:left="720"/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bCs/>
          <w:sz w:val="20"/>
          <w:szCs w:val="20"/>
        </w:rPr>
        <w:t>O</w:t>
      </w:r>
      <w:r w:rsidR="009C0F77" w:rsidRPr="00525873">
        <w:rPr>
          <w:rFonts w:ascii="Century Gothic" w:hAnsi="Century Gothic" w:cs="Century Gothic"/>
          <w:bCs/>
          <w:sz w:val="20"/>
          <w:szCs w:val="20"/>
        </w:rPr>
        <w:t>rdförande</w:t>
      </w:r>
      <w:r w:rsidR="00DF29FC" w:rsidRPr="00525873">
        <w:rPr>
          <w:rFonts w:ascii="Century Gothic" w:hAnsi="Century Gothic" w:cs="Century Gothic"/>
          <w:bCs/>
          <w:sz w:val="20"/>
          <w:szCs w:val="20"/>
        </w:rPr>
        <w:t xml:space="preserve"> förklarade </w:t>
      </w:r>
      <w:r w:rsidR="00565F3B" w:rsidRPr="00525873">
        <w:rPr>
          <w:rFonts w:ascii="Century Gothic" w:hAnsi="Century Gothic" w:cs="Century Gothic"/>
          <w:bCs/>
          <w:sz w:val="20"/>
          <w:szCs w:val="20"/>
        </w:rPr>
        <w:t>mötet öppnat</w:t>
      </w:r>
      <w:r w:rsidR="009B1047" w:rsidRPr="00525873">
        <w:rPr>
          <w:rFonts w:ascii="Century Gothic" w:hAnsi="Century Gothic" w:cs="Century Gothic"/>
          <w:bCs/>
          <w:sz w:val="20"/>
          <w:szCs w:val="20"/>
        </w:rPr>
        <w:t xml:space="preserve"> </w:t>
      </w:r>
      <w:r w:rsidR="00DC30F1">
        <w:rPr>
          <w:rFonts w:ascii="Century Gothic" w:hAnsi="Century Gothic" w:cs="Century Gothic"/>
          <w:bCs/>
          <w:sz w:val="20"/>
          <w:szCs w:val="20"/>
        </w:rPr>
        <w:t>och dagordningen godkändes</w:t>
      </w:r>
      <w:r w:rsidR="00044F04">
        <w:rPr>
          <w:rFonts w:ascii="Century Gothic" w:hAnsi="Century Gothic" w:cs="Century Gothic"/>
          <w:bCs/>
          <w:sz w:val="20"/>
          <w:szCs w:val="20"/>
        </w:rPr>
        <w:t>.</w:t>
      </w:r>
      <w:r w:rsidR="00B26684" w:rsidRPr="002161BC">
        <w:rPr>
          <w:rFonts w:ascii="Century Gothic" w:hAnsi="Century Gothic" w:cs="Century Gothic"/>
          <w:bCs/>
          <w:sz w:val="22"/>
          <w:szCs w:val="22"/>
        </w:rPr>
        <w:br/>
      </w:r>
    </w:p>
    <w:p w14:paraId="24CF10AE" w14:textId="5D939DD6" w:rsidR="00882651" w:rsidRPr="004A6089" w:rsidRDefault="003A3A8F" w:rsidP="008A193B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 w:rsidRPr="008A193B">
        <w:rPr>
          <w:rFonts w:ascii="Century Gothic" w:hAnsi="Century Gothic" w:cs="Century Gothic"/>
          <w:b/>
          <w:bCs/>
        </w:rPr>
        <w:t xml:space="preserve">Föregående protokoll </w:t>
      </w:r>
    </w:p>
    <w:p w14:paraId="4C5FB9D3" w14:textId="142CF275" w:rsidR="002B7928" w:rsidRPr="002B7928" w:rsidRDefault="004A6089" w:rsidP="00350CAA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 w:rsidRPr="00FB322B">
        <w:rPr>
          <w:rFonts w:ascii="Century Gothic" w:hAnsi="Century Gothic" w:cs="Century Gothic"/>
          <w:i/>
          <w:sz w:val="22"/>
          <w:szCs w:val="22"/>
        </w:rPr>
        <w:t>Godkännande av föregående protokoll</w:t>
      </w:r>
      <w:r w:rsidRPr="00FB322B">
        <w:rPr>
          <w:rFonts w:ascii="Century Gothic" w:hAnsi="Century Gothic" w:cs="Century Gothic"/>
          <w:i/>
          <w:sz w:val="22"/>
          <w:szCs w:val="22"/>
        </w:rPr>
        <w:br/>
      </w:r>
      <w:r w:rsidRPr="00525873">
        <w:rPr>
          <w:rFonts w:ascii="Century Gothic" w:hAnsi="Century Gothic" w:cs="Century Gothic"/>
          <w:sz w:val="20"/>
          <w:szCs w:val="20"/>
        </w:rPr>
        <w:t>Vi godkände och lade mötesprotokoll</w:t>
      </w:r>
      <w:r w:rsidR="001019F1">
        <w:rPr>
          <w:rFonts w:ascii="Century Gothic" w:hAnsi="Century Gothic" w:cs="Century Gothic"/>
          <w:sz w:val="20"/>
          <w:szCs w:val="20"/>
        </w:rPr>
        <w:t>e</w:t>
      </w:r>
      <w:r w:rsidR="00790E57">
        <w:rPr>
          <w:rFonts w:ascii="Century Gothic" w:hAnsi="Century Gothic" w:cs="Century Gothic"/>
          <w:sz w:val="20"/>
          <w:szCs w:val="20"/>
        </w:rPr>
        <w:t>t</w:t>
      </w:r>
      <w:r w:rsidR="00126ED3">
        <w:rPr>
          <w:rFonts w:ascii="Century Gothic" w:hAnsi="Century Gothic" w:cs="Century Gothic"/>
          <w:sz w:val="20"/>
          <w:szCs w:val="20"/>
        </w:rPr>
        <w:t xml:space="preserve">, </w:t>
      </w:r>
      <w:r w:rsidR="001019F1">
        <w:rPr>
          <w:rFonts w:ascii="Century Gothic" w:hAnsi="Century Gothic" w:cs="Century Gothic"/>
          <w:sz w:val="20"/>
          <w:szCs w:val="20"/>
        </w:rPr>
        <w:t>202</w:t>
      </w:r>
      <w:r w:rsidR="00807D40">
        <w:rPr>
          <w:rFonts w:ascii="Century Gothic" w:hAnsi="Century Gothic" w:cs="Century Gothic"/>
          <w:sz w:val="20"/>
          <w:szCs w:val="20"/>
        </w:rPr>
        <w:t>3</w:t>
      </w:r>
      <w:r w:rsidR="001019F1">
        <w:rPr>
          <w:rFonts w:ascii="Century Gothic" w:hAnsi="Century Gothic" w:cs="Century Gothic"/>
          <w:sz w:val="20"/>
          <w:szCs w:val="20"/>
        </w:rPr>
        <w:t>-</w:t>
      </w:r>
      <w:r w:rsidR="00807D40">
        <w:rPr>
          <w:rFonts w:ascii="Century Gothic" w:hAnsi="Century Gothic" w:cs="Century Gothic"/>
          <w:sz w:val="20"/>
          <w:szCs w:val="20"/>
        </w:rPr>
        <w:t>0</w:t>
      </w:r>
      <w:r w:rsidR="00E06934">
        <w:rPr>
          <w:rFonts w:ascii="Century Gothic" w:hAnsi="Century Gothic" w:cs="Century Gothic"/>
          <w:sz w:val="20"/>
          <w:szCs w:val="20"/>
        </w:rPr>
        <w:t>2</w:t>
      </w:r>
      <w:r w:rsidR="001019F1">
        <w:rPr>
          <w:rFonts w:ascii="Century Gothic" w:hAnsi="Century Gothic" w:cs="Century Gothic"/>
          <w:sz w:val="20"/>
          <w:szCs w:val="20"/>
        </w:rPr>
        <w:t>-</w:t>
      </w:r>
      <w:r w:rsidR="00807D40">
        <w:rPr>
          <w:rFonts w:ascii="Century Gothic" w:hAnsi="Century Gothic" w:cs="Century Gothic"/>
          <w:sz w:val="20"/>
          <w:szCs w:val="20"/>
        </w:rPr>
        <w:t>07</w:t>
      </w:r>
      <w:r w:rsidR="00232196">
        <w:rPr>
          <w:rFonts w:ascii="Century Gothic" w:hAnsi="Century Gothic" w:cs="Century Gothic"/>
          <w:sz w:val="20"/>
          <w:szCs w:val="20"/>
        </w:rPr>
        <w:t>,</w:t>
      </w:r>
      <w:r w:rsidR="009E1CA0">
        <w:rPr>
          <w:rFonts w:ascii="Century Gothic" w:hAnsi="Century Gothic" w:cs="Century Gothic"/>
          <w:sz w:val="20"/>
          <w:szCs w:val="20"/>
        </w:rPr>
        <w:t xml:space="preserve"> </w:t>
      </w:r>
      <w:r w:rsidRPr="00525873">
        <w:rPr>
          <w:rFonts w:ascii="Century Gothic" w:hAnsi="Century Gothic" w:cs="Century Gothic"/>
          <w:sz w:val="20"/>
          <w:szCs w:val="20"/>
        </w:rPr>
        <w:t>till handlingarn</w:t>
      </w:r>
      <w:r w:rsidR="00350CAA" w:rsidRPr="00525873">
        <w:rPr>
          <w:rFonts w:ascii="Century Gothic" w:hAnsi="Century Gothic" w:cs="Century Gothic"/>
          <w:sz w:val="20"/>
          <w:szCs w:val="20"/>
        </w:rPr>
        <w:t>a</w:t>
      </w:r>
      <w:r w:rsidR="00013129" w:rsidRPr="00525873">
        <w:rPr>
          <w:rFonts w:ascii="Century Gothic" w:hAnsi="Century Gothic" w:cs="Century Gothic"/>
          <w:sz w:val="20"/>
          <w:szCs w:val="20"/>
        </w:rPr>
        <w:t>.</w:t>
      </w:r>
      <w:r w:rsidR="00BE650A">
        <w:rPr>
          <w:rFonts w:ascii="Century Gothic" w:hAnsi="Century Gothic" w:cs="Century Gothic"/>
          <w:sz w:val="20"/>
          <w:szCs w:val="20"/>
        </w:rPr>
        <w:t xml:space="preserve"> </w:t>
      </w:r>
      <w:r w:rsidR="00A11954">
        <w:rPr>
          <w:rFonts w:ascii="Century Gothic" w:hAnsi="Century Gothic" w:cs="Century Gothic"/>
          <w:sz w:val="20"/>
          <w:szCs w:val="20"/>
        </w:rPr>
        <w:br/>
      </w:r>
      <w:r w:rsidR="00E50A0B">
        <w:rPr>
          <w:rFonts w:ascii="Century Gothic" w:hAnsi="Century Gothic" w:cs="Century Gothic"/>
          <w:sz w:val="20"/>
          <w:szCs w:val="20"/>
        </w:rPr>
        <w:t>Poängterar extra om registerutdrag och att det även gäller oss i styrelsen.</w:t>
      </w:r>
      <w:r w:rsidR="002B7928">
        <w:rPr>
          <w:rFonts w:ascii="Century Gothic" w:hAnsi="Century Gothic" w:cs="Century Gothic"/>
          <w:sz w:val="20"/>
          <w:szCs w:val="20"/>
        </w:rPr>
        <w:br/>
      </w:r>
    </w:p>
    <w:p w14:paraId="5278BF8B" w14:textId="550B5849" w:rsidR="00B433C8" w:rsidRPr="00B433C8" w:rsidRDefault="002B7928" w:rsidP="002B7928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 w:rsidRPr="002B7928">
        <w:rPr>
          <w:rFonts w:ascii="Century Gothic" w:hAnsi="Century Gothic" w:cs="Century Gothic"/>
          <w:b/>
          <w:bCs/>
        </w:rPr>
        <w:t>Orrliden</w:t>
      </w:r>
      <w:r w:rsidR="002A5DEB">
        <w:rPr>
          <w:rFonts w:ascii="Century Gothic" w:hAnsi="Century Gothic" w:cs="Century Gothic"/>
          <w:b/>
          <w:bCs/>
        </w:rPr>
        <w:t xml:space="preserve"> – korta avstämningar</w:t>
      </w:r>
    </w:p>
    <w:p w14:paraId="6A05A809" w14:textId="1C03119D" w:rsidR="004B053C" w:rsidRPr="009E50AE" w:rsidRDefault="00431E26" w:rsidP="009E50AE">
      <w:pPr>
        <w:pStyle w:val="Default"/>
        <w:numPr>
          <w:ilvl w:val="1"/>
          <w:numId w:val="18"/>
        </w:numPr>
        <w:rPr>
          <w:rFonts w:ascii="Century Gothic" w:hAnsi="Century Gothic" w:cs="Century Gothic"/>
          <w:b/>
          <w:i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t>Framtid Orrliden</w:t>
      </w:r>
      <w:r w:rsidR="009E50AE">
        <w:rPr>
          <w:rFonts w:ascii="Century Gothic" w:hAnsi="Century Gothic" w:cs="Century Gothic"/>
          <w:i/>
          <w:sz w:val="22"/>
          <w:szCs w:val="22"/>
        </w:rPr>
        <w:t xml:space="preserve"> och Orrlidengruppen</w:t>
      </w:r>
      <w:r w:rsidR="00B433C8" w:rsidRPr="003F1024">
        <w:rPr>
          <w:rFonts w:ascii="Century Gothic" w:hAnsi="Century Gothic" w:cs="Century Gothic"/>
          <w:i/>
          <w:sz w:val="22"/>
          <w:szCs w:val="22"/>
        </w:rPr>
        <w:br/>
      </w:r>
      <w:r w:rsidR="009E50AE">
        <w:rPr>
          <w:rFonts w:ascii="Century Gothic" w:hAnsi="Century Gothic" w:cs="Century Gothic"/>
          <w:iCs/>
          <w:sz w:val="20"/>
          <w:szCs w:val="20"/>
        </w:rPr>
        <w:t>Vi slår ihop de båda grupperna till en gemensam</w:t>
      </w:r>
      <w:r w:rsidR="00F67C71">
        <w:rPr>
          <w:rFonts w:ascii="Century Gothic" w:hAnsi="Century Gothic" w:cs="Century Gothic"/>
          <w:iCs/>
          <w:sz w:val="20"/>
          <w:szCs w:val="20"/>
        </w:rPr>
        <w:t xml:space="preserve"> under namnet Orrlidengruppen</w:t>
      </w:r>
      <w:r w:rsidR="00A44A71">
        <w:rPr>
          <w:rFonts w:ascii="Century Gothic" w:hAnsi="Century Gothic" w:cs="Century Gothic"/>
          <w:iCs/>
          <w:sz w:val="20"/>
          <w:szCs w:val="20"/>
        </w:rPr>
        <w:t>.</w:t>
      </w:r>
      <w:r w:rsidR="000F3BE1">
        <w:rPr>
          <w:rFonts w:ascii="Century Gothic" w:hAnsi="Century Gothic" w:cs="Century Gothic"/>
          <w:iCs/>
          <w:sz w:val="20"/>
          <w:szCs w:val="20"/>
        </w:rPr>
        <w:br/>
        <w:t xml:space="preserve">Maria har möte med kommunen </w:t>
      </w:r>
      <w:r w:rsidR="00AE2CC4">
        <w:rPr>
          <w:rFonts w:ascii="Century Gothic" w:hAnsi="Century Gothic" w:cs="Century Gothic"/>
          <w:iCs/>
          <w:sz w:val="20"/>
          <w:szCs w:val="20"/>
        </w:rPr>
        <w:t>28/3</w:t>
      </w:r>
      <w:r w:rsidR="000F3BE1">
        <w:rPr>
          <w:rFonts w:ascii="Century Gothic" w:hAnsi="Century Gothic" w:cs="Century Gothic"/>
          <w:iCs/>
          <w:sz w:val="20"/>
          <w:szCs w:val="20"/>
        </w:rPr>
        <w:t xml:space="preserve"> och då ska vi delge dem de planer/tankar vi har på ytterligare aktivitetsytor på Orrliden.</w:t>
      </w:r>
      <w:r w:rsidR="004E1E7E">
        <w:rPr>
          <w:rFonts w:ascii="Century Gothic" w:hAnsi="Century Gothic" w:cs="Century Gothic"/>
          <w:iCs/>
          <w:sz w:val="20"/>
          <w:szCs w:val="20"/>
        </w:rPr>
        <w:t xml:space="preserve"> Det är även viktigt att </w:t>
      </w:r>
      <w:r w:rsidR="00344D7E">
        <w:rPr>
          <w:rFonts w:ascii="Century Gothic" w:hAnsi="Century Gothic" w:cs="Century Gothic"/>
          <w:iCs/>
          <w:sz w:val="20"/>
          <w:szCs w:val="20"/>
        </w:rPr>
        <w:t>förmedla</w:t>
      </w:r>
      <w:r w:rsidR="004E1E7E">
        <w:rPr>
          <w:rFonts w:ascii="Century Gothic" w:hAnsi="Century Gothic" w:cs="Century Gothic"/>
          <w:iCs/>
          <w:sz w:val="20"/>
          <w:szCs w:val="20"/>
        </w:rPr>
        <w:t xml:space="preserve"> att skolan kan/får nyttja ytan.</w:t>
      </w:r>
      <w:r w:rsidR="00F67C71">
        <w:rPr>
          <w:rFonts w:ascii="Century Gothic" w:hAnsi="Century Gothic" w:cs="Century Gothic"/>
          <w:iCs/>
          <w:sz w:val="20"/>
          <w:szCs w:val="20"/>
        </w:rPr>
        <w:br/>
        <w:t>Kommunen kommer hit 20/3</w:t>
      </w:r>
      <w:r w:rsidR="000F17C3">
        <w:rPr>
          <w:rFonts w:ascii="Century Gothic" w:hAnsi="Century Gothic" w:cs="Century Gothic"/>
          <w:iCs/>
          <w:sz w:val="20"/>
          <w:szCs w:val="20"/>
        </w:rPr>
        <w:t xml:space="preserve"> och fäller träd på arenan.</w:t>
      </w:r>
      <w:r w:rsidR="004E1E7E">
        <w:rPr>
          <w:rFonts w:ascii="Century Gothic" w:hAnsi="Century Gothic" w:cs="Century Gothic"/>
          <w:iCs/>
          <w:sz w:val="20"/>
          <w:szCs w:val="20"/>
        </w:rPr>
        <w:br/>
        <w:t>Gräsytan bakom 11v11-planen behöver göras så redo som det går för spel under denna säsong.</w:t>
      </w:r>
      <w:r w:rsidR="00480C98" w:rsidRPr="009E50AE">
        <w:rPr>
          <w:rFonts w:ascii="Century Gothic" w:hAnsi="Century Gothic" w:cs="Century Gothic"/>
          <w:iCs/>
          <w:sz w:val="20"/>
          <w:szCs w:val="20"/>
        </w:rPr>
        <w:br/>
      </w:r>
    </w:p>
    <w:p w14:paraId="47CA6CED" w14:textId="3668D84B" w:rsidR="00CD5483" w:rsidRDefault="00CD5483" w:rsidP="002161BC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 xml:space="preserve">Summering </w:t>
      </w:r>
      <w:r w:rsidR="00DF6F82">
        <w:rPr>
          <w:rFonts w:ascii="Century Gothic" w:hAnsi="Century Gothic" w:cs="Century Gothic"/>
          <w:b/>
        </w:rPr>
        <w:t xml:space="preserve">av läget i </w:t>
      </w:r>
      <w:r w:rsidR="00A637B6">
        <w:rPr>
          <w:rFonts w:ascii="Century Gothic" w:hAnsi="Century Gothic" w:cs="Century Gothic"/>
          <w:b/>
        </w:rPr>
        <w:t>fotbolls</w:t>
      </w:r>
      <w:r w:rsidR="008F7A20">
        <w:rPr>
          <w:rFonts w:ascii="Century Gothic" w:hAnsi="Century Gothic" w:cs="Century Gothic"/>
          <w:b/>
        </w:rPr>
        <w:t>- och förenings</w:t>
      </w:r>
      <w:r w:rsidR="00A637B6">
        <w:rPr>
          <w:rFonts w:ascii="Century Gothic" w:hAnsi="Century Gothic" w:cs="Century Gothic"/>
          <w:b/>
        </w:rPr>
        <w:t>verksamheten</w:t>
      </w:r>
    </w:p>
    <w:p w14:paraId="425B3C52" w14:textId="2A0B173C" w:rsidR="00B433C8" w:rsidRPr="00374033" w:rsidRDefault="00A418F9" w:rsidP="003F1262">
      <w:pPr>
        <w:pStyle w:val="Default"/>
        <w:numPr>
          <w:ilvl w:val="1"/>
          <w:numId w:val="18"/>
        </w:num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i/>
          <w:sz w:val="22"/>
          <w:szCs w:val="22"/>
        </w:rPr>
        <w:t>Läge</w:t>
      </w:r>
      <w:r w:rsidR="004C5980">
        <w:rPr>
          <w:rFonts w:ascii="Century Gothic" w:hAnsi="Century Gothic" w:cs="Century Gothic"/>
          <w:i/>
          <w:sz w:val="22"/>
          <w:szCs w:val="22"/>
        </w:rPr>
        <w:t>t i våra</w:t>
      </w:r>
      <w:r w:rsidR="00294216">
        <w:rPr>
          <w:rFonts w:ascii="Century Gothic" w:hAnsi="Century Gothic" w:cs="Century Gothic"/>
          <w:i/>
          <w:sz w:val="22"/>
          <w:szCs w:val="22"/>
        </w:rPr>
        <w:t xml:space="preserve"> </w:t>
      </w:r>
      <w:r w:rsidR="00431E26">
        <w:rPr>
          <w:rFonts w:ascii="Century Gothic" w:hAnsi="Century Gothic" w:cs="Century Gothic"/>
          <w:i/>
          <w:sz w:val="22"/>
          <w:szCs w:val="22"/>
        </w:rPr>
        <w:t>lag</w:t>
      </w:r>
      <w:r w:rsidR="00B95C7C" w:rsidRPr="00B95C7C">
        <w:rPr>
          <w:rFonts w:ascii="Century Gothic" w:hAnsi="Century Gothic" w:cs="Century Gothic"/>
          <w:i/>
          <w:sz w:val="22"/>
          <w:szCs w:val="22"/>
        </w:rPr>
        <w:br/>
      </w:r>
      <w:r w:rsidR="00201ECF">
        <w:rPr>
          <w:rFonts w:ascii="Century Gothic" w:hAnsi="Century Gothic" w:cs="Century Gothic"/>
          <w:iCs/>
          <w:sz w:val="20"/>
          <w:szCs w:val="20"/>
        </w:rPr>
        <w:t>En tränarträff hölls 16/2 där alla lag var representerade och läget känns under kontroll i alla lag förutom P08 där det tappats en hel del spelare</w:t>
      </w:r>
      <w:r w:rsidR="00661E60">
        <w:rPr>
          <w:rFonts w:ascii="Century Gothic" w:hAnsi="Century Gothic" w:cs="Century Gothic"/>
          <w:iCs/>
          <w:sz w:val="20"/>
          <w:szCs w:val="20"/>
        </w:rPr>
        <w:t>.</w:t>
      </w:r>
      <w:r w:rsidR="007E20AE">
        <w:rPr>
          <w:rFonts w:ascii="Century Gothic" w:hAnsi="Century Gothic" w:cs="Century Gothic"/>
          <w:iCs/>
          <w:sz w:val="20"/>
          <w:szCs w:val="20"/>
        </w:rPr>
        <w:br/>
      </w:r>
      <w:r w:rsidR="00A60669">
        <w:rPr>
          <w:rFonts w:ascii="Century Gothic" w:hAnsi="Century Gothic" w:cs="Century Gothic"/>
          <w:iCs/>
          <w:sz w:val="20"/>
          <w:szCs w:val="20"/>
        </w:rPr>
        <w:t>Överenskommelsen med lagen och</w:t>
      </w:r>
      <w:r w:rsidR="007E20AE">
        <w:rPr>
          <w:rFonts w:ascii="Century Gothic" w:hAnsi="Century Gothic" w:cs="Century Gothic"/>
          <w:iCs/>
          <w:sz w:val="20"/>
          <w:szCs w:val="20"/>
        </w:rPr>
        <w:t xml:space="preserve"> Tuna Trafik, rörande bussresor för seniorlagen,</w:t>
      </w:r>
      <w:r w:rsidR="00A60669">
        <w:rPr>
          <w:rFonts w:ascii="Century Gothic" w:hAnsi="Century Gothic" w:cs="Century Gothic"/>
          <w:iCs/>
          <w:sz w:val="20"/>
          <w:szCs w:val="20"/>
        </w:rPr>
        <w:t xml:space="preserve"> är under framtagande.</w:t>
      </w:r>
      <w:r w:rsidR="00364347">
        <w:rPr>
          <w:rFonts w:ascii="Century Gothic" w:hAnsi="Century Gothic" w:cs="Century Gothic"/>
          <w:iCs/>
          <w:sz w:val="20"/>
          <w:szCs w:val="20"/>
        </w:rPr>
        <w:br/>
        <w:t>Vi har en överenskommelse med vaktmästaren om att tvätta seniorlagens matchkläder</w:t>
      </w:r>
      <w:r w:rsidR="00F36F49">
        <w:rPr>
          <w:rFonts w:ascii="Century Gothic" w:hAnsi="Century Gothic" w:cs="Century Gothic"/>
          <w:iCs/>
          <w:sz w:val="20"/>
          <w:szCs w:val="20"/>
        </w:rPr>
        <w:t xml:space="preserve"> och i gengäld får han nyttja maskinerna.</w:t>
      </w:r>
      <w:r w:rsidR="008B4E54">
        <w:rPr>
          <w:rFonts w:ascii="Century Gothic" w:hAnsi="Century Gothic" w:cs="Century Gothic"/>
          <w:iCs/>
          <w:sz w:val="20"/>
          <w:szCs w:val="20"/>
        </w:rPr>
        <w:br/>
        <w:t>Tränaravtalen för damlaget är ännu inte klara.</w:t>
      </w:r>
    </w:p>
    <w:p w14:paraId="73E2FB25" w14:textId="34CEEC06" w:rsidR="00FA0C81" w:rsidRDefault="00431E26" w:rsidP="005841B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iCs/>
          <w:sz w:val="22"/>
          <w:szCs w:val="22"/>
        </w:rPr>
        <w:lastRenderedPageBreak/>
        <w:t>Fotbollskommitténs arbete med fokus 2023</w:t>
      </w:r>
      <w:r w:rsidR="00F1724C">
        <w:rPr>
          <w:rFonts w:ascii="Century Gothic" w:hAnsi="Century Gothic" w:cs="Century Gothic"/>
          <w:i/>
          <w:iCs/>
          <w:sz w:val="22"/>
          <w:szCs w:val="22"/>
        </w:rPr>
        <w:br/>
      </w:r>
      <w:r w:rsidR="00DD14E5">
        <w:rPr>
          <w:rFonts w:ascii="Century Gothic" w:hAnsi="Century Gothic" w:cs="Century Gothic"/>
          <w:iCs/>
          <w:sz w:val="20"/>
          <w:szCs w:val="20"/>
        </w:rPr>
        <w:t>Kommittén gör en omstart efter årsmötet</w:t>
      </w:r>
      <w:r w:rsidR="0030730B">
        <w:rPr>
          <w:rFonts w:ascii="Century Gothic" w:hAnsi="Century Gothic" w:cs="Century Gothic"/>
          <w:iCs/>
          <w:sz w:val="20"/>
          <w:szCs w:val="20"/>
        </w:rPr>
        <w:t>.</w:t>
      </w:r>
    </w:p>
    <w:p w14:paraId="0D3B95F5" w14:textId="6C3EB3BC" w:rsidR="00E30C35" w:rsidRPr="00B95C7C" w:rsidRDefault="00E30C35" w:rsidP="00395C88">
      <w:pPr>
        <w:pStyle w:val="Default"/>
        <w:ind w:left="1440"/>
        <w:rPr>
          <w:rFonts w:ascii="Century Gothic" w:hAnsi="Century Gothic" w:cs="Century Gothic"/>
          <w:i/>
          <w:iCs/>
          <w:sz w:val="22"/>
          <w:szCs w:val="22"/>
        </w:rPr>
      </w:pPr>
    </w:p>
    <w:p w14:paraId="223EC544" w14:textId="6E3D6CE9" w:rsidR="009B1047" w:rsidRDefault="00E3034D" w:rsidP="002161BC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</w:rPr>
      </w:pPr>
      <w:r>
        <w:rPr>
          <w:rFonts w:ascii="Century Gothic" w:hAnsi="Century Gothic" w:cs="Century Gothic"/>
          <w:b/>
        </w:rPr>
        <w:t xml:space="preserve">Ekonomi </w:t>
      </w:r>
      <w:r w:rsidR="00091788">
        <w:rPr>
          <w:rFonts w:ascii="Century Gothic" w:hAnsi="Century Gothic" w:cs="Century Gothic"/>
          <w:b/>
        </w:rPr>
        <w:t>–</w:t>
      </w:r>
      <w:r>
        <w:rPr>
          <w:rFonts w:ascii="Century Gothic" w:hAnsi="Century Gothic" w:cs="Century Gothic"/>
          <w:b/>
        </w:rPr>
        <w:t xml:space="preserve"> lägesrapport</w:t>
      </w:r>
    </w:p>
    <w:p w14:paraId="0F0E36FC" w14:textId="5A90DCBD" w:rsidR="003F47F7" w:rsidRDefault="00814C9D" w:rsidP="00254F14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bookmarkStart w:id="0" w:name="_Hlk522028965"/>
      <w:r>
        <w:rPr>
          <w:rFonts w:ascii="Century Gothic" w:hAnsi="Century Gothic" w:cs="Century Gothic"/>
          <w:i/>
          <w:sz w:val="22"/>
          <w:szCs w:val="22"/>
        </w:rPr>
        <w:t>Ekonomiska läget januari-</w:t>
      </w:r>
      <w:r w:rsidR="00E06934">
        <w:rPr>
          <w:rFonts w:ascii="Century Gothic" w:hAnsi="Century Gothic" w:cs="Century Gothic"/>
          <w:i/>
          <w:sz w:val="22"/>
          <w:szCs w:val="22"/>
        </w:rPr>
        <w:t>december</w:t>
      </w:r>
      <w:r w:rsidR="009E0EF6">
        <w:rPr>
          <w:rFonts w:ascii="Century Gothic" w:hAnsi="Century Gothic" w:cs="Century Gothic"/>
          <w:i/>
          <w:sz w:val="22"/>
          <w:szCs w:val="22"/>
        </w:rPr>
        <w:br/>
      </w:r>
      <w:r w:rsidR="000565DC">
        <w:rPr>
          <w:rFonts w:ascii="Century Gothic" w:hAnsi="Century Gothic" w:cs="Century Gothic"/>
          <w:iCs/>
          <w:sz w:val="20"/>
          <w:szCs w:val="20"/>
        </w:rPr>
        <w:t>Vi landar på ett minusresultat på ca 3</w:t>
      </w:r>
      <w:r w:rsidR="00705228">
        <w:rPr>
          <w:rFonts w:ascii="Century Gothic" w:hAnsi="Century Gothic" w:cs="Century Gothic"/>
          <w:iCs/>
          <w:sz w:val="20"/>
          <w:szCs w:val="20"/>
        </w:rPr>
        <w:t>4</w:t>
      </w:r>
      <w:r w:rsidR="000565DC">
        <w:rPr>
          <w:rFonts w:ascii="Century Gothic" w:hAnsi="Century Gothic" w:cs="Century Gothic"/>
          <w:iCs/>
          <w:sz w:val="20"/>
          <w:szCs w:val="20"/>
        </w:rPr>
        <w:t> 000kr</w:t>
      </w:r>
      <w:r w:rsidR="00396FD6">
        <w:rPr>
          <w:rFonts w:ascii="Century Gothic" w:hAnsi="Century Gothic" w:cs="Century Gothic"/>
          <w:iCs/>
          <w:sz w:val="20"/>
          <w:szCs w:val="20"/>
        </w:rPr>
        <w:t xml:space="preserve"> för 2022</w:t>
      </w:r>
      <w:r w:rsidR="00356C00">
        <w:rPr>
          <w:rFonts w:ascii="Century Gothic" w:hAnsi="Century Gothic" w:cs="Century Gothic"/>
          <w:iCs/>
          <w:sz w:val="20"/>
          <w:szCs w:val="20"/>
        </w:rPr>
        <w:t>.</w:t>
      </w:r>
    </w:p>
    <w:p w14:paraId="074E830B" w14:textId="7A69CFB9" w:rsidR="009A2954" w:rsidRDefault="00431E26" w:rsidP="00254F14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sz w:val="22"/>
          <w:szCs w:val="22"/>
        </w:rPr>
        <w:t>Avtal vaktmästare - lägesavstämning</w:t>
      </w:r>
      <w:r w:rsidR="003F47F7">
        <w:rPr>
          <w:rFonts w:ascii="Century Gothic" w:hAnsi="Century Gothic" w:cs="Century Gothic"/>
          <w:i/>
          <w:sz w:val="22"/>
          <w:szCs w:val="22"/>
        </w:rPr>
        <w:br/>
      </w:r>
      <w:r w:rsidR="00C20227">
        <w:rPr>
          <w:rFonts w:ascii="Century Gothic" w:hAnsi="Century Gothic" w:cs="Century Gothic"/>
          <w:iCs/>
          <w:sz w:val="20"/>
          <w:szCs w:val="20"/>
        </w:rPr>
        <w:t>Lena och Micke har haft möte med Tomas rörande vaktmästartjänsten</w:t>
      </w:r>
      <w:r w:rsidR="008E5FCA">
        <w:rPr>
          <w:rFonts w:ascii="Century Gothic" w:hAnsi="Century Gothic" w:cs="Century Gothic"/>
          <w:iCs/>
          <w:sz w:val="20"/>
          <w:szCs w:val="20"/>
        </w:rPr>
        <w:t xml:space="preserve"> och på det stora hela är de överens</w:t>
      </w:r>
      <w:r w:rsidR="00845D27">
        <w:rPr>
          <w:rFonts w:ascii="Century Gothic" w:hAnsi="Century Gothic" w:cs="Century Gothic"/>
          <w:iCs/>
          <w:sz w:val="20"/>
          <w:szCs w:val="20"/>
        </w:rPr>
        <w:t xml:space="preserve"> och ett avtal är på gång</w:t>
      </w:r>
      <w:r w:rsidR="007B716D">
        <w:rPr>
          <w:rFonts w:ascii="Century Gothic" w:hAnsi="Century Gothic" w:cs="Century Gothic"/>
          <w:iCs/>
          <w:sz w:val="20"/>
          <w:szCs w:val="20"/>
        </w:rPr>
        <w:t>.</w:t>
      </w:r>
      <w:r w:rsidR="00233173">
        <w:rPr>
          <w:rFonts w:ascii="Century Gothic" w:hAnsi="Century Gothic" w:cs="Century Gothic"/>
          <w:iCs/>
          <w:sz w:val="20"/>
          <w:szCs w:val="20"/>
        </w:rPr>
        <w:br/>
        <w:t>Maria, Lena och Micke går igenom arbetsbeskrivningen</w:t>
      </w:r>
      <w:r w:rsidR="00073A28">
        <w:rPr>
          <w:rFonts w:ascii="Century Gothic" w:hAnsi="Century Gothic" w:cs="Century Gothic"/>
          <w:iCs/>
          <w:sz w:val="20"/>
          <w:szCs w:val="20"/>
        </w:rPr>
        <w:t xml:space="preserve"> för tjänsten och vi kommer begära in tidrapportering på fakturorna, dvs </w:t>
      </w:r>
      <w:proofErr w:type="spellStart"/>
      <w:r w:rsidR="00073A28">
        <w:rPr>
          <w:rFonts w:ascii="Century Gothic" w:hAnsi="Century Gothic" w:cs="Century Gothic"/>
          <w:iCs/>
          <w:sz w:val="20"/>
          <w:szCs w:val="20"/>
        </w:rPr>
        <w:t>specat</w:t>
      </w:r>
      <w:proofErr w:type="spellEnd"/>
      <w:r w:rsidR="00073A28">
        <w:rPr>
          <w:rFonts w:ascii="Century Gothic" w:hAnsi="Century Gothic" w:cs="Century Gothic"/>
          <w:iCs/>
          <w:sz w:val="20"/>
          <w:szCs w:val="20"/>
        </w:rPr>
        <w:t xml:space="preserve"> vad han gjort på sina timmar.</w:t>
      </w:r>
    </w:p>
    <w:p w14:paraId="5A39BBE3" w14:textId="54FE6446" w:rsidR="00AF00BD" w:rsidRPr="007B18A3" w:rsidRDefault="009E50AE" w:rsidP="007B18A3">
      <w:pPr>
        <w:pStyle w:val="Default"/>
        <w:numPr>
          <w:ilvl w:val="1"/>
          <w:numId w:val="18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/>
          <w:sz w:val="22"/>
          <w:szCs w:val="22"/>
        </w:rPr>
        <w:t>Bokslut</w:t>
      </w:r>
      <w:r w:rsidR="00057AB4">
        <w:rPr>
          <w:rFonts w:ascii="Century Gothic" w:hAnsi="Century Gothic" w:cs="Century Gothic"/>
          <w:i/>
          <w:sz w:val="22"/>
          <w:szCs w:val="22"/>
        </w:rPr>
        <w:t xml:space="preserve"> 202</w:t>
      </w:r>
      <w:r w:rsidR="007B18A3">
        <w:rPr>
          <w:rFonts w:ascii="Century Gothic" w:hAnsi="Century Gothic" w:cs="Century Gothic"/>
          <w:i/>
          <w:sz w:val="22"/>
          <w:szCs w:val="22"/>
        </w:rPr>
        <w:t>2</w:t>
      </w:r>
      <w:r w:rsidR="00057AB4">
        <w:rPr>
          <w:rFonts w:ascii="Century Gothic" w:hAnsi="Century Gothic" w:cs="Century Gothic"/>
          <w:i/>
          <w:sz w:val="22"/>
          <w:szCs w:val="22"/>
        </w:rPr>
        <w:br/>
      </w:r>
      <w:r w:rsidR="00783B09">
        <w:rPr>
          <w:rFonts w:ascii="Century Gothic" w:hAnsi="Century Gothic" w:cs="Century Gothic"/>
          <w:iCs/>
          <w:sz w:val="20"/>
          <w:szCs w:val="20"/>
        </w:rPr>
        <w:t>Revisorerna kommer</w:t>
      </w:r>
      <w:r w:rsidR="00B44198">
        <w:rPr>
          <w:rFonts w:ascii="Century Gothic" w:hAnsi="Century Gothic" w:cs="Century Gothic"/>
          <w:iCs/>
          <w:sz w:val="20"/>
          <w:szCs w:val="20"/>
        </w:rPr>
        <w:t xml:space="preserve"> den 14/3</w:t>
      </w:r>
      <w:r w:rsidR="00057AB4" w:rsidRPr="00057AB4">
        <w:rPr>
          <w:rFonts w:ascii="Century Gothic" w:hAnsi="Century Gothic" w:cs="Century Gothic"/>
          <w:iCs/>
          <w:sz w:val="20"/>
          <w:szCs w:val="20"/>
        </w:rPr>
        <w:t>.</w:t>
      </w:r>
      <w:r w:rsidR="007B18A3">
        <w:rPr>
          <w:rFonts w:ascii="Century Gothic" w:hAnsi="Century Gothic" w:cs="Century Gothic"/>
          <w:iCs/>
          <w:sz w:val="20"/>
          <w:szCs w:val="20"/>
        </w:rPr>
        <w:br/>
      </w:r>
      <w:r w:rsidR="001F4A94" w:rsidRPr="007B18A3">
        <w:rPr>
          <w:rFonts w:ascii="Century Gothic" w:hAnsi="Century Gothic" w:cs="Century Gothic"/>
          <w:i/>
          <w:sz w:val="22"/>
          <w:szCs w:val="22"/>
        </w:rPr>
        <w:br/>
      </w:r>
      <w:bookmarkEnd w:id="0"/>
    </w:p>
    <w:p w14:paraId="17210806" w14:textId="77777777" w:rsidR="007B18A3" w:rsidRPr="007B18A3" w:rsidRDefault="007B18A3" w:rsidP="001F41AF">
      <w:pPr>
        <w:pStyle w:val="Default"/>
        <w:numPr>
          <w:ilvl w:val="0"/>
          <w:numId w:val="18"/>
        </w:num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b/>
          <w:bCs/>
        </w:rPr>
        <w:t>Årsmötet 22 mars</w:t>
      </w:r>
    </w:p>
    <w:p w14:paraId="05685A34" w14:textId="1645B4DB" w:rsidR="007B18A3" w:rsidRPr="007B18A3" w:rsidRDefault="007B18A3" w:rsidP="007B18A3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 w:rsidRPr="007B18A3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Kallelse och logistik</w:t>
      </w:r>
      <w:r w:rsidR="00FF1ABA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C733CF">
        <w:rPr>
          <w:rFonts w:ascii="Century Gothic" w:hAnsi="Century Gothic" w:cs="Century Gothic"/>
          <w:iCs/>
          <w:sz w:val="20"/>
          <w:szCs w:val="20"/>
        </w:rPr>
        <w:t>Mötet hålls i klubbhuset med start kl18:30</w:t>
      </w:r>
      <w:r w:rsidR="006D557D">
        <w:rPr>
          <w:rFonts w:ascii="Century Gothic" w:hAnsi="Century Gothic" w:cs="Century Gothic"/>
          <w:iCs/>
          <w:sz w:val="20"/>
          <w:szCs w:val="20"/>
        </w:rPr>
        <w:t xml:space="preserve"> och vi ser till att handlingar</w:t>
      </w:r>
      <w:r w:rsidR="004D1B77">
        <w:rPr>
          <w:rFonts w:ascii="Century Gothic" w:hAnsi="Century Gothic" w:cs="Century Gothic"/>
          <w:iCs/>
          <w:sz w:val="20"/>
          <w:szCs w:val="20"/>
        </w:rPr>
        <w:t xml:space="preserve"> finns tillgängliga på hemsidan bland våra övriga föreningsdokument.</w:t>
      </w:r>
      <w:r w:rsidR="00191656">
        <w:rPr>
          <w:rFonts w:ascii="Century Gothic" w:hAnsi="Century Gothic" w:cs="Century Gothic"/>
          <w:iCs/>
          <w:sz w:val="20"/>
          <w:szCs w:val="20"/>
        </w:rPr>
        <w:br/>
        <w:t>Vi fortsätter leta ordförande till mötet.</w:t>
      </w:r>
    </w:p>
    <w:p w14:paraId="6DDA7E36" w14:textId="62A2D445" w:rsidR="007B18A3" w:rsidRDefault="00FF1ABA" w:rsidP="007B18A3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Material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4C64CE">
        <w:rPr>
          <w:rFonts w:ascii="Century Gothic" w:hAnsi="Century Gothic" w:cs="Century Gothic"/>
          <w:iCs/>
          <w:sz w:val="20"/>
          <w:szCs w:val="20"/>
        </w:rPr>
        <w:t>Verksamhetsplan och Verksamhetsberättelse finns framtagen i ett första utkast och ligger i mappen för detta möte. Alla ombeds läsa in och komma med synpunkter</w:t>
      </w:r>
      <w:r w:rsidR="002B2E17">
        <w:rPr>
          <w:rFonts w:ascii="Century Gothic" w:hAnsi="Century Gothic" w:cs="Century Gothic"/>
          <w:iCs/>
          <w:sz w:val="20"/>
          <w:szCs w:val="20"/>
        </w:rPr>
        <w:t>, Nina skickar länkar till styrelsen</w:t>
      </w:r>
      <w:r w:rsidR="004C64CE">
        <w:rPr>
          <w:rFonts w:ascii="Century Gothic" w:hAnsi="Century Gothic" w:cs="Century Gothic"/>
          <w:iCs/>
          <w:sz w:val="20"/>
          <w:szCs w:val="20"/>
        </w:rPr>
        <w:t>. Vi ska även väva in den text som kommunen gärna ser att vi har med i vår berättelse för att vara berättigade till bidrag.</w:t>
      </w:r>
      <w:r w:rsidR="00D04A48">
        <w:rPr>
          <w:rFonts w:ascii="Century Gothic" w:hAnsi="Century Gothic" w:cs="Century Gothic"/>
          <w:iCs/>
          <w:sz w:val="20"/>
          <w:szCs w:val="20"/>
        </w:rPr>
        <w:br/>
        <w:t>Vi beslutar att godta den framtagna budgeten för 2023</w:t>
      </w:r>
      <w:r w:rsidR="003828D3">
        <w:rPr>
          <w:rFonts w:ascii="Century Gothic" w:hAnsi="Century Gothic" w:cs="Century Gothic"/>
          <w:iCs/>
          <w:sz w:val="20"/>
          <w:szCs w:val="20"/>
        </w:rPr>
        <w:t>.</w:t>
      </w:r>
      <w:r w:rsidR="005F001F">
        <w:rPr>
          <w:rFonts w:ascii="Century Gothic" w:hAnsi="Century Gothic" w:cs="Century Gothic"/>
          <w:iCs/>
          <w:sz w:val="20"/>
          <w:szCs w:val="20"/>
        </w:rPr>
        <w:br/>
        <w:t xml:space="preserve">Vi beslutar även att höja medlemsavgifterna </w:t>
      </w:r>
      <w:r w:rsidR="00A21D20">
        <w:rPr>
          <w:rFonts w:ascii="Century Gothic" w:hAnsi="Century Gothic" w:cs="Century Gothic"/>
          <w:iCs/>
          <w:sz w:val="20"/>
          <w:szCs w:val="20"/>
        </w:rPr>
        <w:t xml:space="preserve">till 2024 </w:t>
      </w:r>
      <w:r w:rsidR="00C51FDD">
        <w:rPr>
          <w:rFonts w:ascii="Century Gothic" w:hAnsi="Century Gothic" w:cs="Century Gothic"/>
          <w:iCs/>
          <w:sz w:val="20"/>
          <w:szCs w:val="20"/>
        </w:rPr>
        <w:t>med 50</w:t>
      </w:r>
      <w:r w:rsidR="006B5435">
        <w:rPr>
          <w:rFonts w:ascii="Century Gothic" w:hAnsi="Century Gothic" w:cs="Century Gothic"/>
          <w:iCs/>
          <w:sz w:val="20"/>
          <w:szCs w:val="20"/>
        </w:rPr>
        <w:t>kr för enskild person och med 100kr för familj. Vi lägger även till</w:t>
      </w:r>
      <w:r w:rsidR="00151B43">
        <w:rPr>
          <w:rFonts w:ascii="Century Gothic" w:hAnsi="Century Gothic" w:cs="Century Gothic"/>
          <w:iCs/>
          <w:sz w:val="20"/>
          <w:szCs w:val="20"/>
        </w:rPr>
        <w:t xml:space="preserve"> Stödmedlem med en avgift på 200kr.</w:t>
      </w:r>
    </w:p>
    <w:p w14:paraId="72CEDFF9" w14:textId="03531805" w:rsidR="00FF1ABA" w:rsidRDefault="00FF1ABA" w:rsidP="007B18A3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Valberedningen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F32FF7">
        <w:rPr>
          <w:rFonts w:ascii="Century Gothic" w:hAnsi="Century Gothic" w:cs="Century Gothic"/>
          <w:iCs/>
          <w:sz w:val="20"/>
          <w:szCs w:val="20"/>
        </w:rPr>
        <w:t>Jörgen har jobbat hårt för att få in ersättare till de poster i styrelsen</w:t>
      </w:r>
      <w:r w:rsidR="00C3136C">
        <w:rPr>
          <w:rFonts w:ascii="Century Gothic" w:hAnsi="Century Gothic" w:cs="Century Gothic"/>
          <w:iCs/>
          <w:sz w:val="20"/>
          <w:szCs w:val="20"/>
        </w:rPr>
        <w:t xml:space="preserve"> som blir vakanta men dessvärre har samtliga, hittills, tappat nej.</w:t>
      </w:r>
      <w:r w:rsidR="00E029F3">
        <w:rPr>
          <w:rFonts w:ascii="Century Gothic" w:hAnsi="Century Gothic" w:cs="Century Gothic"/>
          <w:iCs/>
          <w:sz w:val="20"/>
          <w:szCs w:val="20"/>
        </w:rPr>
        <w:t xml:space="preserve"> Vi tar alla ett omtag och försöker få fram ytterligare namn.</w:t>
      </w:r>
    </w:p>
    <w:p w14:paraId="636606DD" w14:textId="56D82DD7" w:rsidR="00FF1ABA" w:rsidRDefault="00FF1ABA" w:rsidP="007B18A3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Konstituerande möte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CC62E7">
        <w:rPr>
          <w:rFonts w:ascii="Century Gothic" w:hAnsi="Century Gothic" w:cs="Century Gothic"/>
          <w:iCs/>
          <w:sz w:val="20"/>
          <w:szCs w:val="20"/>
        </w:rPr>
        <w:t>Vi kör konstituerande</w:t>
      </w:r>
      <w:r w:rsidR="00A5391A">
        <w:rPr>
          <w:rFonts w:ascii="Century Gothic" w:hAnsi="Century Gothic" w:cs="Century Gothic"/>
          <w:iCs/>
          <w:sz w:val="20"/>
          <w:szCs w:val="20"/>
        </w:rPr>
        <w:t xml:space="preserve"> möte direkt efter årsmötet.</w:t>
      </w:r>
    </w:p>
    <w:p w14:paraId="193DA767" w14:textId="4F3A0FCB" w:rsidR="00FF1ABA" w:rsidRPr="007B18A3" w:rsidRDefault="00FF1ABA" w:rsidP="007B18A3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Föreläsning Mikael Danielson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DC0CE7">
        <w:rPr>
          <w:rFonts w:ascii="Century Gothic" w:hAnsi="Century Gothic" w:cs="Century Gothic"/>
          <w:iCs/>
          <w:sz w:val="20"/>
          <w:szCs w:val="20"/>
        </w:rPr>
        <w:t xml:space="preserve">Vi tar föreläsningen i direkt anslutning till årsmötet och </w:t>
      </w:r>
      <w:r w:rsidR="00EF2296">
        <w:rPr>
          <w:rFonts w:ascii="Century Gothic" w:hAnsi="Century Gothic" w:cs="Century Gothic"/>
          <w:iCs/>
          <w:sz w:val="20"/>
          <w:szCs w:val="20"/>
        </w:rPr>
        <w:t>det tar ca 30 minuter och därefter har vi frågestund på ca 15 minuter.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</w:p>
    <w:p w14:paraId="39841E11" w14:textId="0F593F35" w:rsidR="00AF00BD" w:rsidRPr="00AF00BD" w:rsidRDefault="00280699" w:rsidP="007B18A3">
      <w:pPr>
        <w:pStyle w:val="Default"/>
        <w:numPr>
          <w:ilvl w:val="0"/>
          <w:numId w:val="18"/>
        </w:numPr>
        <w:rPr>
          <w:rFonts w:ascii="Century Gothic" w:hAnsi="Century Gothic" w:cs="Century Gothic"/>
          <w:sz w:val="22"/>
          <w:szCs w:val="22"/>
        </w:rPr>
      </w:pPr>
      <w:r>
        <w:rPr>
          <w:rFonts w:ascii="Century Gothic" w:hAnsi="Century Gothic" w:cs="Century Gothic"/>
          <w:b/>
          <w:bCs/>
        </w:rPr>
        <w:t>Strategiska frågor</w:t>
      </w:r>
    </w:p>
    <w:p w14:paraId="6BEB0FD8" w14:textId="0BCD2AF4" w:rsidR="00E84AE9" w:rsidRPr="009A2954" w:rsidRDefault="00FB2B3D" w:rsidP="00C83308">
      <w:pPr>
        <w:pStyle w:val="ListBullet"/>
        <w:numPr>
          <w:ilvl w:val="0"/>
          <w:numId w:val="42"/>
        </w:numPr>
        <w:ind w:left="1418"/>
        <w:rPr>
          <w:sz w:val="22"/>
        </w:rPr>
      </w:pPr>
      <w:proofErr w:type="spellStart"/>
      <w:r>
        <w:rPr>
          <w:rFonts w:eastAsia="Century Gothic" w:cs="Century Gothic"/>
          <w:i/>
          <w:iCs/>
          <w:color w:val="000000" w:themeColor="text1"/>
          <w:sz w:val="22"/>
          <w:szCs w:val="22"/>
        </w:rPr>
        <w:t>Årshjul</w:t>
      </w:r>
      <w:proofErr w:type="spellEnd"/>
      <w:r>
        <w:rPr>
          <w:rFonts w:eastAsia="Century Gothic" w:cs="Century Gothic"/>
          <w:i/>
          <w:iCs/>
          <w:color w:val="000000" w:themeColor="text1"/>
          <w:sz w:val="22"/>
          <w:szCs w:val="22"/>
        </w:rPr>
        <w:t xml:space="preserve"> och översiktlig planering</w:t>
      </w:r>
      <w:r w:rsidR="009400A6">
        <w:rPr>
          <w:rFonts w:eastAsia="Century Gothic" w:cs="Century Gothic"/>
          <w:i/>
          <w:iCs/>
          <w:color w:val="000000" w:themeColor="text1"/>
          <w:sz w:val="22"/>
          <w:szCs w:val="22"/>
        </w:rPr>
        <w:br/>
      </w:r>
      <w:r w:rsidR="00C71C1B">
        <w:rPr>
          <w:rFonts w:eastAsia="Century Gothic" w:cs="Century Gothic"/>
          <w:color w:val="000000" w:themeColor="text1"/>
          <w:szCs w:val="20"/>
        </w:rPr>
        <w:t xml:space="preserve">Fokus just nu är </w:t>
      </w:r>
      <w:r w:rsidR="005D6FA1">
        <w:rPr>
          <w:rFonts w:eastAsia="Century Gothic" w:cs="Century Gothic"/>
          <w:color w:val="000000" w:themeColor="text1"/>
          <w:szCs w:val="20"/>
        </w:rPr>
        <w:t>mars</w:t>
      </w:r>
      <w:r w:rsidR="00431E26">
        <w:rPr>
          <w:rFonts w:eastAsia="Century Gothic" w:cs="Century Gothic"/>
          <w:color w:val="000000" w:themeColor="text1"/>
          <w:szCs w:val="20"/>
        </w:rPr>
        <w:t xml:space="preserve"> - </w:t>
      </w:r>
      <w:r w:rsidR="005D6FA1">
        <w:rPr>
          <w:rFonts w:eastAsia="Century Gothic" w:cs="Century Gothic"/>
          <w:color w:val="000000" w:themeColor="text1"/>
          <w:szCs w:val="20"/>
        </w:rPr>
        <w:t>april</w:t>
      </w:r>
      <w:r w:rsidR="00F31228">
        <w:rPr>
          <w:rFonts w:eastAsia="Century Gothic" w:cs="Century Gothic"/>
          <w:color w:val="000000" w:themeColor="text1"/>
          <w:szCs w:val="20"/>
        </w:rPr>
        <w:t xml:space="preserve">. </w:t>
      </w:r>
      <w:r w:rsidR="00244CA7">
        <w:rPr>
          <w:rFonts w:eastAsia="Century Gothic" w:cs="Century Gothic"/>
          <w:color w:val="000000" w:themeColor="text1"/>
          <w:szCs w:val="20"/>
        </w:rPr>
        <w:br/>
      </w:r>
      <w:r w:rsidR="00A21D20">
        <w:rPr>
          <w:rFonts w:eastAsia="Century Gothic" w:cs="Century Gothic"/>
          <w:color w:val="000000" w:themeColor="text1"/>
          <w:szCs w:val="20"/>
        </w:rPr>
        <w:t>Uppstart för säsongen och årsmöte att ta hand om. Kiosken startar upp och vi har en cup</w:t>
      </w:r>
      <w:r w:rsidR="00657A26">
        <w:rPr>
          <w:rFonts w:eastAsia="Century Gothic" w:cs="Century Gothic"/>
          <w:color w:val="000000" w:themeColor="text1"/>
          <w:szCs w:val="20"/>
        </w:rPr>
        <w:t xml:space="preserve"> att bemanna</w:t>
      </w:r>
      <w:r w:rsidR="00AD3A63">
        <w:rPr>
          <w:rFonts w:eastAsia="Century Gothic" w:cs="Century Gothic"/>
          <w:color w:val="000000" w:themeColor="text1"/>
          <w:szCs w:val="20"/>
        </w:rPr>
        <w:t>.</w:t>
      </w:r>
    </w:p>
    <w:p w14:paraId="51FC4BC4" w14:textId="453CECEF" w:rsidR="00D5605C" w:rsidRPr="005D6FA1" w:rsidRDefault="009A2954" w:rsidP="005D6FA1">
      <w:pPr>
        <w:pStyle w:val="ListBullet"/>
        <w:numPr>
          <w:ilvl w:val="0"/>
          <w:numId w:val="42"/>
        </w:numPr>
        <w:ind w:left="1418"/>
        <w:rPr>
          <w:sz w:val="22"/>
        </w:rPr>
      </w:pPr>
      <w:r>
        <w:rPr>
          <w:rFonts w:eastAsia="Century Gothic" w:cs="Century Gothic"/>
          <w:i/>
          <w:iCs/>
          <w:color w:val="000000" w:themeColor="text1"/>
          <w:sz w:val="22"/>
          <w:szCs w:val="22"/>
        </w:rPr>
        <w:lastRenderedPageBreak/>
        <w:t>Eskilstunacupen</w:t>
      </w:r>
      <w:r>
        <w:rPr>
          <w:rFonts w:eastAsia="Century Gothic" w:cs="Century Gothic"/>
          <w:i/>
          <w:iCs/>
          <w:color w:val="000000" w:themeColor="text1"/>
          <w:sz w:val="22"/>
          <w:szCs w:val="22"/>
        </w:rPr>
        <w:br/>
      </w:r>
      <w:r w:rsidR="0031760D">
        <w:rPr>
          <w:rFonts w:cs="Century Gothic"/>
          <w:iCs/>
          <w:szCs w:val="20"/>
        </w:rPr>
        <w:t xml:space="preserve">Vi har nu 218 lag anmälda och vissa klasser är redan stängda och lag står på kö. Vi har många större sponsorer och </w:t>
      </w:r>
      <w:r w:rsidR="00461829">
        <w:rPr>
          <w:rFonts w:cs="Century Gothic"/>
          <w:iCs/>
          <w:szCs w:val="20"/>
        </w:rPr>
        <w:t>i den grova budget vi först la så siktade vi in oss på en vinst på 200 000kr per förening</w:t>
      </w:r>
      <w:r w:rsidR="00AE6D5F">
        <w:rPr>
          <w:rFonts w:cs="Century Gothic"/>
          <w:iCs/>
          <w:szCs w:val="20"/>
        </w:rPr>
        <w:t>.</w:t>
      </w:r>
      <w:r w:rsidR="005D6FA1">
        <w:rPr>
          <w:sz w:val="22"/>
        </w:rPr>
        <w:br/>
      </w:r>
    </w:p>
    <w:p w14:paraId="33551E38" w14:textId="2A277003" w:rsidR="00640771" w:rsidRDefault="00640771" w:rsidP="00640771">
      <w:pPr>
        <w:pStyle w:val="Default"/>
        <w:numPr>
          <w:ilvl w:val="0"/>
          <w:numId w:val="18"/>
        </w:numPr>
        <w:rPr>
          <w:rFonts w:ascii="Century Gothic" w:eastAsia="Century Gothic" w:hAnsi="Century Gothic" w:cs="Century Gothic"/>
          <w:b/>
          <w:bCs/>
          <w:color w:val="000000" w:themeColor="text1"/>
        </w:rPr>
      </w:pPr>
      <w:r w:rsidRPr="00D5605C">
        <w:rPr>
          <w:rFonts w:ascii="Century Gothic" w:eastAsia="Century Gothic" w:hAnsi="Century Gothic" w:cs="Century Gothic"/>
          <w:b/>
          <w:bCs/>
          <w:color w:val="000000" w:themeColor="text1"/>
        </w:rPr>
        <w:t>Rapporter och inbjudningar</w:t>
      </w:r>
    </w:p>
    <w:p w14:paraId="3EE95AF4" w14:textId="4A9A805A" w:rsidR="009400A6" w:rsidRPr="00FB2B3D" w:rsidRDefault="00640771" w:rsidP="00381C63">
      <w:pPr>
        <w:pStyle w:val="Default"/>
        <w:numPr>
          <w:ilvl w:val="0"/>
          <w:numId w:val="46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Kansliet aktuella frågor</w:t>
      </w:r>
      <w:r w:rsidR="009400A6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0B3D5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Kiosken är igång och det är fullbokat med träningsmatcher. Många lånenycklar att hantera så det är högaktuellt att titta på ett nyckelinkast till kansliet.</w:t>
      </w:r>
      <w:r w:rsidR="000B3D5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Bingolotterna till Påsk har kommit hem och ska distribueras till lagen.</w:t>
      </w:r>
      <w:r w:rsidR="000B3D5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Domarutbildning hölls för 15 spelare, i föreningen, den 1/3.</w:t>
      </w:r>
      <w:r w:rsidR="000B3D5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Materialinventering i lagen pågår.</w:t>
      </w:r>
      <w:r w:rsidR="00962839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  <w:t>Nina och Maria deltar på EIS årsmöte 29/3.</w:t>
      </w:r>
    </w:p>
    <w:p w14:paraId="21DF895B" w14:textId="02ADE232" w:rsidR="00FB2B3D" w:rsidRPr="00431E26" w:rsidRDefault="00FB2B3D" w:rsidP="00381C63">
      <w:pPr>
        <w:pStyle w:val="Default"/>
        <w:numPr>
          <w:ilvl w:val="0"/>
          <w:numId w:val="46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Uppfångade frågor i föreningen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D4050C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Inget nytt..</w:t>
      </w:r>
      <w:r w:rsidR="00BB30EC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.</w:t>
      </w:r>
      <w:r w:rsidR="00BC735D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 </w:t>
      </w:r>
    </w:p>
    <w:p w14:paraId="191CD311" w14:textId="53DCF3BE" w:rsidR="00640771" w:rsidRPr="005D6FA1" w:rsidRDefault="00990CFA" w:rsidP="005D6FA1">
      <w:pPr>
        <w:pStyle w:val="Default"/>
        <w:numPr>
          <w:ilvl w:val="0"/>
          <w:numId w:val="46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 xml:space="preserve">Ordförandeträff </w:t>
      </w:r>
      <w:r w:rsidR="00E663A2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- Samorganisationen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D4050C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Lena deltog på träffen som var på nya golfrestaurangen. Var en bra träff men inget extra ordinärt</w:t>
      </w:r>
      <w:r w:rsidR="00284ABE" w:rsidRPr="00284ABE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.</w:t>
      </w:r>
      <w:r w:rsidR="005D6FA1">
        <w:rPr>
          <w:rFonts w:ascii="Century Gothic" w:eastAsia="Century Gothic" w:hAnsi="Century Gothic" w:cs="Century Gothic"/>
          <w:i/>
          <w:iCs/>
          <w:color w:val="000000" w:themeColor="text1"/>
        </w:rPr>
        <w:br/>
      </w:r>
    </w:p>
    <w:p w14:paraId="6CB37A92" w14:textId="713BEA7C" w:rsidR="005B4096" w:rsidRPr="00DA4AFD" w:rsidRDefault="005B4096" w:rsidP="005B4096">
      <w:pPr>
        <w:pStyle w:val="Default"/>
        <w:numPr>
          <w:ilvl w:val="0"/>
          <w:numId w:val="18"/>
        </w:numPr>
        <w:rPr>
          <w:rFonts w:ascii="Century Gothic" w:eastAsia="Century Gothic" w:hAnsi="Century Gothic" w:cs="Century Gothic"/>
          <w:i/>
          <w:iCs/>
          <w:color w:val="000000" w:themeColor="text1"/>
        </w:rPr>
      </w:pPr>
      <w:r>
        <w:rPr>
          <w:rFonts w:ascii="Century Gothic" w:hAnsi="Century Gothic" w:cs="Century Gothic"/>
          <w:b/>
          <w:bCs/>
        </w:rPr>
        <w:t xml:space="preserve">Styrelsemöten </w:t>
      </w:r>
      <w:r w:rsidR="00990CFA">
        <w:rPr>
          <w:rFonts w:ascii="Century Gothic" w:hAnsi="Century Gothic" w:cs="Century Gothic"/>
          <w:b/>
          <w:bCs/>
        </w:rPr>
        <w:t>våren 2023</w:t>
      </w:r>
    </w:p>
    <w:p w14:paraId="45D412F7" w14:textId="427743C6" w:rsidR="005B4096" w:rsidRPr="00CA1393" w:rsidRDefault="005B4096" w:rsidP="00593CFF">
      <w:pPr>
        <w:pStyle w:val="Default"/>
        <w:numPr>
          <w:ilvl w:val="1"/>
          <w:numId w:val="18"/>
        </w:numPr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</w:pPr>
      <w:r w:rsidRPr="001F41AF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Tisdagar 18.00-20.</w:t>
      </w:r>
      <w:r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t>15</w:t>
      </w:r>
      <w:r w:rsidR="005D6FA1">
        <w:rPr>
          <w:rFonts w:ascii="Century Gothic" w:eastAsia="Century Gothic" w:hAnsi="Century Gothic" w:cs="Century Gothic"/>
          <w:i/>
          <w:iCs/>
          <w:color w:val="000000" w:themeColor="text1"/>
          <w:sz w:val="22"/>
          <w:szCs w:val="22"/>
        </w:rPr>
        <w:br/>
      </w:r>
      <w:r w:rsidR="0003358F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 xml:space="preserve">22 mars – årsmöte, </w:t>
      </w:r>
      <w:r w:rsidR="00335776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t>4 april, 9 maj, 13 juni</w:t>
      </w:r>
      <w:r w:rsidRPr="00CA1393">
        <w:rPr>
          <w:rFonts w:ascii="Century Gothic" w:eastAsia="Century Gothic" w:hAnsi="Century Gothic" w:cs="Century Gothic"/>
          <w:color w:val="000000" w:themeColor="text1"/>
          <w:sz w:val="20"/>
          <w:szCs w:val="20"/>
        </w:rPr>
        <w:br/>
      </w:r>
    </w:p>
    <w:p w14:paraId="1C49DE3B" w14:textId="31871E2B" w:rsidR="00381C63" w:rsidRPr="00FB2B3D" w:rsidRDefault="007E2304" w:rsidP="00FB2B3D">
      <w:pPr>
        <w:pStyle w:val="Default"/>
        <w:numPr>
          <w:ilvl w:val="0"/>
          <w:numId w:val="18"/>
        </w:numPr>
        <w:rPr>
          <w:rFonts w:ascii="Century Gothic" w:hAnsi="Century Gothic" w:cs="Century Gothic"/>
          <w:b/>
          <w:bCs/>
        </w:rPr>
      </w:pPr>
      <w:r>
        <w:rPr>
          <w:rFonts w:ascii="Century Gothic" w:hAnsi="Century Gothic" w:cs="Century Gothic"/>
          <w:b/>
          <w:bCs/>
        </w:rPr>
        <w:t>Övriga frågor</w:t>
      </w:r>
      <w:r w:rsidR="00037FD0">
        <w:rPr>
          <w:rFonts w:ascii="Century Gothic" w:hAnsi="Century Gothic" w:cs="Century Gothic"/>
          <w:b/>
          <w:bCs/>
        </w:rPr>
        <w:br/>
      </w:r>
      <w:r w:rsidR="008B0F51">
        <w:rPr>
          <w:rFonts w:ascii="Century Gothic" w:hAnsi="Century Gothic" w:cs="Century Gothic"/>
          <w:bCs/>
          <w:sz w:val="20"/>
          <w:szCs w:val="20"/>
        </w:rPr>
        <w:t>Inga övriga frågor</w:t>
      </w:r>
      <w:r w:rsidR="007F0230">
        <w:rPr>
          <w:rFonts w:ascii="Century Gothic" w:hAnsi="Century Gothic" w:cs="Century Gothic"/>
          <w:bCs/>
          <w:sz w:val="20"/>
          <w:szCs w:val="20"/>
        </w:rPr>
        <w:t>.</w:t>
      </w:r>
    </w:p>
    <w:p w14:paraId="020BA89D" w14:textId="7204DDD6" w:rsidR="00BB180B" w:rsidRPr="000006CE" w:rsidRDefault="00BB180B" w:rsidP="00BD1AB3">
      <w:pPr>
        <w:pStyle w:val="Default"/>
        <w:ind w:left="1216" w:firstLine="224"/>
        <w:rPr>
          <w:rFonts w:ascii="Century Gothic" w:eastAsia="Century Gothic" w:hAnsi="Century Gothic" w:cs="Century Gothic"/>
          <w:i/>
          <w:iCs/>
          <w:color w:val="000000" w:themeColor="text1"/>
          <w:sz w:val="22"/>
        </w:rPr>
      </w:pPr>
    </w:p>
    <w:p w14:paraId="1FFDAD24" w14:textId="5C9BDAB7" w:rsidR="00AF00BD" w:rsidRPr="00B149C1" w:rsidRDefault="00AF00BD" w:rsidP="00AF00BD">
      <w:pPr>
        <w:numPr>
          <w:ilvl w:val="0"/>
          <w:numId w:val="18"/>
        </w:numPr>
        <w:rPr>
          <w:b/>
          <w:bCs/>
          <w:sz w:val="22"/>
        </w:rPr>
      </w:pPr>
      <w:r w:rsidRPr="00AF00BD">
        <w:rPr>
          <w:rFonts w:eastAsia="Century Gothic" w:cs="Century Gothic"/>
          <w:b/>
          <w:bCs/>
          <w:color w:val="000000" w:themeColor="text1"/>
          <w:sz w:val="24"/>
          <w:szCs w:val="22"/>
        </w:rPr>
        <w:t>Summering</w:t>
      </w:r>
      <w:r w:rsidR="00E07534">
        <w:rPr>
          <w:rFonts w:eastAsia="Century Gothic" w:cs="Century Gothic"/>
          <w:b/>
          <w:bCs/>
          <w:color w:val="000000" w:themeColor="text1"/>
          <w:sz w:val="24"/>
          <w:szCs w:val="22"/>
        </w:rPr>
        <w:t xml:space="preserve"> och utvärdering av dagens möte</w:t>
      </w:r>
    </w:p>
    <w:p w14:paraId="41DF8CC0" w14:textId="77777777" w:rsidR="00B149C1" w:rsidRPr="00B149C1" w:rsidRDefault="00B149C1" w:rsidP="00B149C1">
      <w:pPr>
        <w:pStyle w:val="Default"/>
        <w:ind w:left="720"/>
        <w:rPr>
          <w:rFonts w:ascii="Century Gothic" w:hAnsi="Century Gothic" w:cs="Century Gothic"/>
          <w:bCs/>
          <w:i/>
          <w:iCs/>
          <w:sz w:val="22"/>
          <w:szCs w:val="22"/>
        </w:rPr>
      </w:pPr>
      <w:r w:rsidRPr="00B149C1">
        <w:rPr>
          <w:rFonts w:ascii="Century Gothic" w:hAnsi="Century Gothic" w:cs="Century Gothic"/>
          <w:bCs/>
          <w:i/>
          <w:iCs/>
          <w:sz w:val="22"/>
          <w:szCs w:val="22"/>
        </w:rPr>
        <w:t>Summerat tar vi med oss följande punkter inför kommande möte/möten:</w:t>
      </w:r>
    </w:p>
    <w:p w14:paraId="400B24F7" w14:textId="4E15020F" w:rsidR="00322149" w:rsidRDefault="000D5AB1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>Mötet med kommunen</w:t>
      </w:r>
    </w:p>
    <w:p w14:paraId="16FCD983" w14:textId="2E6A49A6" w:rsidR="000D5AB1" w:rsidRDefault="000D5AB1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>Förberedelse av gräsytan så det blir så spelbar som möjligt under året</w:t>
      </w:r>
    </w:p>
    <w:p w14:paraId="3E98206C" w14:textId="3A8C5044" w:rsidR="00BE3B8F" w:rsidRDefault="00BE3B8F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>Följa upp avtalen kring bussresor för seniorlagen, vaktmästaren och tränaravtalen för damlaget</w:t>
      </w:r>
    </w:p>
    <w:p w14:paraId="33F00A35" w14:textId="1FDB689C" w:rsidR="00BE3B8F" w:rsidRDefault="00BE3B8F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>Vi beslutar om budget 2023</w:t>
      </w:r>
    </w:p>
    <w:p w14:paraId="3F48EC55" w14:textId="5E79F42E" w:rsidR="00BE3B8F" w:rsidRPr="00AB0610" w:rsidRDefault="00BE3B8F" w:rsidP="00113EF8">
      <w:pPr>
        <w:pStyle w:val="Default"/>
        <w:numPr>
          <w:ilvl w:val="0"/>
          <w:numId w:val="36"/>
        </w:numPr>
        <w:rPr>
          <w:rFonts w:ascii="Century Gothic" w:hAnsi="Century Gothic" w:cs="Century Gothic"/>
          <w:iCs/>
          <w:sz w:val="20"/>
          <w:szCs w:val="20"/>
        </w:rPr>
      </w:pPr>
      <w:r>
        <w:rPr>
          <w:rFonts w:ascii="Century Gothic" w:hAnsi="Century Gothic" w:cs="Century Gothic"/>
          <w:iCs/>
          <w:sz w:val="20"/>
          <w:szCs w:val="20"/>
        </w:rPr>
        <w:t>Vi beslutar om höjning av medlemsavgifterna till 2024</w:t>
      </w:r>
    </w:p>
    <w:p w14:paraId="78E749D1" w14:textId="77777777" w:rsidR="00AF3546" w:rsidRPr="001C105C" w:rsidRDefault="00AF3546" w:rsidP="00F27616">
      <w:pPr>
        <w:pStyle w:val="Default"/>
        <w:rPr>
          <w:rFonts w:ascii="Century Gothic" w:hAnsi="Century Gothic" w:cs="Century Gothic"/>
          <w:iCs/>
          <w:sz w:val="20"/>
          <w:szCs w:val="20"/>
        </w:rPr>
      </w:pPr>
    </w:p>
    <w:p w14:paraId="3E566E8C" w14:textId="68932214" w:rsidR="00B26684" w:rsidRPr="00725463" w:rsidRDefault="00B26684" w:rsidP="00975902">
      <w:pPr>
        <w:ind w:left="709" w:firstLine="11"/>
        <w:rPr>
          <w:i/>
          <w:szCs w:val="22"/>
        </w:rPr>
      </w:pPr>
    </w:p>
    <w:p w14:paraId="41B03F9C" w14:textId="77777777" w:rsidR="00607AF5" w:rsidRDefault="00607AF5" w:rsidP="00A2436D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60C1728D" w14:textId="57931C44" w:rsidR="00AF5533" w:rsidRPr="00A2436D" w:rsidRDefault="00FC5FAC" w:rsidP="00A2436D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 w:rsidRPr="00A2436D">
        <w:rPr>
          <w:rFonts w:ascii="Century Gothic" w:hAnsi="Century Gothic" w:cs="Century Gothic"/>
          <w:bCs/>
          <w:sz w:val="20"/>
          <w:szCs w:val="20"/>
        </w:rPr>
        <w:t>O</w:t>
      </w:r>
      <w:r w:rsidR="00AF5533" w:rsidRPr="00A2436D">
        <w:rPr>
          <w:rFonts w:ascii="Century Gothic" w:hAnsi="Century Gothic" w:cs="Century Gothic"/>
          <w:bCs/>
          <w:sz w:val="20"/>
          <w:szCs w:val="20"/>
        </w:rPr>
        <w:t>rdförande tackar för visat intresse och förklarar mötet avslutat.</w:t>
      </w:r>
    </w:p>
    <w:p w14:paraId="72A3D3EC" w14:textId="77777777" w:rsidR="00B31CF9" w:rsidRDefault="00B31CF9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0E27B00A" w14:textId="77777777" w:rsid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41B7AA32" w14:textId="77777777" w:rsidR="00FC5FAC" w:rsidRP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 w:rsidRPr="00FC5FAC">
        <w:rPr>
          <w:rFonts w:ascii="Century Gothic" w:hAnsi="Century Gothic" w:cs="Century Gothic"/>
          <w:bCs/>
          <w:sz w:val="20"/>
          <w:szCs w:val="20"/>
        </w:rPr>
        <w:t>Vid protokollet</w:t>
      </w:r>
      <w:r w:rsidRPr="00FC5FAC">
        <w:rPr>
          <w:rFonts w:ascii="Century Gothic" w:hAnsi="Century Gothic" w:cs="Century Gothic"/>
          <w:bCs/>
          <w:sz w:val="20"/>
          <w:szCs w:val="20"/>
        </w:rPr>
        <w:tab/>
      </w:r>
      <w:r w:rsidRPr="00FC5FAC">
        <w:rPr>
          <w:rFonts w:ascii="Century Gothic" w:hAnsi="Century Gothic" w:cs="Century Gothic"/>
          <w:bCs/>
          <w:sz w:val="20"/>
          <w:szCs w:val="20"/>
        </w:rPr>
        <w:tab/>
      </w:r>
      <w:r w:rsidRPr="00FC5FAC">
        <w:rPr>
          <w:rFonts w:ascii="Century Gothic" w:hAnsi="Century Gothic" w:cs="Century Gothic"/>
          <w:bCs/>
          <w:sz w:val="20"/>
          <w:szCs w:val="20"/>
        </w:rPr>
        <w:tab/>
        <w:t>Justeras</w:t>
      </w:r>
    </w:p>
    <w:p w14:paraId="60061E4C" w14:textId="77777777" w:rsidR="00FC5FAC" w:rsidRP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44EAFD9C" w14:textId="77777777" w:rsidR="00FC5FAC" w:rsidRPr="00FC5FAC" w:rsidRDefault="00FC5FAC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</w:p>
    <w:p w14:paraId="5CC4267A" w14:textId="77777777" w:rsidR="00FC5FAC" w:rsidRPr="00FC5FAC" w:rsidRDefault="009A58AA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_______________________________</w:t>
      </w:r>
      <w:r>
        <w:rPr>
          <w:rFonts w:ascii="Century Gothic" w:hAnsi="Century Gothic" w:cs="Century Gothic"/>
          <w:bCs/>
          <w:sz w:val="20"/>
          <w:szCs w:val="20"/>
        </w:rPr>
        <w:tab/>
      </w:r>
      <w:r>
        <w:rPr>
          <w:rFonts w:ascii="Century Gothic" w:hAnsi="Century Gothic" w:cs="Century Gothic"/>
          <w:bCs/>
          <w:sz w:val="20"/>
          <w:szCs w:val="20"/>
        </w:rPr>
        <w:tab/>
        <w:t>__________________________________</w:t>
      </w:r>
    </w:p>
    <w:p w14:paraId="5B12C491" w14:textId="475938C5" w:rsidR="00FC5FAC" w:rsidRPr="00FC5FAC" w:rsidRDefault="00FD51CA" w:rsidP="002161BC">
      <w:pPr>
        <w:pStyle w:val="Default"/>
        <w:rPr>
          <w:rFonts w:ascii="Century Gothic" w:hAnsi="Century Gothic" w:cs="Century Gothic"/>
          <w:bCs/>
          <w:sz w:val="20"/>
          <w:szCs w:val="20"/>
        </w:rPr>
      </w:pPr>
      <w:r>
        <w:rPr>
          <w:rFonts w:ascii="Century Gothic" w:hAnsi="Century Gothic" w:cs="Century Gothic"/>
          <w:bCs/>
          <w:sz w:val="20"/>
          <w:szCs w:val="20"/>
        </w:rPr>
        <w:t>Nina Lindström</w:t>
      </w:r>
      <w:r w:rsidR="00FC5FAC" w:rsidRPr="00FC5FAC">
        <w:rPr>
          <w:rFonts w:ascii="Century Gothic" w:hAnsi="Century Gothic" w:cs="Century Gothic"/>
          <w:bCs/>
          <w:sz w:val="20"/>
          <w:szCs w:val="20"/>
        </w:rPr>
        <w:tab/>
      </w:r>
      <w:r w:rsidR="00FC5FAC" w:rsidRPr="00FC5FAC">
        <w:rPr>
          <w:rFonts w:ascii="Century Gothic" w:hAnsi="Century Gothic" w:cs="Century Gothic"/>
          <w:bCs/>
          <w:sz w:val="20"/>
          <w:szCs w:val="20"/>
        </w:rPr>
        <w:tab/>
      </w:r>
      <w:r w:rsidR="00FC5FAC" w:rsidRPr="00FC5FAC">
        <w:rPr>
          <w:rFonts w:ascii="Century Gothic" w:hAnsi="Century Gothic" w:cs="Century Gothic"/>
          <w:bCs/>
          <w:sz w:val="20"/>
          <w:szCs w:val="20"/>
        </w:rPr>
        <w:tab/>
      </w:r>
      <w:r w:rsidR="00E663A2">
        <w:rPr>
          <w:rFonts w:ascii="Century Gothic" w:hAnsi="Century Gothic" w:cs="Century Gothic"/>
          <w:bCs/>
          <w:sz w:val="20"/>
          <w:szCs w:val="20"/>
        </w:rPr>
        <w:t>Pär Eriksson</w:t>
      </w:r>
    </w:p>
    <w:sectPr w:rsidR="00FC5FAC" w:rsidRPr="00FC5FAC" w:rsidSect="0062012A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 w:code="9"/>
      <w:pgMar w:top="2835" w:right="1418" w:bottom="1701" w:left="1418" w:header="709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782D30" w14:textId="77777777" w:rsidR="001B56F1" w:rsidRDefault="001B56F1">
      <w:r>
        <w:separator/>
      </w:r>
    </w:p>
  </w:endnote>
  <w:endnote w:type="continuationSeparator" w:id="0">
    <w:p w14:paraId="780D7F0C" w14:textId="77777777" w:rsidR="001B56F1" w:rsidRDefault="001B5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EC1529" w14:textId="77777777" w:rsidR="003C6A1E" w:rsidRDefault="003C6A1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E9DABE2" w14:textId="315C4A02" w:rsidR="00EB4D21" w:rsidRDefault="00EB4D21" w:rsidP="00EB4D21">
    <w:pPr>
      <w:pStyle w:val="Foot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057A58D5" wp14:editId="548FF2A3">
              <wp:simplePos x="0" y="0"/>
              <wp:positionH relativeFrom="column">
                <wp:posOffset>1449705</wp:posOffset>
              </wp:positionH>
              <wp:positionV relativeFrom="paragraph">
                <wp:posOffset>313690</wp:posOffset>
              </wp:positionV>
              <wp:extent cx="4572000" cy="342900"/>
              <wp:effectExtent l="1905" t="0" r="0" b="635"/>
              <wp:wrapNone/>
              <wp:docPr id="8" name="Text Box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572000" cy="3429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F2DF3A3" w14:textId="77777777" w:rsidR="00EB4D21" w:rsidRDefault="00EB4D21" w:rsidP="00EB4D21">
                          <w:pPr>
                            <w:rPr>
                              <w:sz w:val="16"/>
                              <w:szCs w:val="16"/>
                            </w:rPr>
                          </w:pPr>
                          <w:proofErr w:type="spellStart"/>
                          <w:r>
                            <w:rPr>
                              <w:sz w:val="16"/>
                              <w:szCs w:val="16"/>
                            </w:rPr>
                            <w:t>Tallbergsvägen</w:t>
                          </w:r>
                          <w:proofErr w:type="spellEnd"/>
                          <w:r>
                            <w:rPr>
                              <w:sz w:val="16"/>
                              <w:szCs w:val="16"/>
                            </w:rPr>
                            <w:t xml:space="preserve"> 19                       Tel.  070–6971223</w:t>
                          </w:r>
                        </w:p>
                        <w:p w14:paraId="60E889EE" w14:textId="534548E2" w:rsidR="00EB4D21" w:rsidRDefault="00EB4D21" w:rsidP="00EB4D21">
                          <w:pPr>
                            <w:rPr>
                              <w:sz w:val="16"/>
                              <w:szCs w:val="16"/>
                            </w:rPr>
                          </w:pPr>
                          <w:r>
                            <w:rPr>
                              <w:sz w:val="16"/>
                              <w:szCs w:val="16"/>
                            </w:rPr>
                            <w:t xml:space="preserve">633 69 Skogstorp                          E-mail. </w:t>
                          </w:r>
                          <w:r w:rsidR="000769C9">
                            <w:rPr>
                              <w:sz w:val="16"/>
                              <w:szCs w:val="16"/>
                            </w:rPr>
                            <w:t>info@sgoif.se</w:t>
                          </w:r>
                        </w:p>
                        <w:p w14:paraId="540067DF" w14:textId="77777777" w:rsidR="00EB4D21" w:rsidRDefault="00EB4D21" w:rsidP="00EB4D21">
                          <w:pPr>
                            <w:rPr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057A58D5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6" type="#_x0000_t202" style="position:absolute;margin-left:114.15pt;margin-top:24.7pt;width:5in;height:27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" stroked="f">
              <v:textbox>
                <w:txbxContent>
                  <w:p w14:paraId="3F2DF3A3" w14:textId="77777777" w:rsidR="00EB4D21" w:rsidRDefault="00EB4D21" w:rsidP="00EB4D21">
                    <w:pPr>
                      <w:rPr>
                        <w:sz w:val="16"/>
                        <w:szCs w:val="16"/>
                      </w:rPr>
                    </w:pPr>
                    <w:proofErr w:type="spellStart"/>
                    <w:r>
                      <w:rPr>
                        <w:sz w:val="16"/>
                        <w:szCs w:val="16"/>
                      </w:rPr>
                      <w:t>Tallbergsvägen</w:t>
                    </w:r>
                    <w:proofErr w:type="spellEnd"/>
                    <w:r>
                      <w:rPr>
                        <w:sz w:val="16"/>
                        <w:szCs w:val="16"/>
                      </w:rPr>
                      <w:t xml:space="preserve"> 19                       Tel.  070–6971223</w:t>
                    </w:r>
                  </w:p>
                  <w:p w14:paraId="60E889EE" w14:textId="534548E2" w:rsidR="00EB4D21" w:rsidRDefault="00EB4D21" w:rsidP="00EB4D21">
                    <w:pPr>
                      <w:rPr>
                        <w:sz w:val="16"/>
                        <w:szCs w:val="16"/>
                      </w:rPr>
                    </w:pPr>
                    <w:r>
                      <w:rPr>
                        <w:sz w:val="16"/>
                        <w:szCs w:val="16"/>
                      </w:rPr>
                      <w:t xml:space="preserve">633 69 Skogstorp                          E-mail. </w:t>
                    </w:r>
                    <w:r w:rsidR="000769C9">
                      <w:rPr>
                        <w:sz w:val="16"/>
                        <w:szCs w:val="16"/>
                      </w:rPr>
                      <w:t>info@sgoif.se</w:t>
                    </w:r>
                  </w:p>
                  <w:p w14:paraId="540067DF" w14:textId="77777777" w:rsidR="00EB4D21" w:rsidRDefault="00EB4D21" w:rsidP="00EB4D21">
                    <w:pPr>
                      <w:rPr>
                        <w:sz w:val="16"/>
                        <w:szCs w:val="1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1AE985A" wp14:editId="69498FD4">
              <wp:simplePos x="0" y="0"/>
              <wp:positionH relativeFrom="column">
                <wp:posOffset>1322705</wp:posOffset>
              </wp:positionH>
              <wp:positionV relativeFrom="paragraph">
                <wp:posOffset>313690</wp:posOffset>
              </wp:positionV>
              <wp:extent cx="4683125" cy="2540"/>
              <wp:effectExtent l="8255" t="8890" r="13970" b="7620"/>
              <wp:wrapNone/>
              <wp:docPr id="7" name="Freeform: Shape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4683125" cy="2540"/>
                      </a:xfrm>
                      <a:custGeom>
                        <a:avLst/>
                        <a:gdLst>
                          <a:gd name="T0" fmla="*/ 0 w 7375"/>
                          <a:gd name="T1" fmla="*/ 0 h 4"/>
                          <a:gd name="T2" fmla="*/ 7375 w 7375"/>
                          <a:gd name="T3" fmla="*/ 4 h 4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</a:cxnLst>
                        <a:rect l="0" t="0" r="r" b="b"/>
                        <a:pathLst>
                          <a:path w="7375" h="4">
                            <a:moveTo>
                              <a:pt x="0" y="0"/>
                            </a:moveTo>
                            <a:lnTo>
                              <a:pt x="7375" y="4"/>
                            </a:lnTo>
                          </a:path>
                        </a:pathLst>
                      </a:cu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polyline w14:anchorId="5BC6AB29" id="Freeform: Shape 7" o:spid="_x0000_s1026" style="position:absolute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points="104.15pt,24.7pt,472.9pt,24.9pt" coordsize="7375,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" filled="f">
              <v:path arrowok="t" o:connecttype="custom" o:connectlocs="0,0;4683125,2540" o:connectangles="0,0"/>
            </v:polyline>
          </w:pict>
        </mc:Fallback>
      </mc:AlternateContent>
    </w:r>
    <w:r>
      <w:rPr>
        <w:noProof/>
      </w:rPr>
      <w:drawing>
        <wp:anchor distT="0" distB="0" distL="114300" distR="114300" simplePos="0" relativeHeight="251664384" behindDoc="0" locked="0" layoutInCell="1" allowOverlap="1" wp14:anchorId="62179EA4" wp14:editId="19C4FF32">
          <wp:simplePos x="0" y="0"/>
          <wp:positionH relativeFrom="column">
            <wp:posOffset>64770</wp:posOffset>
          </wp:positionH>
          <wp:positionV relativeFrom="paragraph">
            <wp:posOffset>17780</wp:posOffset>
          </wp:positionV>
          <wp:extent cx="707390" cy="829945"/>
          <wp:effectExtent l="0" t="0" r="0" b="8255"/>
          <wp:wrapNone/>
          <wp:docPr id="6" name="Picture 6" descr="A green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A green and white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84409E0" w14:textId="769677AF" w:rsidR="00E007F2" w:rsidRPr="00EB4D21" w:rsidRDefault="00E007F2" w:rsidP="00EB4D21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26671C0" w14:textId="77777777" w:rsidR="003C6A1E" w:rsidRDefault="003C6A1E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4CEE8F" w14:textId="77777777" w:rsidR="001B56F1" w:rsidRDefault="001B56F1">
      <w:r>
        <w:separator/>
      </w:r>
    </w:p>
  </w:footnote>
  <w:footnote w:type="continuationSeparator" w:id="0">
    <w:p w14:paraId="7BF7F808" w14:textId="77777777" w:rsidR="001B56F1" w:rsidRDefault="001B56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2006B9" w14:textId="77777777" w:rsidR="003C6A1E" w:rsidRDefault="003C6A1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5EBF0F4" w14:textId="3235F1F4" w:rsidR="00E007F2" w:rsidRDefault="007F15CB">
    <w:pPr>
      <w:pStyle w:val="Header"/>
    </w:pPr>
    <w:r>
      <w:rPr>
        <w:rFonts w:ascii="Times New Roman" w:hAnsi="Times New Roman"/>
        <w:noProof/>
        <w:sz w:val="24"/>
      </w:rPr>
      <w:drawing>
        <wp:anchor distT="0" distB="0" distL="114300" distR="114300" simplePos="0" relativeHeight="251660288" behindDoc="0" locked="0" layoutInCell="1" allowOverlap="1" wp14:anchorId="453A06CA" wp14:editId="5BF70AD1">
          <wp:simplePos x="0" y="0"/>
          <wp:positionH relativeFrom="column">
            <wp:posOffset>0</wp:posOffset>
          </wp:positionH>
          <wp:positionV relativeFrom="paragraph">
            <wp:posOffset>-635</wp:posOffset>
          </wp:positionV>
          <wp:extent cx="707390" cy="829945"/>
          <wp:effectExtent l="0" t="0" r="0" b="8255"/>
          <wp:wrapNone/>
          <wp:docPr id="5" name="Picture 5" descr="A green and white logo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A green and white logo&#10;&#10;Description automatically generated with medium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07390" cy="8299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49F31CB" w14:textId="77777777" w:rsidR="00E007F2" w:rsidRDefault="00E007F2">
    <w:pPr>
      <w:pStyle w:val="Header"/>
    </w:pPr>
  </w:p>
  <w:p w14:paraId="4090012D" w14:textId="17901324" w:rsidR="00E007F2" w:rsidRDefault="00E007F2">
    <w:pPr>
      <w:pStyle w:val="Header"/>
    </w:pPr>
    <w:r>
      <w:tab/>
    </w:r>
    <w:r>
      <w:fldChar w:fldCharType="begin"/>
    </w:r>
    <w:r>
      <w:instrText xml:space="preserve"> DATE \@ "yyyy-MM-dd" </w:instrText>
    </w:r>
    <w:r>
      <w:fldChar w:fldCharType="separate"/>
    </w:r>
    <w:r w:rsidR="003C6A1E">
      <w:rPr>
        <w:noProof/>
      </w:rPr>
      <w:t>2023-03-07</w:t>
    </w:r>
    <w:r>
      <w:fldChar w:fldCharType="end"/>
    </w:r>
    <w:r>
      <w:tab/>
    </w:r>
    <w:r>
      <w:rPr>
        <w:rStyle w:val="PageNumber"/>
      </w:rPr>
      <w:fldChar w:fldCharType="begin"/>
    </w:r>
    <w:r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 xml:space="preserve"> (</w:t>
    </w:r>
    <w:r>
      <w:rPr>
        <w:rStyle w:val="PageNumber"/>
      </w:rPr>
      <w:fldChar w:fldCharType="begin"/>
    </w:r>
    <w:r>
      <w:rPr>
        <w:rStyle w:val="PageNumber"/>
      </w:rPr>
      <w:instrText xml:space="preserve"> NUMPAGES </w:instrText>
    </w:r>
    <w:r>
      <w:rPr>
        <w:rStyle w:val="PageNumber"/>
      </w:rPr>
      <w:fldChar w:fldCharType="separate"/>
    </w:r>
    <w:r>
      <w:rPr>
        <w:rStyle w:val="PageNumber"/>
        <w:noProof/>
      </w:rPr>
      <w:t>3</w:t>
    </w:r>
    <w:r>
      <w:rPr>
        <w:rStyle w:val="PageNumber"/>
      </w:rPr>
      <w:fldChar w:fldCharType="end"/>
    </w:r>
    <w:r>
      <w:rPr>
        <w:rStyle w:val="PageNumber"/>
      </w:rPr>
      <w:t>)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F1517E1" w14:textId="77777777" w:rsidR="003C6A1E" w:rsidRDefault="003C6A1E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9182A8A3"/>
    <w:multiLevelType w:val="hybridMultilevel"/>
    <w:tmpl w:val="D8FFE34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 w15:restartNumberingAfterBreak="0">
    <w:nsid w:val="AE8C7221"/>
    <w:multiLevelType w:val="hybridMultilevel"/>
    <w:tmpl w:val="CA6E4304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" w15:restartNumberingAfterBreak="0">
    <w:nsid w:val="CE476FE1"/>
    <w:multiLevelType w:val="hybridMultilevel"/>
    <w:tmpl w:val="B7815791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3" w15:restartNumberingAfterBreak="0">
    <w:nsid w:val="EA1BC2A5"/>
    <w:multiLevelType w:val="hybridMultilevel"/>
    <w:tmpl w:val="8D4B49B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4" w15:restartNumberingAfterBreak="0">
    <w:nsid w:val="EDABCF73"/>
    <w:multiLevelType w:val="hybridMultilevel"/>
    <w:tmpl w:val="81A8AF37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 w15:restartNumberingAfterBreak="0">
    <w:nsid w:val="EEBE4DB0"/>
    <w:multiLevelType w:val="hybridMultilevel"/>
    <w:tmpl w:val="71F243B0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6" w15:restartNumberingAfterBreak="0">
    <w:nsid w:val="FBD680A3"/>
    <w:multiLevelType w:val="hybridMultilevel"/>
    <w:tmpl w:val="9A49FCBA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7" w15:restartNumberingAfterBreak="0">
    <w:nsid w:val="FFFFFF88"/>
    <w:multiLevelType w:val="singleLevel"/>
    <w:tmpl w:val="283002F4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CBE6D52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9" w15:restartNumberingAfterBreak="0">
    <w:nsid w:val="02040FD8"/>
    <w:multiLevelType w:val="hybridMultilevel"/>
    <w:tmpl w:val="66042C40"/>
    <w:lvl w:ilvl="0" w:tplc="3956E8E0">
      <w:start w:val="1"/>
      <w:numFmt w:val="decimal"/>
      <w:lvlText w:val="%1."/>
      <w:lvlJc w:val="left"/>
      <w:pPr>
        <w:ind w:left="3474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4194" w:hanging="360"/>
      </w:pPr>
    </w:lvl>
    <w:lvl w:ilvl="2" w:tplc="041D001B" w:tentative="1">
      <w:start w:val="1"/>
      <w:numFmt w:val="lowerRoman"/>
      <w:lvlText w:val="%3."/>
      <w:lvlJc w:val="right"/>
      <w:pPr>
        <w:ind w:left="4914" w:hanging="180"/>
      </w:pPr>
    </w:lvl>
    <w:lvl w:ilvl="3" w:tplc="041D000F" w:tentative="1">
      <w:start w:val="1"/>
      <w:numFmt w:val="decimal"/>
      <w:lvlText w:val="%4."/>
      <w:lvlJc w:val="left"/>
      <w:pPr>
        <w:ind w:left="5634" w:hanging="360"/>
      </w:pPr>
    </w:lvl>
    <w:lvl w:ilvl="4" w:tplc="041D0019" w:tentative="1">
      <w:start w:val="1"/>
      <w:numFmt w:val="lowerLetter"/>
      <w:lvlText w:val="%5."/>
      <w:lvlJc w:val="left"/>
      <w:pPr>
        <w:ind w:left="6354" w:hanging="360"/>
      </w:pPr>
    </w:lvl>
    <w:lvl w:ilvl="5" w:tplc="041D001B" w:tentative="1">
      <w:start w:val="1"/>
      <w:numFmt w:val="lowerRoman"/>
      <w:lvlText w:val="%6."/>
      <w:lvlJc w:val="right"/>
      <w:pPr>
        <w:ind w:left="7074" w:hanging="180"/>
      </w:pPr>
    </w:lvl>
    <w:lvl w:ilvl="6" w:tplc="041D000F" w:tentative="1">
      <w:start w:val="1"/>
      <w:numFmt w:val="decimal"/>
      <w:lvlText w:val="%7."/>
      <w:lvlJc w:val="left"/>
      <w:pPr>
        <w:ind w:left="7794" w:hanging="360"/>
      </w:pPr>
    </w:lvl>
    <w:lvl w:ilvl="7" w:tplc="041D0019" w:tentative="1">
      <w:start w:val="1"/>
      <w:numFmt w:val="lowerLetter"/>
      <w:lvlText w:val="%8."/>
      <w:lvlJc w:val="left"/>
      <w:pPr>
        <w:ind w:left="8514" w:hanging="360"/>
      </w:pPr>
    </w:lvl>
    <w:lvl w:ilvl="8" w:tplc="041D001B" w:tentative="1">
      <w:start w:val="1"/>
      <w:numFmt w:val="lowerRoman"/>
      <w:lvlText w:val="%9."/>
      <w:lvlJc w:val="right"/>
      <w:pPr>
        <w:ind w:left="9234" w:hanging="180"/>
      </w:pPr>
    </w:lvl>
  </w:abstractNum>
  <w:abstractNum w:abstractNumId="10" w15:restartNumberingAfterBreak="0">
    <w:nsid w:val="02FA514C"/>
    <w:multiLevelType w:val="hybridMultilevel"/>
    <w:tmpl w:val="9E2EC126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6908DFCA">
      <w:start w:val="1"/>
      <w:numFmt w:val="upperLetter"/>
      <w:lvlText w:val="%2."/>
      <w:lvlJc w:val="left"/>
      <w:pPr>
        <w:ind w:left="1800" w:hanging="360"/>
      </w:pPr>
      <w:rPr>
        <w:rFonts w:ascii="Century Gothic" w:eastAsia="Times New Roman" w:hAnsi="Century Gothic" w:cs="Century Gothic"/>
      </w:r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04142CC2"/>
    <w:multiLevelType w:val="hybridMultilevel"/>
    <w:tmpl w:val="7A103FC4"/>
    <w:lvl w:ilvl="0" w:tplc="B26ED324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ascii="Times New Roman" w:eastAsia="Times New Roman" w:hAnsi="Times New Roman" w:cs="Times New Roman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12" w15:restartNumberingAfterBreak="0">
    <w:nsid w:val="058B4F1A"/>
    <w:multiLevelType w:val="hybridMultilevel"/>
    <w:tmpl w:val="C6E840D2"/>
    <w:lvl w:ilvl="0" w:tplc="28800ED2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  <w:iCs/>
      </w:rPr>
    </w:lvl>
    <w:lvl w:ilvl="1" w:tplc="F356D7E4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AA8641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8846C40"/>
    <w:multiLevelType w:val="hybridMultilevel"/>
    <w:tmpl w:val="F040600A"/>
    <w:lvl w:ilvl="0" w:tplc="70689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EC680F4E">
      <w:start w:val="1"/>
      <w:numFmt w:val="upp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1A9D3682"/>
    <w:multiLevelType w:val="hybridMultilevel"/>
    <w:tmpl w:val="FD66BDEA"/>
    <w:lvl w:ilvl="0" w:tplc="FBDCA9AE">
      <w:start w:val="11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entury 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AEB557E"/>
    <w:multiLevelType w:val="hybridMultilevel"/>
    <w:tmpl w:val="2F7AE0A4"/>
    <w:lvl w:ilvl="0" w:tplc="041D0017">
      <w:start w:val="1"/>
      <w:numFmt w:val="lowerLetter"/>
      <w:lvlText w:val="%1)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 w15:restartNumberingAfterBreak="0">
    <w:nsid w:val="1E8EDA6D"/>
    <w:multiLevelType w:val="hybridMultilevel"/>
    <w:tmpl w:val="4C844018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7" w15:restartNumberingAfterBreak="0">
    <w:nsid w:val="1F884A40"/>
    <w:multiLevelType w:val="hybridMultilevel"/>
    <w:tmpl w:val="986E1DA0"/>
    <w:lvl w:ilvl="0" w:tplc="041D0017">
      <w:start w:val="1"/>
      <w:numFmt w:val="lowerLetter"/>
      <w:lvlText w:val="%1)"/>
      <w:lvlJc w:val="left"/>
      <w:pPr>
        <w:ind w:left="1440" w:hanging="360"/>
      </w:p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20825743"/>
    <w:multiLevelType w:val="hybridMultilevel"/>
    <w:tmpl w:val="C682FE70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212E26F6"/>
    <w:multiLevelType w:val="hybridMultilevel"/>
    <w:tmpl w:val="F7703FE4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16565E2"/>
    <w:multiLevelType w:val="hybridMultilevel"/>
    <w:tmpl w:val="52945CA8"/>
    <w:lvl w:ilvl="0" w:tplc="3030302C">
      <w:numFmt w:val="bullet"/>
      <w:lvlText w:val=""/>
      <w:lvlJc w:val="left"/>
      <w:pPr>
        <w:ind w:left="720" w:hanging="360"/>
      </w:pPr>
      <w:rPr>
        <w:rFonts w:ascii="Symbol" w:eastAsia="Times New Roman" w:hAnsi="Symbol" w:cs="Century 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EF7AC2"/>
    <w:multiLevelType w:val="hybridMultilevel"/>
    <w:tmpl w:val="7BC236F2"/>
    <w:lvl w:ilvl="0" w:tplc="70689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F356D7E4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041D001B">
      <w:start w:val="1"/>
      <w:numFmt w:val="lowerRoman"/>
      <w:lvlText w:val="%3."/>
      <w:lvlJc w:val="right"/>
      <w:pPr>
        <w:ind w:left="2340" w:hanging="360"/>
      </w:pPr>
      <w:rPr>
        <w:rFonts w:hint="default"/>
      </w:r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25777F30"/>
    <w:multiLevelType w:val="hybridMultilevel"/>
    <w:tmpl w:val="5B08B95E"/>
    <w:lvl w:ilvl="0" w:tplc="041D0019">
      <w:start w:val="1"/>
      <w:numFmt w:val="lowerLetter"/>
      <w:lvlText w:val="%1."/>
      <w:lvlJc w:val="left"/>
      <w:pPr>
        <w:ind w:left="360" w:hanging="360"/>
      </w:pPr>
    </w:lvl>
    <w:lvl w:ilvl="1" w:tplc="041D0019" w:tentative="1">
      <w:start w:val="1"/>
      <w:numFmt w:val="lowerLetter"/>
      <w:lvlText w:val="%2."/>
      <w:lvlJc w:val="left"/>
      <w:pPr>
        <w:ind w:left="1080" w:hanging="360"/>
      </w:pPr>
    </w:lvl>
    <w:lvl w:ilvl="2" w:tplc="041D001B" w:tentative="1">
      <w:start w:val="1"/>
      <w:numFmt w:val="lowerRoman"/>
      <w:lvlText w:val="%3."/>
      <w:lvlJc w:val="right"/>
      <w:pPr>
        <w:ind w:left="1800" w:hanging="180"/>
      </w:pPr>
    </w:lvl>
    <w:lvl w:ilvl="3" w:tplc="041D000F" w:tentative="1">
      <w:start w:val="1"/>
      <w:numFmt w:val="decimal"/>
      <w:lvlText w:val="%4."/>
      <w:lvlJc w:val="left"/>
      <w:pPr>
        <w:ind w:left="2520" w:hanging="360"/>
      </w:pPr>
    </w:lvl>
    <w:lvl w:ilvl="4" w:tplc="041D0019" w:tentative="1">
      <w:start w:val="1"/>
      <w:numFmt w:val="lowerLetter"/>
      <w:lvlText w:val="%5."/>
      <w:lvlJc w:val="left"/>
      <w:pPr>
        <w:ind w:left="3240" w:hanging="360"/>
      </w:pPr>
    </w:lvl>
    <w:lvl w:ilvl="5" w:tplc="041D001B" w:tentative="1">
      <w:start w:val="1"/>
      <w:numFmt w:val="lowerRoman"/>
      <w:lvlText w:val="%6."/>
      <w:lvlJc w:val="right"/>
      <w:pPr>
        <w:ind w:left="3960" w:hanging="180"/>
      </w:pPr>
    </w:lvl>
    <w:lvl w:ilvl="6" w:tplc="041D000F" w:tentative="1">
      <w:start w:val="1"/>
      <w:numFmt w:val="decimal"/>
      <w:lvlText w:val="%7."/>
      <w:lvlJc w:val="left"/>
      <w:pPr>
        <w:ind w:left="4680" w:hanging="360"/>
      </w:pPr>
    </w:lvl>
    <w:lvl w:ilvl="7" w:tplc="041D0019" w:tentative="1">
      <w:start w:val="1"/>
      <w:numFmt w:val="lowerLetter"/>
      <w:lvlText w:val="%8."/>
      <w:lvlJc w:val="left"/>
      <w:pPr>
        <w:ind w:left="5400" w:hanging="360"/>
      </w:pPr>
    </w:lvl>
    <w:lvl w:ilvl="8" w:tplc="041D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 w15:restartNumberingAfterBreak="0">
    <w:nsid w:val="2EF64513"/>
    <w:multiLevelType w:val="hybridMultilevel"/>
    <w:tmpl w:val="C10ED6AC"/>
    <w:lvl w:ilvl="0" w:tplc="01D0F3EE">
      <w:start w:val="1"/>
      <w:numFmt w:val="lowerLetter"/>
      <w:lvlText w:val="%1)"/>
      <w:lvlJc w:val="left"/>
      <w:pPr>
        <w:tabs>
          <w:tab w:val="num" w:pos="1664"/>
        </w:tabs>
        <w:ind w:left="1664" w:hanging="360"/>
      </w:pPr>
      <w:rPr>
        <w:rFonts w:ascii="Times New Roman" w:eastAsia="Times New Roman" w:hAnsi="Times New Roman" w:cs="Times New Roman"/>
        <w:b w:val="0"/>
      </w:rPr>
    </w:lvl>
    <w:lvl w:ilvl="1" w:tplc="041D0019" w:tentative="1">
      <w:start w:val="1"/>
      <w:numFmt w:val="lowerLetter"/>
      <w:lvlText w:val="%2."/>
      <w:lvlJc w:val="left"/>
      <w:pPr>
        <w:tabs>
          <w:tab w:val="num" w:pos="2384"/>
        </w:tabs>
        <w:ind w:left="2384" w:hanging="360"/>
      </w:pPr>
    </w:lvl>
    <w:lvl w:ilvl="2" w:tplc="041D001B" w:tentative="1">
      <w:start w:val="1"/>
      <w:numFmt w:val="lowerRoman"/>
      <w:lvlText w:val="%3."/>
      <w:lvlJc w:val="right"/>
      <w:pPr>
        <w:tabs>
          <w:tab w:val="num" w:pos="3104"/>
        </w:tabs>
        <w:ind w:left="3104" w:hanging="180"/>
      </w:pPr>
    </w:lvl>
    <w:lvl w:ilvl="3" w:tplc="041D000F" w:tentative="1">
      <w:start w:val="1"/>
      <w:numFmt w:val="decimal"/>
      <w:lvlText w:val="%4."/>
      <w:lvlJc w:val="left"/>
      <w:pPr>
        <w:tabs>
          <w:tab w:val="num" w:pos="3824"/>
        </w:tabs>
        <w:ind w:left="3824" w:hanging="360"/>
      </w:pPr>
    </w:lvl>
    <w:lvl w:ilvl="4" w:tplc="041D0019" w:tentative="1">
      <w:start w:val="1"/>
      <w:numFmt w:val="lowerLetter"/>
      <w:lvlText w:val="%5."/>
      <w:lvlJc w:val="left"/>
      <w:pPr>
        <w:tabs>
          <w:tab w:val="num" w:pos="4544"/>
        </w:tabs>
        <w:ind w:left="4544" w:hanging="360"/>
      </w:pPr>
    </w:lvl>
    <w:lvl w:ilvl="5" w:tplc="041D001B" w:tentative="1">
      <w:start w:val="1"/>
      <w:numFmt w:val="lowerRoman"/>
      <w:lvlText w:val="%6."/>
      <w:lvlJc w:val="right"/>
      <w:pPr>
        <w:tabs>
          <w:tab w:val="num" w:pos="5264"/>
        </w:tabs>
        <w:ind w:left="5264" w:hanging="180"/>
      </w:pPr>
    </w:lvl>
    <w:lvl w:ilvl="6" w:tplc="041D000F" w:tentative="1">
      <w:start w:val="1"/>
      <w:numFmt w:val="decimal"/>
      <w:lvlText w:val="%7."/>
      <w:lvlJc w:val="left"/>
      <w:pPr>
        <w:tabs>
          <w:tab w:val="num" w:pos="5984"/>
        </w:tabs>
        <w:ind w:left="5984" w:hanging="360"/>
      </w:pPr>
    </w:lvl>
    <w:lvl w:ilvl="7" w:tplc="041D0019" w:tentative="1">
      <w:start w:val="1"/>
      <w:numFmt w:val="lowerLetter"/>
      <w:lvlText w:val="%8."/>
      <w:lvlJc w:val="left"/>
      <w:pPr>
        <w:tabs>
          <w:tab w:val="num" w:pos="6704"/>
        </w:tabs>
        <w:ind w:left="6704" w:hanging="360"/>
      </w:pPr>
    </w:lvl>
    <w:lvl w:ilvl="8" w:tplc="041D001B" w:tentative="1">
      <w:start w:val="1"/>
      <w:numFmt w:val="lowerRoman"/>
      <w:lvlText w:val="%9."/>
      <w:lvlJc w:val="right"/>
      <w:pPr>
        <w:tabs>
          <w:tab w:val="num" w:pos="7424"/>
        </w:tabs>
        <w:ind w:left="7424" w:hanging="180"/>
      </w:pPr>
    </w:lvl>
  </w:abstractNum>
  <w:abstractNum w:abstractNumId="24" w15:restartNumberingAfterBreak="0">
    <w:nsid w:val="357F0F5E"/>
    <w:multiLevelType w:val="hybridMultilevel"/>
    <w:tmpl w:val="A470C956"/>
    <w:lvl w:ilvl="0" w:tplc="041D000F">
      <w:start w:val="1"/>
      <w:numFmt w:val="decimal"/>
      <w:lvlText w:val="%1."/>
      <w:lvlJc w:val="left"/>
      <w:pPr>
        <w:ind w:left="1854" w:hanging="360"/>
      </w:pPr>
    </w:lvl>
    <w:lvl w:ilvl="1" w:tplc="041D0017">
      <w:start w:val="1"/>
      <w:numFmt w:val="lowerLetter"/>
      <w:lvlText w:val="%2)"/>
      <w:lvlJc w:val="left"/>
      <w:pPr>
        <w:ind w:left="1636" w:hanging="360"/>
      </w:pPr>
      <w:rPr>
        <w:b w:val="0"/>
      </w:rPr>
    </w:lvl>
    <w:lvl w:ilvl="2" w:tplc="041D001B">
      <w:start w:val="1"/>
      <w:numFmt w:val="lowerRoman"/>
      <w:lvlText w:val="%3."/>
      <w:lvlJc w:val="right"/>
      <w:pPr>
        <w:ind w:left="3294" w:hanging="180"/>
      </w:pPr>
    </w:lvl>
    <w:lvl w:ilvl="3" w:tplc="041D000F" w:tentative="1">
      <w:start w:val="1"/>
      <w:numFmt w:val="decimal"/>
      <w:lvlText w:val="%4."/>
      <w:lvlJc w:val="left"/>
      <w:pPr>
        <w:ind w:left="4014" w:hanging="360"/>
      </w:pPr>
    </w:lvl>
    <w:lvl w:ilvl="4" w:tplc="041D0019" w:tentative="1">
      <w:start w:val="1"/>
      <w:numFmt w:val="lowerLetter"/>
      <w:lvlText w:val="%5."/>
      <w:lvlJc w:val="left"/>
      <w:pPr>
        <w:ind w:left="4734" w:hanging="360"/>
      </w:pPr>
    </w:lvl>
    <w:lvl w:ilvl="5" w:tplc="041D001B" w:tentative="1">
      <w:start w:val="1"/>
      <w:numFmt w:val="lowerRoman"/>
      <w:lvlText w:val="%6."/>
      <w:lvlJc w:val="right"/>
      <w:pPr>
        <w:ind w:left="5454" w:hanging="180"/>
      </w:pPr>
    </w:lvl>
    <w:lvl w:ilvl="6" w:tplc="041D000F" w:tentative="1">
      <w:start w:val="1"/>
      <w:numFmt w:val="decimal"/>
      <w:lvlText w:val="%7."/>
      <w:lvlJc w:val="left"/>
      <w:pPr>
        <w:ind w:left="6174" w:hanging="360"/>
      </w:pPr>
    </w:lvl>
    <w:lvl w:ilvl="7" w:tplc="041D0019" w:tentative="1">
      <w:start w:val="1"/>
      <w:numFmt w:val="lowerLetter"/>
      <w:lvlText w:val="%8."/>
      <w:lvlJc w:val="left"/>
      <w:pPr>
        <w:ind w:left="6894" w:hanging="360"/>
      </w:pPr>
    </w:lvl>
    <w:lvl w:ilvl="8" w:tplc="041D001B" w:tentative="1">
      <w:start w:val="1"/>
      <w:numFmt w:val="lowerRoman"/>
      <w:lvlText w:val="%9."/>
      <w:lvlJc w:val="right"/>
      <w:pPr>
        <w:ind w:left="7614" w:hanging="180"/>
      </w:pPr>
    </w:lvl>
  </w:abstractNum>
  <w:abstractNum w:abstractNumId="25" w15:restartNumberingAfterBreak="0">
    <w:nsid w:val="4A8EA8F5"/>
    <w:multiLevelType w:val="hybridMultilevel"/>
    <w:tmpl w:val="73C55EED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6" w15:restartNumberingAfterBreak="0">
    <w:nsid w:val="50E46A6B"/>
    <w:multiLevelType w:val="hybridMultilevel"/>
    <w:tmpl w:val="E930E365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7" w15:restartNumberingAfterBreak="0">
    <w:nsid w:val="515564BB"/>
    <w:multiLevelType w:val="hybridMultilevel"/>
    <w:tmpl w:val="A3B84BC4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2B7695A"/>
    <w:multiLevelType w:val="hybridMultilevel"/>
    <w:tmpl w:val="6713748B"/>
    <w:lvl w:ilvl="0" w:tplc="FFFFFFFF">
      <w:start w:val="1"/>
      <w:numFmt w:val="decimal"/>
      <w:lvlText w:val=""/>
      <w:lvlJc w:val="left"/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29" w15:restartNumberingAfterBreak="0">
    <w:nsid w:val="53830B9C"/>
    <w:multiLevelType w:val="hybridMultilevel"/>
    <w:tmpl w:val="75129164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7">
      <w:start w:val="1"/>
      <w:numFmt w:val="lowerLetter"/>
      <w:lvlText w:val="%2)"/>
      <w:lvlJc w:val="left"/>
      <w:pPr>
        <w:ind w:left="192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4ED620A"/>
    <w:multiLevelType w:val="hybridMultilevel"/>
    <w:tmpl w:val="94B45740"/>
    <w:lvl w:ilvl="0" w:tplc="041D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1266C2"/>
    <w:multiLevelType w:val="hybridMultilevel"/>
    <w:tmpl w:val="EE469A3E"/>
    <w:lvl w:ilvl="0" w:tplc="041D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944243"/>
    <w:multiLevelType w:val="hybridMultilevel"/>
    <w:tmpl w:val="AB764898"/>
    <w:lvl w:ilvl="0" w:tplc="66740AB2">
      <w:start w:val="5"/>
      <w:numFmt w:val="bullet"/>
      <w:lvlText w:val="-"/>
      <w:lvlJc w:val="left"/>
      <w:pPr>
        <w:ind w:left="720" w:hanging="360"/>
      </w:pPr>
      <w:rPr>
        <w:rFonts w:ascii="Century Gothic" w:eastAsia="Times New Roman" w:hAnsi="Century Gothic" w:cs="Century Gothic" w:hint="default"/>
      </w:rPr>
    </w:lvl>
    <w:lvl w:ilvl="1" w:tplc="041D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FC18BF"/>
    <w:multiLevelType w:val="hybridMultilevel"/>
    <w:tmpl w:val="F4F27EF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4" w15:restartNumberingAfterBreak="0">
    <w:nsid w:val="6283088F"/>
    <w:multiLevelType w:val="hybridMultilevel"/>
    <w:tmpl w:val="049AC4F8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46C5D80"/>
    <w:multiLevelType w:val="hybridMultilevel"/>
    <w:tmpl w:val="53E843E2"/>
    <w:lvl w:ilvl="0" w:tplc="041D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6" w15:restartNumberingAfterBreak="0">
    <w:nsid w:val="65203D65"/>
    <w:multiLevelType w:val="hybridMultilevel"/>
    <w:tmpl w:val="3620B698"/>
    <w:lvl w:ilvl="0" w:tplc="041D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D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D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D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D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D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D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D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D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 w15:restartNumberingAfterBreak="0">
    <w:nsid w:val="69B05946"/>
    <w:multiLevelType w:val="hybridMultilevel"/>
    <w:tmpl w:val="48A0A702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sz w:val="22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8" w15:restartNumberingAfterBreak="0">
    <w:nsid w:val="6C6D5A61"/>
    <w:multiLevelType w:val="hybridMultilevel"/>
    <w:tmpl w:val="3C3C26EE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9" w15:restartNumberingAfterBreak="0">
    <w:nsid w:val="706A62DE"/>
    <w:multiLevelType w:val="hybridMultilevel"/>
    <w:tmpl w:val="4EACA16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1116BA4"/>
    <w:multiLevelType w:val="hybridMultilevel"/>
    <w:tmpl w:val="6DC2445C"/>
    <w:lvl w:ilvl="0" w:tplc="70689F9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1DD02D2"/>
    <w:multiLevelType w:val="hybridMultilevel"/>
    <w:tmpl w:val="173EFF1C"/>
    <w:lvl w:ilvl="0" w:tplc="041D0019">
      <w:start w:val="1"/>
      <w:numFmt w:val="lowerLetter"/>
      <w:lvlText w:val="%1."/>
      <w:lvlJc w:val="left"/>
      <w:pPr>
        <w:ind w:left="1440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2160" w:hanging="360"/>
      </w:pPr>
    </w:lvl>
    <w:lvl w:ilvl="2" w:tplc="041D001B" w:tentative="1">
      <w:start w:val="1"/>
      <w:numFmt w:val="lowerRoman"/>
      <w:lvlText w:val="%3."/>
      <w:lvlJc w:val="right"/>
      <w:pPr>
        <w:ind w:left="2880" w:hanging="180"/>
      </w:pPr>
    </w:lvl>
    <w:lvl w:ilvl="3" w:tplc="041D000F" w:tentative="1">
      <w:start w:val="1"/>
      <w:numFmt w:val="decimal"/>
      <w:lvlText w:val="%4."/>
      <w:lvlJc w:val="left"/>
      <w:pPr>
        <w:ind w:left="3600" w:hanging="360"/>
      </w:pPr>
    </w:lvl>
    <w:lvl w:ilvl="4" w:tplc="041D0019" w:tentative="1">
      <w:start w:val="1"/>
      <w:numFmt w:val="lowerLetter"/>
      <w:lvlText w:val="%5."/>
      <w:lvlJc w:val="left"/>
      <w:pPr>
        <w:ind w:left="4320" w:hanging="360"/>
      </w:pPr>
    </w:lvl>
    <w:lvl w:ilvl="5" w:tplc="041D001B" w:tentative="1">
      <w:start w:val="1"/>
      <w:numFmt w:val="lowerRoman"/>
      <w:lvlText w:val="%6."/>
      <w:lvlJc w:val="right"/>
      <w:pPr>
        <w:ind w:left="5040" w:hanging="180"/>
      </w:pPr>
    </w:lvl>
    <w:lvl w:ilvl="6" w:tplc="041D000F" w:tentative="1">
      <w:start w:val="1"/>
      <w:numFmt w:val="decimal"/>
      <w:lvlText w:val="%7."/>
      <w:lvlJc w:val="left"/>
      <w:pPr>
        <w:ind w:left="5760" w:hanging="360"/>
      </w:pPr>
    </w:lvl>
    <w:lvl w:ilvl="7" w:tplc="041D0019" w:tentative="1">
      <w:start w:val="1"/>
      <w:numFmt w:val="lowerLetter"/>
      <w:lvlText w:val="%8."/>
      <w:lvlJc w:val="left"/>
      <w:pPr>
        <w:ind w:left="6480" w:hanging="360"/>
      </w:pPr>
    </w:lvl>
    <w:lvl w:ilvl="8" w:tplc="041D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 w15:restartNumberingAfterBreak="0">
    <w:nsid w:val="74B467C8"/>
    <w:multiLevelType w:val="hybridMultilevel"/>
    <w:tmpl w:val="3006BCD0"/>
    <w:lvl w:ilvl="0" w:tplc="041D0017">
      <w:start w:val="1"/>
      <w:numFmt w:val="lowerLetter"/>
      <w:lvlText w:val="%1)"/>
      <w:lvlJc w:val="left"/>
      <w:pPr>
        <w:ind w:left="1636" w:hanging="360"/>
      </w:pPr>
      <w:rPr>
        <w:b w:val="0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5CE39AD"/>
    <w:multiLevelType w:val="hybridMultilevel"/>
    <w:tmpl w:val="C0D67274"/>
    <w:lvl w:ilvl="0" w:tplc="041D0015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4" w15:restartNumberingAfterBreak="0">
    <w:nsid w:val="78E40E14"/>
    <w:multiLevelType w:val="hybridMultilevel"/>
    <w:tmpl w:val="9AD0CAC4"/>
    <w:lvl w:ilvl="0" w:tplc="041D0019">
      <w:start w:val="1"/>
      <w:numFmt w:val="lowerLetter"/>
      <w:lvlText w:val="%1."/>
      <w:lvlJc w:val="left"/>
      <w:pPr>
        <w:ind w:left="1080" w:hanging="360"/>
      </w:pPr>
      <w:rPr>
        <w:rFonts w:hint="default"/>
        <w:b w:val="0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5" w15:restartNumberingAfterBreak="0">
    <w:nsid w:val="7A2364A9"/>
    <w:multiLevelType w:val="hybridMultilevel"/>
    <w:tmpl w:val="E0D01220"/>
    <w:lvl w:ilvl="0" w:tplc="041D0019">
      <w:start w:val="1"/>
      <w:numFmt w:val="lowerLetter"/>
      <w:lvlText w:val="%1."/>
      <w:lvlJc w:val="left"/>
      <w:pPr>
        <w:ind w:left="720" w:hanging="360"/>
      </w:pPr>
      <w:rPr>
        <w:rFonts w:hint="default"/>
        <w:b/>
      </w:rPr>
    </w:lvl>
    <w:lvl w:ilvl="1" w:tplc="F356D7E4">
      <w:start w:val="1"/>
      <w:numFmt w:val="lowerLetter"/>
      <w:lvlText w:val="%2."/>
      <w:lvlJc w:val="left"/>
      <w:pPr>
        <w:ind w:left="1440" w:hanging="360"/>
      </w:pPr>
      <w:rPr>
        <w:rFonts w:ascii="Century Gothic" w:eastAsia="Times New Roman" w:hAnsi="Century Gothic" w:cs="Century Gothic"/>
        <w:b w:val="0"/>
      </w:rPr>
    </w:lvl>
    <w:lvl w:ilvl="2" w:tplc="AA864132">
      <w:start w:val="1"/>
      <w:numFmt w:val="upperLetter"/>
      <w:lvlText w:val="%3."/>
      <w:lvlJc w:val="left"/>
      <w:pPr>
        <w:ind w:left="2340" w:hanging="360"/>
      </w:pPr>
      <w:rPr>
        <w:rFonts w:hint="default"/>
      </w:r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75085631">
    <w:abstractNumId w:val="28"/>
  </w:num>
  <w:num w:numId="2" w16cid:durableId="956182928">
    <w:abstractNumId w:val="5"/>
  </w:num>
  <w:num w:numId="3" w16cid:durableId="1632445726">
    <w:abstractNumId w:val="3"/>
  </w:num>
  <w:num w:numId="4" w16cid:durableId="83571919">
    <w:abstractNumId w:val="6"/>
  </w:num>
  <w:num w:numId="5" w16cid:durableId="968633982">
    <w:abstractNumId w:val="4"/>
  </w:num>
  <w:num w:numId="6" w16cid:durableId="2037540429">
    <w:abstractNumId w:val="25"/>
  </w:num>
  <w:num w:numId="7" w16cid:durableId="1078333852">
    <w:abstractNumId w:val="1"/>
  </w:num>
  <w:num w:numId="8" w16cid:durableId="1300065557">
    <w:abstractNumId w:val="26"/>
  </w:num>
  <w:num w:numId="9" w16cid:durableId="226573107">
    <w:abstractNumId w:val="16"/>
  </w:num>
  <w:num w:numId="10" w16cid:durableId="155921556">
    <w:abstractNumId w:val="2"/>
  </w:num>
  <w:num w:numId="11" w16cid:durableId="642732609">
    <w:abstractNumId w:val="0"/>
  </w:num>
  <w:num w:numId="12" w16cid:durableId="134418624">
    <w:abstractNumId w:val="11"/>
  </w:num>
  <w:num w:numId="13" w16cid:durableId="613169578">
    <w:abstractNumId w:val="23"/>
  </w:num>
  <w:num w:numId="14" w16cid:durableId="732850867">
    <w:abstractNumId w:val="34"/>
  </w:num>
  <w:num w:numId="15" w16cid:durableId="67001042">
    <w:abstractNumId w:val="24"/>
  </w:num>
  <w:num w:numId="16" w16cid:durableId="53310445">
    <w:abstractNumId w:val="9"/>
  </w:num>
  <w:num w:numId="17" w16cid:durableId="2110998901">
    <w:abstractNumId w:val="31"/>
  </w:num>
  <w:num w:numId="18" w16cid:durableId="929968379">
    <w:abstractNumId w:val="12"/>
  </w:num>
  <w:num w:numId="19" w16cid:durableId="503279768">
    <w:abstractNumId w:val="35"/>
  </w:num>
  <w:num w:numId="20" w16cid:durableId="521937595">
    <w:abstractNumId w:val="44"/>
  </w:num>
  <w:num w:numId="21" w16cid:durableId="1016074182">
    <w:abstractNumId w:val="38"/>
  </w:num>
  <w:num w:numId="22" w16cid:durableId="1234464680">
    <w:abstractNumId w:val="33"/>
  </w:num>
  <w:num w:numId="23" w16cid:durableId="883173619">
    <w:abstractNumId w:val="32"/>
  </w:num>
  <w:num w:numId="24" w16cid:durableId="560335846">
    <w:abstractNumId w:val="13"/>
  </w:num>
  <w:num w:numId="25" w16cid:durableId="953637756">
    <w:abstractNumId w:val="10"/>
  </w:num>
  <w:num w:numId="26" w16cid:durableId="1928810899">
    <w:abstractNumId w:val="37"/>
  </w:num>
  <w:num w:numId="27" w16cid:durableId="41440634">
    <w:abstractNumId w:val="30"/>
  </w:num>
  <w:num w:numId="28" w16cid:durableId="1215459564">
    <w:abstractNumId w:val="43"/>
  </w:num>
  <w:num w:numId="29" w16cid:durableId="1673141642">
    <w:abstractNumId w:val="40"/>
  </w:num>
  <w:num w:numId="30" w16cid:durableId="1757315031">
    <w:abstractNumId w:val="14"/>
  </w:num>
  <w:num w:numId="31" w16cid:durableId="1267813077">
    <w:abstractNumId w:val="29"/>
  </w:num>
  <w:num w:numId="32" w16cid:durableId="166992313">
    <w:abstractNumId w:val="20"/>
  </w:num>
  <w:num w:numId="33" w16cid:durableId="235437352">
    <w:abstractNumId w:val="27"/>
  </w:num>
  <w:num w:numId="34" w16cid:durableId="1250770867">
    <w:abstractNumId w:val="24"/>
  </w:num>
  <w:num w:numId="35" w16cid:durableId="1545867604">
    <w:abstractNumId w:val="42"/>
  </w:num>
  <w:num w:numId="36" w16cid:durableId="1789198873">
    <w:abstractNumId w:val="36"/>
  </w:num>
  <w:num w:numId="37" w16cid:durableId="1578243864">
    <w:abstractNumId w:val="21"/>
  </w:num>
  <w:num w:numId="38" w16cid:durableId="320814816">
    <w:abstractNumId w:val="39"/>
  </w:num>
  <w:num w:numId="39" w16cid:durableId="1166674725">
    <w:abstractNumId w:val="7"/>
  </w:num>
  <w:num w:numId="40" w16cid:durableId="887454630">
    <w:abstractNumId w:val="8"/>
  </w:num>
  <w:num w:numId="41" w16cid:durableId="634409235">
    <w:abstractNumId w:val="15"/>
  </w:num>
  <w:num w:numId="42" w16cid:durableId="1315374230">
    <w:abstractNumId w:val="22"/>
  </w:num>
  <w:num w:numId="43" w16cid:durableId="800223309">
    <w:abstractNumId w:val="45"/>
  </w:num>
  <w:num w:numId="44" w16cid:durableId="864944311">
    <w:abstractNumId w:val="19"/>
  </w:num>
  <w:num w:numId="45" w16cid:durableId="2117602332">
    <w:abstractNumId w:val="17"/>
  </w:num>
  <w:num w:numId="46" w16cid:durableId="895354031">
    <w:abstractNumId w:val="41"/>
  </w:num>
  <w:num w:numId="47" w16cid:durableId="248589283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1304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26215"/>
    <w:rsid w:val="000005EF"/>
    <w:rsid w:val="000006CE"/>
    <w:rsid w:val="000010E3"/>
    <w:rsid w:val="00002A79"/>
    <w:rsid w:val="00005A25"/>
    <w:rsid w:val="00005CFA"/>
    <w:rsid w:val="000074D7"/>
    <w:rsid w:val="00011436"/>
    <w:rsid w:val="00013129"/>
    <w:rsid w:val="00014ED7"/>
    <w:rsid w:val="00015CF0"/>
    <w:rsid w:val="00016F4D"/>
    <w:rsid w:val="00017243"/>
    <w:rsid w:val="0002138E"/>
    <w:rsid w:val="00022BAA"/>
    <w:rsid w:val="0002374F"/>
    <w:rsid w:val="00023F30"/>
    <w:rsid w:val="00023F6A"/>
    <w:rsid w:val="00024DA8"/>
    <w:rsid w:val="00025579"/>
    <w:rsid w:val="00026ADE"/>
    <w:rsid w:val="0003037D"/>
    <w:rsid w:val="00030918"/>
    <w:rsid w:val="00032DAC"/>
    <w:rsid w:val="00032FBB"/>
    <w:rsid w:val="000331D2"/>
    <w:rsid w:val="0003358F"/>
    <w:rsid w:val="00033F45"/>
    <w:rsid w:val="0003443F"/>
    <w:rsid w:val="00034754"/>
    <w:rsid w:val="00034F37"/>
    <w:rsid w:val="00035632"/>
    <w:rsid w:val="00035AE9"/>
    <w:rsid w:val="00037ED1"/>
    <w:rsid w:val="00037FD0"/>
    <w:rsid w:val="00043BFC"/>
    <w:rsid w:val="00043D48"/>
    <w:rsid w:val="00044DEE"/>
    <w:rsid w:val="00044F04"/>
    <w:rsid w:val="00044F34"/>
    <w:rsid w:val="0004690C"/>
    <w:rsid w:val="000469E6"/>
    <w:rsid w:val="00050B74"/>
    <w:rsid w:val="0005106A"/>
    <w:rsid w:val="00051CAE"/>
    <w:rsid w:val="0005201A"/>
    <w:rsid w:val="00052461"/>
    <w:rsid w:val="00052D36"/>
    <w:rsid w:val="00054735"/>
    <w:rsid w:val="00054846"/>
    <w:rsid w:val="000548DA"/>
    <w:rsid w:val="000565DC"/>
    <w:rsid w:val="00056CC1"/>
    <w:rsid w:val="0005765E"/>
    <w:rsid w:val="00057AB4"/>
    <w:rsid w:val="0006059A"/>
    <w:rsid w:val="00060E66"/>
    <w:rsid w:val="000613E4"/>
    <w:rsid w:val="00061EAE"/>
    <w:rsid w:val="00062342"/>
    <w:rsid w:val="00062B34"/>
    <w:rsid w:val="0006330B"/>
    <w:rsid w:val="000646B6"/>
    <w:rsid w:val="00066847"/>
    <w:rsid w:val="00070D18"/>
    <w:rsid w:val="00070E61"/>
    <w:rsid w:val="0007127B"/>
    <w:rsid w:val="00072A8D"/>
    <w:rsid w:val="00072AF8"/>
    <w:rsid w:val="00072C56"/>
    <w:rsid w:val="00073A28"/>
    <w:rsid w:val="00073BB7"/>
    <w:rsid w:val="00074EBD"/>
    <w:rsid w:val="00075B28"/>
    <w:rsid w:val="000764D3"/>
    <w:rsid w:val="000769C9"/>
    <w:rsid w:val="0007772B"/>
    <w:rsid w:val="00077777"/>
    <w:rsid w:val="0008211A"/>
    <w:rsid w:val="00082B06"/>
    <w:rsid w:val="0008371B"/>
    <w:rsid w:val="0008533F"/>
    <w:rsid w:val="000854CD"/>
    <w:rsid w:val="00086A5E"/>
    <w:rsid w:val="00086B99"/>
    <w:rsid w:val="00087F5E"/>
    <w:rsid w:val="00090B78"/>
    <w:rsid w:val="00091788"/>
    <w:rsid w:val="00091AED"/>
    <w:rsid w:val="000939E2"/>
    <w:rsid w:val="000943B8"/>
    <w:rsid w:val="0009443C"/>
    <w:rsid w:val="000945ED"/>
    <w:rsid w:val="00094BD7"/>
    <w:rsid w:val="000970CB"/>
    <w:rsid w:val="0009742C"/>
    <w:rsid w:val="0009759E"/>
    <w:rsid w:val="000A00F4"/>
    <w:rsid w:val="000A12AE"/>
    <w:rsid w:val="000A250D"/>
    <w:rsid w:val="000A2930"/>
    <w:rsid w:val="000A2A45"/>
    <w:rsid w:val="000A4F80"/>
    <w:rsid w:val="000A6190"/>
    <w:rsid w:val="000A6546"/>
    <w:rsid w:val="000A7E1A"/>
    <w:rsid w:val="000B220C"/>
    <w:rsid w:val="000B2434"/>
    <w:rsid w:val="000B2FF0"/>
    <w:rsid w:val="000B3487"/>
    <w:rsid w:val="000B36DE"/>
    <w:rsid w:val="000B3D5F"/>
    <w:rsid w:val="000B4482"/>
    <w:rsid w:val="000B46B8"/>
    <w:rsid w:val="000B54B7"/>
    <w:rsid w:val="000B64EB"/>
    <w:rsid w:val="000B7408"/>
    <w:rsid w:val="000C0448"/>
    <w:rsid w:val="000C06EF"/>
    <w:rsid w:val="000C0F53"/>
    <w:rsid w:val="000C14F7"/>
    <w:rsid w:val="000C3B1A"/>
    <w:rsid w:val="000C76CE"/>
    <w:rsid w:val="000D0DE9"/>
    <w:rsid w:val="000D1CA8"/>
    <w:rsid w:val="000D32D9"/>
    <w:rsid w:val="000D440B"/>
    <w:rsid w:val="000D4A31"/>
    <w:rsid w:val="000D5AB1"/>
    <w:rsid w:val="000D5D3A"/>
    <w:rsid w:val="000D6214"/>
    <w:rsid w:val="000D6A65"/>
    <w:rsid w:val="000D7522"/>
    <w:rsid w:val="000E0050"/>
    <w:rsid w:val="000E06EE"/>
    <w:rsid w:val="000E1162"/>
    <w:rsid w:val="000E1CD6"/>
    <w:rsid w:val="000E2AC9"/>
    <w:rsid w:val="000E4DA5"/>
    <w:rsid w:val="000E69CF"/>
    <w:rsid w:val="000E6DDE"/>
    <w:rsid w:val="000E6E77"/>
    <w:rsid w:val="000E6FFD"/>
    <w:rsid w:val="000E711B"/>
    <w:rsid w:val="000E7F29"/>
    <w:rsid w:val="000F060C"/>
    <w:rsid w:val="000F11B1"/>
    <w:rsid w:val="000F17C3"/>
    <w:rsid w:val="000F1C84"/>
    <w:rsid w:val="000F1E44"/>
    <w:rsid w:val="000F3BE1"/>
    <w:rsid w:val="000F450A"/>
    <w:rsid w:val="000F4865"/>
    <w:rsid w:val="000F49E2"/>
    <w:rsid w:val="000F4AF2"/>
    <w:rsid w:val="000F4F08"/>
    <w:rsid w:val="000F542E"/>
    <w:rsid w:val="000F7814"/>
    <w:rsid w:val="000F7FD0"/>
    <w:rsid w:val="001019F1"/>
    <w:rsid w:val="001020B6"/>
    <w:rsid w:val="001020D8"/>
    <w:rsid w:val="001048DB"/>
    <w:rsid w:val="001073DC"/>
    <w:rsid w:val="001101BA"/>
    <w:rsid w:val="00110BC9"/>
    <w:rsid w:val="001115B4"/>
    <w:rsid w:val="00112DA8"/>
    <w:rsid w:val="001130B9"/>
    <w:rsid w:val="001160F4"/>
    <w:rsid w:val="00116818"/>
    <w:rsid w:val="00117644"/>
    <w:rsid w:val="00121514"/>
    <w:rsid w:val="001217E4"/>
    <w:rsid w:val="0012200F"/>
    <w:rsid w:val="00122E24"/>
    <w:rsid w:val="0012406C"/>
    <w:rsid w:val="00124094"/>
    <w:rsid w:val="00124436"/>
    <w:rsid w:val="00125F1B"/>
    <w:rsid w:val="00126B12"/>
    <w:rsid w:val="00126CE2"/>
    <w:rsid w:val="00126ED3"/>
    <w:rsid w:val="001309DD"/>
    <w:rsid w:val="00130C82"/>
    <w:rsid w:val="00131328"/>
    <w:rsid w:val="0013216D"/>
    <w:rsid w:val="00133AA1"/>
    <w:rsid w:val="00135056"/>
    <w:rsid w:val="00136071"/>
    <w:rsid w:val="001362B1"/>
    <w:rsid w:val="00136554"/>
    <w:rsid w:val="00140B08"/>
    <w:rsid w:val="00141ACD"/>
    <w:rsid w:val="00144B65"/>
    <w:rsid w:val="001458D3"/>
    <w:rsid w:val="00147209"/>
    <w:rsid w:val="001474EE"/>
    <w:rsid w:val="00147D88"/>
    <w:rsid w:val="00150254"/>
    <w:rsid w:val="00151688"/>
    <w:rsid w:val="00151B43"/>
    <w:rsid w:val="0015215D"/>
    <w:rsid w:val="00152813"/>
    <w:rsid w:val="001530FE"/>
    <w:rsid w:val="0015440C"/>
    <w:rsid w:val="00154494"/>
    <w:rsid w:val="001545D0"/>
    <w:rsid w:val="00155F27"/>
    <w:rsid w:val="00156EEB"/>
    <w:rsid w:val="00157B3C"/>
    <w:rsid w:val="00160250"/>
    <w:rsid w:val="00160B35"/>
    <w:rsid w:val="00164CD1"/>
    <w:rsid w:val="001669B7"/>
    <w:rsid w:val="0017021A"/>
    <w:rsid w:val="00170AA2"/>
    <w:rsid w:val="00170EA9"/>
    <w:rsid w:val="001718B2"/>
    <w:rsid w:val="00171CE6"/>
    <w:rsid w:val="00173B97"/>
    <w:rsid w:val="00174213"/>
    <w:rsid w:val="00174B99"/>
    <w:rsid w:val="00176B91"/>
    <w:rsid w:val="00177867"/>
    <w:rsid w:val="001808F1"/>
    <w:rsid w:val="00180A7F"/>
    <w:rsid w:val="0018151F"/>
    <w:rsid w:val="00182420"/>
    <w:rsid w:val="001826B7"/>
    <w:rsid w:val="00182A48"/>
    <w:rsid w:val="00183288"/>
    <w:rsid w:val="00183B1D"/>
    <w:rsid w:val="001845A4"/>
    <w:rsid w:val="00184647"/>
    <w:rsid w:val="001905A1"/>
    <w:rsid w:val="00191656"/>
    <w:rsid w:val="001929C3"/>
    <w:rsid w:val="00193176"/>
    <w:rsid w:val="001945FC"/>
    <w:rsid w:val="001948CA"/>
    <w:rsid w:val="001953EC"/>
    <w:rsid w:val="0019574D"/>
    <w:rsid w:val="00195AE8"/>
    <w:rsid w:val="00195C77"/>
    <w:rsid w:val="00196169"/>
    <w:rsid w:val="0019645A"/>
    <w:rsid w:val="00197271"/>
    <w:rsid w:val="0019733F"/>
    <w:rsid w:val="001A0739"/>
    <w:rsid w:val="001A1346"/>
    <w:rsid w:val="001A2B1D"/>
    <w:rsid w:val="001A2E8D"/>
    <w:rsid w:val="001A3764"/>
    <w:rsid w:val="001A4E52"/>
    <w:rsid w:val="001A647F"/>
    <w:rsid w:val="001A7279"/>
    <w:rsid w:val="001A75A0"/>
    <w:rsid w:val="001B0E43"/>
    <w:rsid w:val="001B0E78"/>
    <w:rsid w:val="001B1EA2"/>
    <w:rsid w:val="001B35E6"/>
    <w:rsid w:val="001B463F"/>
    <w:rsid w:val="001B56F1"/>
    <w:rsid w:val="001B575D"/>
    <w:rsid w:val="001B6E7A"/>
    <w:rsid w:val="001B72BC"/>
    <w:rsid w:val="001C07E5"/>
    <w:rsid w:val="001C105C"/>
    <w:rsid w:val="001C16AC"/>
    <w:rsid w:val="001C2224"/>
    <w:rsid w:val="001C33CB"/>
    <w:rsid w:val="001C50EF"/>
    <w:rsid w:val="001C6AAB"/>
    <w:rsid w:val="001C6F16"/>
    <w:rsid w:val="001D1041"/>
    <w:rsid w:val="001D1814"/>
    <w:rsid w:val="001D3436"/>
    <w:rsid w:val="001D7675"/>
    <w:rsid w:val="001D7A88"/>
    <w:rsid w:val="001E16AF"/>
    <w:rsid w:val="001E2BAB"/>
    <w:rsid w:val="001E2CE1"/>
    <w:rsid w:val="001E2F4B"/>
    <w:rsid w:val="001E3057"/>
    <w:rsid w:val="001E3FDE"/>
    <w:rsid w:val="001E4CA3"/>
    <w:rsid w:val="001E6465"/>
    <w:rsid w:val="001E72BD"/>
    <w:rsid w:val="001E75DB"/>
    <w:rsid w:val="001E7794"/>
    <w:rsid w:val="001F1A72"/>
    <w:rsid w:val="001F1B7A"/>
    <w:rsid w:val="001F22FF"/>
    <w:rsid w:val="001F24A0"/>
    <w:rsid w:val="001F34E9"/>
    <w:rsid w:val="001F41AF"/>
    <w:rsid w:val="001F4A94"/>
    <w:rsid w:val="001F5FF4"/>
    <w:rsid w:val="001F68F5"/>
    <w:rsid w:val="0020098B"/>
    <w:rsid w:val="00201AF0"/>
    <w:rsid w:val="00201ECF"/>
    <w:rsid w:val="00201ED5"/>
    <w:rsid w:val="00202348"/>
    <w:rsid w:val="00202A31"/>
    <w:rsid w:val="00202CD6"/>
    <w:rsid w:val="00205125"/>
    <w:rsid w:val="002059BB"/>
    <w:rsid w:val="00205A1C"/>
    <w:rsid w:val="00205DAD"/>
    <w:rsid w:val="002060D7"/>
    <w:rsid w:val="002062C2"/>
    <w:rsid w:val="00210F3E"/>
    <w:rsid w:val="00211E21"/>
    <w:rsid w:val="00211F3D"/>
    <w:rsid w:val="0021250D"/>
    <w:rsid w:val="00212A03"/>
    <w:rsid w:val="002151F7"/>
    <w:rsid w:val="0021582F"/>
    <w:rsid w:val="002161BC"/>
    <w:rsid w:val="00216984"/>
    <w:rsid w:val="002221F9"/>
    <w:rsid w:val="00222240"/>
    <w:rsid w:val="00223CB9"/>
    <w:rsid w:val="00224797"/>
    <w:rsid w:val="00226209"/>
    <w:rsid w:val="00227081"/>
    <w:rsid w:val="00227F45"/>
    <w:rsid w:val="00231B44"/>
    <w:rsid w:val="00232088"/>
    <w:rsid w:val="002320A9"/>
    <w:rsid w:val="00232196"/>
    <w:rsid w:val="00233173"/>
    <w:rsid w:val="00233BD3"/>
    <w:rsid w:val="002368DE"/>
    <w:rsid w:val="00236958"/>
    <w:rsid w:val="00237007"/>
    <w:rsid w:val="0023701A"/>
    <w:rsid w:val="002370E1"/>
    <w:rsid w:val="002379D5"/>
    <w:rsid w:val="0024086E"/>
    <w:rsid w:val="002423B0"/>
    <w:rsid w:val="00243418"/>
    <w:rsid w:val="00244824"/>
    <w:rsid w:val="00244CA7"/>
    <w:rsid w:val="00246DE1"/>
    <w:rsid w:val="00247960"/>
    <w:rsid w:val="0025087E"/>
    <w:rsid w:val="002518B1"/>
    <w:rsid w:val="00252740"/>
    <w:rsid w:val="00252D95"/>
    <w:rsid w:val="00252E64"/>
    <w:rsid w:val="002540F1"/>
    <w:rsid w:val="00254F14"/>
    <w:rsid w:val="002552E7"/>
    <w:rsid w:val="00255EAF"/>
    <w:rsid w:val="00256632"/>
    <w:rsid w:val="002602AB"/>
    <w:rsid w:val="0026168A"/>
    <w:rsid w:val="0026195F"/>
    <w:rsid w:val="00261EF8"/>
    <w:rsid w:val="00262B20"/>
    <w:rsid w:val="00263B8A"/>
    <w:rsid w:val="002655C0"/>
    <w:rsid w:val="0026598A"/>
    <w:rsid w:val="00266B90"/>
    <w:rsid w:val="002710D8"/>
    <w:rsid w:val="00271542"/>
    <w:rsid w:val="0027159E"/>
    <w:rsid w:val="0027184F"/>
    <w:rsid w:val="0027206A"/>
    <w:rsid w:val="00272A2E"/>
    <w:rsid w:val="002736BA"/>
    <w:rsid w:val="002758D8"/>
    <w:rsid w:val="00276AE9"/>
    <w:rsid w:val="0027733C"/>
    <w:rsid w:val="00280699"/>
    <w:rsid w:val="00280705"/>
    <w:rsid w:val="00280B85"/>
    <w:rsid w:val="00282E61"/>
    <w:rsid w:val="002837C5"/>
    <w:rsid w:val="00284ABE"/>
    <w:rsid w:val="00285816"/>
    <w:rsid w:val="002865BC"/>
    <w:rsid w:val="0028719B"/>
    <w:rsid w:val="0028746D"/>
    <w:rsid w:val="002902E1"/>
    <w:rsid w:val="0029046C"/>
    <w:rsid w:val="00293F45"/>
    <w:rsid w:val="00294216"/>
    <w:rsid w:val="0029449B"/>
    <w:rsid w:val="00296CA1"/>
    <w:rsid w:val="00297171"/>
    <w:rsid w:val="002A0CE3"/>
    <w:rsid w:val="002A2200"/>
    <w:rsid w:val="002A2955"/>
    <w:rsid w:val="002A4CA8"/>
    <w:rsid w:val="002A5DEB"/>
    <w:rsid w:val="002A642C"/>
    <w:rsid w:val="002A7278"/>
    <w:rsid w:val="002B00F5"/>
    <w:rsid w:val="002B039B"/>
    <w:rsid w:val="002B04F5"/>
    <w:rsid w:val="002B2E17"/>
    <w:rsid w:val="002B3290"/>
    <w:rsid w:val="002B4833"/>
    <w:rsid w:val="002B515B"/>
    <w:rsid w:val="002B5207"/>
    <w:rsid w:val="002B5BB0"/>
    <w:rsid w:val="002B6E11"/>
    <w:rsid w:val="002B7928"/>
    <w:rsid w:val="002C0890"/>
    <w:rsid w:val="002C0FF4"/>
    <w:rsid w:val="002C1296"/>
    <w:rsid w:val="002C1617"/>
    <w:rsid w:val="002C20D3"/>
    <w:rsid w:val="002C20DD"/>
    <w:rsid w:val="002C3295"/>
    <w:rsid w:val="002C3D23"/>
    <w:rsid w:val="002C447E"/>
    <w:rsid w:val="002C4CF8"/>
    <w:rsid w:val="002C573C"/>
    <w:rsid w:val="002C5F31"/>
    <w:rsid w:val="002C71B0"/>
    <w:rsid w:val="002C764D"/>
    <w:rsid w:val="002D2CD5"/>
    <w:rsid w:val="002D2DD5"/>
    <w:rsid w:val="002D33C5"/>
    <w:rsid w:val="002D48D1"/>
    <w:rsid w:val="002D4E47"/>
    <w:rsid w:val="002D60D7"/>
    <w:rsid w:val="002D60E2"/>
    <w:rsid w:val="002D6157"/>
    <w:rsid w:val="002D7611"/>
    <w:rsid w:val="002D7E73"/>
    <w:rsid w:val="002E07D0"/>
    <w:rsid w:val="002E0BB0"/>
    <w:rsid w:val="002E0EA1"/>
    <w:rsid w:val="002E1351"/>
    <w:rsid w:val="002E1A6A"/>
    <w:rsid w:val="002E236B"/>
    <w:rsid w:val="002E2D3B"/>
    <w:rsid w:val="002E302D"/>
    <w:rsid w:val="002E6AA1"/>
    <w:rsid w:val="002E7499"/>
    <w:rsid w:val="002E7588"/>
    <w:rsid w:val="002F188C"/>
    <w:rsid w:val="002F235D"/>
    <w:rsid w:val="002F26A7"/>
    <w:rsid w:val="002F45DE"/>
    <w:rsid w:val="002F6600"/>
    <w:rsid w:val="002F7136"/>
    <w:rsid w:val="00300DF0"/>
    <w:rsid w:val="0030215F"/>
    <w:rsid w:val="00302B31"/>
    <w:rsid w:val="00302FEB"/>
    <w:rsid w:val="00303CCB"/>
    <w:rsid w:val="0030424A"/>
    <w:rsid w:val="0030730B"/>
    <w:rsid w:val="00307358"/>
    <w:rsid w:val="003104B0"/>
    <w:rsid w:val="00310E4F"/>
    <w:rsid w:val="00311C3D"/>
    <w:rsid w:val="00312592"/>
    <w:rsid w:val="00313D2C"/>
    <w:rsid w:val="00313E3C"/>
    <w:rsid w:val="0031494A"/>
    <w:rsid w:val="00314BCE"/>
    <w:rsid w:val="0031760D"/>
    <w:rsid w:val="0031774A"/>
    <w:rsid w:val="00321A26"/>
    <w:rsid w:val="00321DAE"/>
    <w:rsid w:val="00322149"/>
    <w:rsid w:val="0032224C"/>
    <w:rsid w:val="0032226C"/>
    <w:rsid w:val="00324BF5"/>
    <w:rsid w:val="003255C7"/>
    <w:rsid w:val="00325BDE"/>
    <w:rsid w:val="00325CFA"/>
    <w:rsid w:val="00325E9B"/>
    <w:rsid w:val="00326215"/>
    <w:rsid w:val="00326970"/>
    <w:rsid w:val="00331DAF"/>
    <w:rsid w:val="003321E8"/>
    <w:rsid w:val="00332926"/>
    <w:rsid w:val="00332AAE"/>
    <w:rsid w:val="00335776"/>
    <w:rsid w:val="00336E2D"/>
    <w:rsid w:val="00337F44"/>
    <w:rsid w:val="00340A80"/>
    <w:rsid w:val="00341B38"/>
    <w:rsid w:val="00343208"/>
    <w:rsid w:val="00343ECD"/>
    <w:rsid w:val="003441CD"/>
    <w:rsid w:val="00344CFC"/>
    <w:rsid w:val="00344D7E"/>
    <w:rsid w:val="00345E0F"/>
    <w:rsid w:val="00346B6B"/>
    <w:rsid w:val="00347B81"/>
    <w:rsid w:val="00347C91"/>
    <w:rsid w:val="00350A61"/>
    <w:rsid w:val="00350CAA"/>
    <w:rsid w:val="00350F7A"/>
    <w:rsid w:val="00351373"/>
    <w:rsid w:val="00351A0E"/>
    <w:rsid w:val="0035233D"/>
    <w:rsid w:val="00352DB3"/>
    <w:rsid w:val="003536CA"/>
    <w:rsid w:val="003538C4"/>
    <w:rsid w:val="00355153"/>
    <w:rsid w:val="003554AE"/>
    <w:rsid w:val="00355865"/>
    <w:rsid w:val="003568B5"/>
    <w:rsid w:val="00356C00"/>
    <w:rsid w:val="00356CBD"/>
    <w:rsid w:val="00357535"/>
    <w:rsid w:val="00357C0F"/>
    <w:rsid w:val="00357C79"/>
    <w:rsid w:val="00360AA1"/>
    <w:rsid w:val="003619FA"/>
    <w:rsid w:val="00361ADC"/>
    <w:rsid w:val="00361D1E"/>
    <w:rsid w:val="0036333C"/>
    <w:rsid w:val="00363AAA"/>
    <w:rsid w:val="00364347"/>
    <w:rsid w:val="00364F81"/>
    <w:rsid w:val="003652E4"/>
    <w:rsid w:val="00365AB5"/>
    <w:rsid w:val="0036697E"/>
    <w:rsid w:val="00366A8F"/>
    <w:rsid w:val="00366E58"/>
    <w:rsid w:val="003678D9"/>
    <w:rsid w:val="003700B3"/>
    <w:rsid w:val="00370E3E"/>
    <w:rsid w:val="00371063"/>
    <w:rsid w:val="003713AD"/>
    <w:rsid w:val="00372B28"/>
    <w:rsid w:val="00373910"/>
    <w:rsid w:val="00374033"/>
    <w:rsid w:val="0037494E"/>
    <w:rsid w:val="0037504B"/>
    <w:rsid w:val="00380275"/>
    <w:rsid w:val="003802C8"/>
    <w:rsid w:val="00381C63"/>
    <w:rsid w:val="003828D3"/>
    <w:rsid w:val="00382B92"/>
    <w:rsid w:val="00384ED0"/>
    <w:rsid w:val="00385AE7"/>
    <w:rsid w:val="003873E2"/>
    <w:rsid w:val="00391B38"/>
    <w:rsid w:val="00391FE3"/>
    <w:rsid w:val="003920B3"/>
    <w:rsid w:val="003938D3"/>
    <w:rsid w:val="00394494"/>
    <w:rsid w:val="00395C88"/>
    <w:rsid w:val="0039688B"/>
    <w:rsid w:val="00396FD6"/>
    <w:rsid w:val="00397652"/>
    <w:rsid w:val="003978C3"/>
    <w:rsid w:val="003A01E6"/>
    <w:rsid w:val="003A080D"/>
    <w:rsid w:val="003A2040"/>
    <w:rsid w:val="003A2167"/>
    <w:rsid w:val="003A2213"/>
    <w:rsid w:val="003A23AD"/>
    <w:rsid w:val="003A27E5"/>
    <w:rsid w:val="003A38F6"/>
    <w:rsid w:val="003A3A8F"/>
    <w:rsid w:val="003A4689"/>
    <w:rsid w:val="003A5356"/>
    <w:rsid w:val="003B0088"/>
    <w:rsid w:val="003B0DA8"/>
    <w:rsid w:val="003B51F2"/>
    <w:rsid w:val="003B520D"/>
    <w:rsid w:val="003B5ECA"/>
    <w:rsid w:val="003B667C"/>
    <w:rsid w:val="003B6872"/>
    <w:rsid w:val="003C0230"/>
    <w:rsid w:val="003C0929"/>
    <w:rsid w:val="003C1CEF"/>
    <w:rsid w:val="003C272C"/>
    <w:rsid w:val="003C6575"/>
    <w:rsid w:val="003C6A1E"/>
    <w:rsid w:val="003C73D5"/>
    <w:rsid w:val="003D01EC"/>
    <w:rsid w:val="003D0996"/>
    <w:rsid w:val="003D0E44"/>
    <w:rsid w:val="003D1B17"/>
    <w:rsid w:val="003D1E80"/>
    <w:rsid w:val="003D21E6"/>
    <w:rsid w:val="003D284A"/>
    <w:rsid w:val="003D315A"/>
    <w:rsid w:val="003D39AB"/>
    <w:rsid w:val="003D4C64"/>
    <w:rsid w:val="003D596C"/>
    <w:rsid w:val="003D63E0"/>
    <w:rsid w:val="003E076D"/>
    <w:rsid w:val="003E29FB"/>
    <w:rsid w:val="003E3056"/>
    <w:rsid w:val="003E40F1"/>
    <w:rsid w:val="003E434B"/>
    <w:rsid w:val="003E4775"/>
    <w:rsid w:val="003E4BA2"/>
    <w:rsid w:val="003E506B"/>
    <w:rsid w:val="003E593A"/>
    <w:rsid w:val="003E5F5B"/>
    <w:rsid w:val="003E64FA"/>
    <w:rsid w:val="003E6AF6"/>
    <w:rsid w:val="003F0C48"/>
    <w:rsid w:val="003F1024"/>
    <w:rsid w:val="003F1262"/>
    <w:rsid w:val="003F1DBA"/>
    <w:rsid w:val="003F292F"/>
    <w:rsid w:val="003F3B1D"/>
    <w:rsid w:val="003F47F7"/>
    <w:rsid w:val="003F4F1B"/>
    <w:rsid w:val="003F61A8"/>
    <w:rsid w:val="003F6901"/>
    <w:rsid w:val="003F6ADC"/>
    <w:rsid w:val="00400AC6"/>
    <w:rsid w:val="00402B7B"/>
    <w:rsid w:val="004040E8"/>
    <w:rsid w:val="00404898"/>
    <w:rsid w:val="00404B3E"/>
    <w:rsid w:val="0040576B"/>
    <w:rsid w:val="00407A28"/>
    <w:rsid w:val="004115D8"/>
    <w:rsid w:val="00411821"/>
    <w:rsid w:val="00411DA4"/>
    <w:rsid w:val="0041262B"/>
    <w:rsid w:val="0041276A"/>
    <w:rsid w:val="00414088"/>
    <w:rsid w:val="0041427F"/>
    <w:rsid w:val="004158AC"/>
    <w:rsid w:val="00415DCE"/>
    <w:rsid w:val="00416297"/>
    <w:rsid w:val="004163C7"/>
    <w:rsid w:val="00416A68"/>
    <w:rsid w:val="00416B12"/>
    <w:rsid w:val="00417C8D"/>
    <w:rsid w:val="004206C3"/>
    <w:rsid w:val="0042127C"/>
    <w:rsid w:val="004228BB"/>
    <w:rsid w:val="00425E31"/>
    <w:rsid w:val="00426D68"/>
    <w:rsid w:val="00427517"/>
    <w:rsid w:val="00427A94"/>
    <w:rsid w:val="00431E26"/>
    <w:rsid w:val="00432208"/>
    <w:rsid w:val="00432B75"/>
    <w:rsid w:val="004338DF"/>
    <w:rsid w:val="00433FBA"/>
    <w:rsid w:val="004345AD"/>
    <w:rsid w:val="00434702"/>
    <w:rsid w:val="0043482F"/>
    <w:rsid w:val="00435DEB"/>
    <w:rsid w:val="00436AFB"/>
    <w:rsid w:val="00436B0F"/>
    <w:rsid w:val="004375DA"/>
    <w:rsid w:val="00441D05"/>
    <w:rsid w:val="004421FF"/>
    <w:rsid w:val="0044229E"/>
    <w:rsid w:val="00442B5D"/>
    <w:rsid w:val="00442C72"/>
    <w:rsid w:val="00443BF3"/>
    <w:rsid w:val="0044402C"/>
    <w:rsid w:val="00444897"/>
    <w:rsid w:val="00444963"/>
    <w:rsid w:val="004450B3"/>
    <w:rsid w:val="00445927"/>
    <w:rsid w:val="004522AB"/>
    <w:rsid w:val="00452562"/>
    <w:rsid w:val="00453108"/>
    <w:rsid w:val="004536BC"/>
    <w:rsid w:val="00454FD6"/>
    <w:rsid w:val="00460763"/>
    <w:rsid w:val="00461829"/>
    <w:rsid w:val="00463472"/>
    <w:rsid w:val="00463859"/>
    <w:rsid w:val="00463D21"/>
    <w:rsid w:val="00464C44"/>
    <w:rsid w:val="0046617B"/>
    <w:rsid w:val="00467B69"/>
    <w:rsid w:val="00467E61"/>
    <w:rsid w:val="0047077E"/>
    <w:rsid w:val="0047084B"/>
    <w:rsid w:val="00471AF3"/>
    <w:rsid w:val="00472CB8"/>
    <w:rsid w:val="004744C6"/>
    <w:rsid w:val="00475653"/>
    <w:rsid w:val="004763DC"/>
    <w:rsid w:val="00476EAC"/>
    <w:rsid w:val="00477007"/>
    <w:rsid w:val="0047790E"/>
    <w:rsid w:val="00480C98"/>
    <w:rsid w:val="00482F89"/>
    <w:rsid w:val="0048627E"/>
    <w:rsid w:val="00486C17"/>
    <w:rsid w:val="004905D2"/>
    <w:rsid w:val="004912BF"/>
    <w:rsid w:val="00491EDA"/>
    <w:rsid w:val="004921E6"/>
    <w:rsid w:val="004921F9"/>
    <w:rsid w:val="0049281D"/>
    <w:rsid w:val="00496CFE"/>
    <w:rsid w:val="00497342"/>
    <w:rsid w:val="004A15CE"/>
    <w:rsid w:val="004A1992"/>
    <w:rsid w:val="004A1C15"/>
    <w:rsid w:val="004A2425"/>
    <w:rsid w:val="004A6089"/>
    <w:rsid w:val="004A67F4"/>
    <w:rsid w:val="004A6FC3"/>
    <w:rsid w:val="004A7328"/>
    <w:rsid w:val="004A7406"/>
    <w:rsid w:val="004A7E7E"/>
    <w:rsid w:val="004B053C"/>
    <w:rsid w:val="004B289B"/>
    <w:rsid w:val="004B2971"/>
    <w:rsid w:val="004B357B"/>
    <w:rsid w:val="004B42C7"/>
    <w:rsid w:val="004B4674"/>
    <w:rsid w:val="004B5DF6"/>
    <w:rsid w:val="004B656F"/>
    <w:rsid w:val="004B6678"/>
    <w:rsid w:val="004B6B57"/>
    <w:rsid w:val="004C13B3"/>
    <w:rsid w:val="004C1D39"/>
    <w:rsid w:val="004C26E0"/>
    <w:rsid w:val="004C2869"/>
    <w:rsid w:val="004C3A91"/>
    <w:rsid w:val="004C433A"/>
    <w:rsid w:val="004C509F"/>
    <w:rsid w:val="004C5980"/>
    <w:rsid w:val="004C64CE"/>
    <w:rsid w:val="004D0712"/>
    <w:rsid w:val="004D13BF"/>
    <w:rsid w:val="004D1B77"/>
    <w:rsid w:val="004D46D1"/>
    <w:rsid w:val="004D4EFE"/>
    <w:rsid w:val="004D529A"/>
    <w:rsid w:val="004D66FD"/>
    <w:rsid w:val="004D6D59"/>
    <w:rsid w:val="004D6F1C"/>
    <w:rsid w:val="004E1439"/>
    <w:rsid w:val="004E18BC"/>
    <w:rsid w:val="004E1E7E"/>
    <w:rsid w:val="004E2FF1"/>
    <w:rsid w:val="004E4468"/>
    <w:rsid w:val="004E4D67"/>
    <w:rsid w:val="004E5061"/>
    <w:rsid w:val="004E5505"/>
    <w:rsid w:val="004E5B35"/>
    <w:rsid w:val="004E6B72"/>
    <w:rsid w:val="004E6C92"/>
    <w:rsid w:val="004E6E4F"/>
    <w:rsid w:val="004E6F36"/>
    <w:rsid w:val="004E729A"/>
    <w:rsid w:val="004F0FFD"/>
    <w:rsid w:val="004F12EA"/>
    <w:rsid w:val="004F1DC5"/>
    <w:rsid w:val="004F2AE4"/>
    <w:rsid w:val="004F480B"/>
    <w:rsid w:val="004F5C7D"/>
    <w:rsid w:val="004F6199"/>
    <w:rsid w:val="004F79A2"/>
    <w:rsid w:val="00500122"/>
    <w:rsid w:val="00500DFB"/>
    <w:rsid w:val="00501F5A"/>
    <w:rsid w:val="0050372A"/>
    <w:rsid w:val="00503D71"/>
    <w:rsid w:val="00503F6D"/>
    <w:rsid w:val="00504094"/>
    <w:rsid w:val="00504C98"/>
    <w:rsid w:val="00504D06"/>
    <w:rsid w:val="00504DBC"/>
    <w:rsid w:val="00505C5A"/>
    <w:rsid w:val="00510E3D"/>
    <w:rsid w:val="00511113"/>
    <w:rsid w:val="0051193B"/>
    <w:rsid w:val="0051238C"/>
    <w:rsid w:val="00512811"/>
    <w:rsid w:val="0051431B"/>
    <w:rsid w:val="00515B21"/>
    <w:rsid w:val="00517E74"/>
    <w:rsid w:val="00517FC1"/>
    <w:rsid w:val="00520F92"/>
    <w:rsid w:val="00521643"/>
    <w:rsid w:val="00522C85"/>
    <w:rsid w:val="00523FA8"/>
    <w:rsid w:val="00525873"/>
    <w:rsid w:val="00530237"/>
    <w:rsid w:val="00534783"/>
    <w:rsid w:val="00535357"/>
    <w:rsid w:val="00535976"/>
    <w:rsid w:val="00535CA9"/>
    <w:rsid w:val="005375E1"/>
    <w:rsid w:val="00540F86"/>
    <w:rsid w:val="005421AD"/>
    <w:rsid w:val="005423A1"/>
    <w:rsid w:val="00542E78"/>
    <w:rsid w:val="005444C0"/>
    <w:rsid w:val="0054616C"/>
    <w:rsid w:val="00546B0C"/>
    <w:rsid w:val="00546E76"/>
    <w:rsid w:val="00551F88"/>
    <w:rsid w:val="0055280A"/>
    <w:rsid w:val="005532DC"/>
    <w:rsid w:val="0055339A"/>
    <w:rsid w:val="00553828"/>
    <w:rsid w:val="00553E39"/>
    <w:rsid w:val="0055415D"/>
    <w:rsid w:val="00554449"/>
    <w:rsid w:val="00554EAC"/>
    <w:rsid w:val="00555C31"/>
    <w:rsid w:val="0055645A"/>
    <w:rsid w:val="005579E0"/>
    <w:rsid w:val="005632E7"/>
    <w:rsid w:val="00565F3B"/>
    <w:rsid w:val="00570175"/>
    <w:rsid w:val="00571628"/>
    <w:rsid w:val="00572346"/>
    <w:rsid w:val="00572BE4"/>
    <w:rsid w:val="0057689A"/>
    <w:rsid w:val="00577C9F"/>
    <w:rsid w:val="0058027F"/>
    <w:rsid w:val="005809F7"/>
    <w:rsid w:val="00580BA8"/>
    <w:rsid w:val="00580C2B"/>
    <w:rsid w:val="00580C6B"/>
    <w:rsid w:val="00581075"/>
    <w:rsid w:val="0058137E"/>
    <w:rsid w:val="005829DE"/>
    <w:rsid w:val="00582FAC"/>
    <w:rsid w:val="00583527"/>
    <w:rsid w:val="005841B3"/>
    <w:rsid w:val="0058440D"/>
    <w:rsid w:val="00585DD0"/>
    <w:rsid w:val="005862ED"/>
    <w:rsid w:val="005875C2"/>
    <w:rsid w:val="00590769"/>
    <w:rsid w:val="005916AA"/>
    <w:rsid w:val="005923B7"/>
    <w:rsid w:val="00593CFF"/>
    <w:rsid w:val="0059418A"/>
    <w:rsid w:val="005942C8"/>
    <w:rsid w:val="00594EC1"/>
    <w:rsid w:val="00597163"/>
    <w:rsid w:val="005A2E33"/>
    <w:rsid w:val="005A3596"/>
    <w:rsid w:val="005A4108"/>
    <w:rsid w:val="005A454E"/>
    <w:rsid w:val="005A4FAA"/>
    <w:rsid w:val="005B0B2A"/>
    <w:rsid w:val="005B2931"/>
    <w:rsid w:val="005B2A61"/>
    <w:rsid w:val="005B2C0C"/>
    <w:rsid w:val="005B2CF2"/>
    <w:rsid w:val="005B3EF1"/>
    <w:rsid w:val="005B4096"/>
    <w:rsid w:val="005B465D"/>
    <w:rsid w:val="005B4B4F"/>
    <w:rsid w:val="005B4E60"/>
    <w:rsid w:val="005B504C"/>
    <w:rsid w:val="005B643C"/>
    <w:rsid w:val="005B6B36"/>
    <w:rsid w:val="005B7A2D"/>
    <w:rsid w:val="005C402B"/>
    <w:rsid w:val="005C4545"/>
    <w:rsid w:val="005C4633"/>
    <w:rsid w:val="005C522E"/>
    <w:rsid w:val="005C5754"/>
    <w:rsid w:val="005C5B33"/>
    <w:rsid w:val="005C7AF1"/>
    <w:rsid w:val="005D0A2C"/>
    <w:rsid w:val="005D3EF7"/>
    <w:rsid w:val="005D41B2"/>
    <w:rsid w:val="005D4FDB"/>
    <w:rsid w:val="005D57A5"/>
    <w:rsid w:val="005D6FA1"/>
    <w:rsid w:val="005E03F0"/>
    <w:rsid w:val="005E06F8"/>
    <w:rsid w:val="005E09DD"/>
    <w:rsid w:val="005E0BEB"/>
    <w:rsid w:val="005E16A9"/>
    <w:rsid w:val="005E1E71"/>
    <w:rsid w:val="005E5AD5"/>
    <w:rsid w:val="005E7B06"/>
    <w:rsid w:val="005F001F"/>
    <w:rsid w:val="005F2573"/>
    <w:rsid w:val="005F3821"/>
    <w:rsid w:val="005F61C1"/>
    <w:rsid w:val="005F674B"/>
    <w:rsid w:val="00600AB2"/>
    <w:rsid w:val="00602706"/>
    <w:rsid w:val="006057CD"/>
    <w:rsid w:val="006061B9"/>
    <w:rsid w:val="00606515"/>
    <w:rsid w:val="00607AF4"/>
    <w:rsid w:val="00607AF5"/>
    <w:rsid w:val="00612102"/>
    <w:rsid w:val="00613659"/>
    <w:rsid w:val="006142E3"/>
    <w:rsid w:val="0061461D"/>
    <w:rsid w:val="00614E05"/>
    <w:rsid w:val="00615178"/>
    <w:rsid w:val="00615C27"/>
    <w:rsid w:val="00620012"/>
    <w:rsid w:val="0062012A"/>
    <w:rsid w:val="006206AC"/>
    <w:rsid w:val="00622BCD"/>
    <w:rsid w:val="0062303D"/>
    <w:rsid w:val="0062591C"/>
    <w:rsid w:val="0062715A"/>
    <w:rsid w:val="006279B9"/>
    <w:rsid w:val="00630A63"/>
    <w:rsid w:val="006313EA"/>
    <w:rsid w:val="00631ED7"/>
    <w:rsid w:val="00632860"/>
    <w:rsid w:val="00633466"/>
    <w:rsid w:val="0063743F"/>
    <w:rsid w:val="0063768E"/>
    <w:rsid w:val="00637F68"/>
    <w:rsid w:val="0064016A"/>
    <w:rsid w:val="00640658"/>
    <w:rsid w:val="00640771"/>
    <w:rsid w:val="006437F1"/>
    <w:rsid w:val="00644450"/>
    <w:rsid w:val="00645084"/>
    <w:rsid w:val="0064586D"/>
    <w:rsid w:val="006465EB"/>
    <w:rsid w:val="006470E5"/>
    <w:rsid w:val="00650BFB"/>
    <w:rsid w:val="00652387"/>
    <w:rsid w:val="006524D1"/>
    <w:rsid w:val="006528F3"/>
    <w:rsid w:val="006531C3"/>
    <w:rsid w:val="00654CE0"/>
    <w:rsid w:val="00655F28"/>
    <w:rsid w:val="00657A26"/>
    <w:rsid w:val="006604BF"/>
    <w:rsid w:val="00660772"/>
    <w:rsid w:val="00660A63"/>
    <w:rsid w:val="00660C05"/>
    <w:rsid w:val="00660E15"/>
    <w:rsid w:val="00660FE2"/>
    <w:rsid w:val="00661869"/>
    <w:rsid w:val="00661E60"/>
    <w:rsid w:val="00662C86"/>
    <w:rsid w:val="00662F9A"/>
    <w:rsid w:val="006646A8"/>
    <w:rsid w:val="00665563"/>
    <w:rsid w:val="0066560D"/>
    <w:rsid w:val="00667674"/>
    <w:rsid w:val="00670FEA"/>
    <w:rsid w:val="006714CA"/>
    <w:rsid w:val="00672D71"/>
    <w:rsid w:val="00672D8B"/>
    <w:rsid w:val="006748F0"/>
    <w:rsid w:val="0067509C"/>
    <w:rsid w:val="006755A8"/>
    <w:rsid w:val="00675A80"/>
    <w:rsid w:val="00675CAE"/>
    <w:rsid w:val="006770C1"/>
    <w:rsid w:val="006803CF"/>
    <w:rsid w:val="00680473"/>
    <w:rsid w:val="00680A27"/>
    <w:rsid w:val="00681B1F"/>
    <w:rsid w:val="00681F97"/>
    <w:rsid w:val="00683001"/>
    <w:rsid w:val="00683789"/>
    <w:rsid w:val="00683C24"/>
    <w:rsid w:val="00687910"/>
    <w:rsid w:val="006907C6"/>
    <w:rsid w:val="00691136"/>
    <w:rsid w:val="00692515"/>
    <w:rsid w:val="00693F3E"/>
    <w:rsid w:val="006970E0"/>
    <w:rsid w:val="006A1242"/>
    <w:rsid w:val="006A1CFE"/>
    <w:rsid w:val="006A2534"/>
    <w:rsid w:val="006A2AEF"/>
    <w:rsid w:val="006A2C66"/>
    <w:rsid w:val="006A31C9"/>
    <w:rsid w:val="006A4611"/>
    <w:rsid w:val="006A507F"/>
    <w:rsid w:val="006A53E1"/>
    <w:rsid w:val="006A5565"/>
    <w:rsid w:val="006A55C6"/>
    <w:rsid w:val="006A5CE3"/>
    <w:rsid w:val="006A5D13"/>
    <w:rsid w:val="006A5EC5"/>
    <w:rsid w:val="006A7ADE"/>
    <w:rsid w:val="006A7F84"/>
    <w:rsid w:val="006B03EF"/>
    <w:rsid w:val="006B04EF"/>
    <w:rsid w:val="006B4250"/>
    <w:rsid w:val="006B4E47"/>
    <w:rsid w:val="006B5435"/>
    <w:rsid w:val="006B654C"/>
    <w:rsid w:val="006C0323"/>
    <w:rsid w:val="006C096D"/>
    <w:rsid w:val="006C17ED"/>
    <w:rsid w:val="006C1A82"/>
    <w:rsid w:val="006C1DA1"/>
    <w:rsid w:val="006C2A83"/>
    <w:rsid w:val="006C3EFB"/>
    <w:rsid w:val="006C46AB"/>
    <w:rsid w:val="006C4A63"/>
    <w:rsid w:val="006C50DF"/>
    <w:rsid w:val="006C5223"/>
    <w:rsid w:val="006C5733"/>
    <w:rsid w:val="006C6299"/>
    <w:rsid w:val="006C702D"/>
    <w:rsid w:val="006C79FF"/>
    <w:rsid w:val="006D33E9"/>
    <w:rsid w:val="006D401B"/>
    <w:rsid w:val="006D42B5"/>
    <w:rsid w:val="006D557D"/>
    <w:rsid w:val="006D5D14"/>
    <w:rsid w:val="006E0BEE"/>
    <w:rsid w:val="006E1A10"/>
    <w:rsid w:val="006E455D"/>
    <w:rsid w:val="006E46F5"/>
    <w:rsid w:val="006E4F7D"/>
    <w:rsid w:val="006E58CC"/>
    <w:rsid w:val="006F01E7"/>
    <w:rsid w:val="006F0D3D"/>
    <w:rsid w:val="006F18CA"/>
    <w:rsid w:val="006F2018"/>
    <w:rsid w:val="006F24C2"/>
    <w:rsid w:val="006F2E81"/>
    <w:rsid w:val="006F31B3"/>
    <w:rsid w:val="006F3B13"/>
    <w:rsid w:val="006F452A"/>
    <w:rsid w:val="006F5B28"/>
    <w:rsid w:val="006F6419"/>
    <w:rsid w:val="006F6835"/>
    <w:rsid w:val="006F79A9"/>
    <w:rsid w:val="00702641"/>
    <w:rsid w:val="00702770"/>
    <w:rsid w:val="00702792"/>
    <w:rsid w:val="00703174"/>
    <w:rsid w:val="00705228"/>
    <w:rsid w:val="00706018"/>
    <w:rsid w:val="00706BAE"/>
    <w:rsid w:val="00706D71"/>
    <w:rsid w:val="0071269E"/>
    <w:rsid w:val="00714FE7"/>
    <w:rsid w:val="007151FA"/>
    <w:rsid w:val="007162D0"/>
    <w:rsid w:val="0071723B"/>
    <w:rsid w:val="00720819"/>
    <w:rsid w:val="00721D51"/>
    <w:rsid w:val="0072208B"/>
    <w:rsid w:val="00723C78"/>
    <w:rsid w:val="007251E3"/>
    <w:rsid w:val="00725463"/>
    <w:rsid w:val="0072569A"/>
    <w:rsid w:val="00725746"/>
    <w:rsid w:val="007259B3"/>
    <w:rsid w:val="00726522"/>
    <w:rsid w:val="0072699D"/>
    <w:rsid w:val="00730803"/>
    <w:rsid w:val="007308B7"/>
    <w:rsid w:val="00731A23"/>
    <w:rsid w:val="00731CD5"/>
    <w:rsid w:val="00731DD1"/>
    <w:rsid w:val="00733478"/>
    <w:rsid w:val="00734332"/>
    <w:rsid w:val="00736122"/>
    <w:rsid w:val="00736703"/>
    <w:rsid w:val="0073758A"/>
    <w:rsid w:val="00741579"/>
    <w:rsid w:val="0074173E"/>
    <w:rsid w:val="00741786"/>
    <w:rsid w:val="007424A2"/>
    <w:rsid w:val="007425E3"/>
    <w:rsid w:val="00744896"/>
    <w:rsid w:val="00744D4C"/>
    <w:rsid w:val="007454A8"/>
    <w:rsid w:val="00745718"/>
    <w:rsid w:val="00746896"/>
    <w:rsid w:val="007468E2"/>
    <w:rsid w:val="00750E4E"/>
    <w:rsid w:val="00751407"/>
    <w:rsid w:val="00751E9F"/>
    <w:rsid w:val="007547A5"/>
    <w:rsid w:val="00756638"/>
    <w:rsid w:val="00756EB6"/>
    <w:rsid w:val="00760FA6"/>
    <w:rsid w:val="007612E3"/>
    <w:rsid w:val="007616EE"/>
    <w:rsid w:val="00761E85"/>
    <w:rsid w:val="0076280D"/>
    <w:rsid w:val="007641F3"/>
    <w:rsid w:val="00766A82"/>
    <w:rsid w:val="00766AEE"/>
    <w:rsid w:val="00771A2F"/>
    <w:rsid w:val="00772B86"/>
    <w:rsid w:val="0077312E"/>
    <w:rsid w:val="00773676"/>
    <w:rsid w:val="007739AA"/>
    <w:rsid w:val="00775174"/>
    <w:rsid w:val="0077660D"/>
    <w:rsid w:val="00776A6E"/>
    <w:rsid w:val="00777823"/>
    <w:rsid w:val="007806A9"/>
    <w:rsid w:val="007811A2"/>
    <w:rsid w:val="007814DE"/>
    <w:rsid w:val="007816E6"/>
    <w:rsid w:val="007829F8"/>
    <w:rsid w:val="00782B21"/>
    <w:rsid w:val="00783B09"/>
    <w:rsid w:val="00786054"/>
    <w:rsid w:val="00786178"/>
    <w:rsid w:val="00786550"/>
    <w:rsid w:val="007868D8"/>
    <w:rsid w:val="00790E57"/>
    <w:rsid w:val="00791238"/>
    <w:rsid w:val="00794318"/>
    <w:rsid w:val="00795A5D"/>
    <w:rsid w:val="00795F3E"/>
    <w:rsid w:val="0079789D"/>
    <w:rsid w:val="007A0351"/>
    <w:rsid w:val="007A1051"/>
    <w:rsid w:val="007A17FC"/>
    <w:rsid w:val="007A1DC6"/>
    <w:rsid w:val="007A2DFF"/>
    <w:rsid w:val="007A567E"/>
    <w:rsid w:val="007A6051"/>
    <w:rsid w:val="007A7CEF"/>
    <w:rsid w:val="007B105D"/>
    <w:rsid w:val="007B18A3"/>
    <w:rsid w:val="007B3196"/>
    <w:rsid w:val="007B5F88"/>
    <w:rsid w:val="007B716D"/>
    <w:rsid w:val="007B7C23"/>
    <w:rsid w:val="007C0322"/>
    <w:rsid w:val="007C1538"/>
    <w:rsid w:val="007C2064"/>
    <w:rsid w:val="007C3602"/>
    <w:rsid w:val="007C3899"/>
    <w:rsid w:val="007C3BD0"/>
    <w:rsid w:val="007C4778"/>
    <w:rsid w:val="007C47BE"/>
    <w:rsid w:val="007C5C8D"/>
    <w:rsid w:val="007C6717"/>
    <w:rsid w:val="007C7531"/>
    <w:rsid w:val="007D06F3"/>
    <w:rsid w:val="007D17B2"/>
    <w:rsid w:val="007D3077"/>
    <w:rsid w:val="007D3D62"/>
    <w:rsid w:val="007D744B"/>
    <w:rsid w:val="007E09D8"/>
    <w:rsid w:val="007E1AAD"/>
    <w:rsid w:val="007E20AE"/>
    <w:rsid w:val="007E2304"/>
    <w:rsid w:val="007E2377"/>
    <w:rsid w:val="007E414A"/>
    <w:rsid w:val="007E4A78"/>
    <w:rsid w:val="007E5FA9"/>
    <w:rsid w:val="007E68B5"/>
    <w:rsid w:val="007E6E3B"/>
    <w:rsid w:val="007E7415"/>
    <w:rsid w:val="007E76E7"/>
    <w:rsid w:val="007E7A6B"/>
    <w:rsid w:val="007E7BFE"/>
    <w:rsid w:val="007F0230"/>
    <w:rsid w:val="007F0269"/>
    <w:rsid w:val="007F14FD"/>
    <w:rsid w:val="007F15CB"/>
    <w:rsid w:val="007F387B"/>
    <w:rsid w:val="007F3DE6"/>
    <w:rsid w:val="007F4499"/>
    <w:rsid w:val="007F59AA"/>
    <w:rsid w:val="007F698C"/>
    <w:rsid w:val="007F7A53"/>
    <w:rsid w:val="008000AA"/>
    <w:rsid w:val="00800817"/>
    <w:rsid w:val="00801290"/>
    <w:rsid w:val="00801963"/>
    <w:rsid w:val="00801B7C"/>
    <w:rsid w:val="00803DB1"/>
    <w:rsid w:val="00804EA4"/>
    <w:rsid w:val="00805267"/>
    <w:rsid w:val="00805994"/>
    <w:rsid w:val="00806579"/>
    <w:rsid w:val="0080695B"/>
    <w:rsid w:val="00806FE5"/>
    <w:rsid w:val="0080796E"/>
    <w:rsid w:val="00807D40"/>
    <w:rsid w:val="00810C39"/>
    <w:rsid w:val="00812C6E"/>
    <w:rsid w:val="008141A0"/>
    <w:rsid w:val="00814C9D"/>
    <w:rsid w:val="00815CB6"/>
    <w:rsid w:val="00816071"/>
    <w:rsid w:val="00816705"/>
    <w:rsid w:val="00821761"/>
    <w:rsid w:val="0082357F"/>
    <w:rsid w:val="00834620"/>
    <w:rsid w:val="008348FA"/>
    <w:rsid w:val="00840517"/>
    <w:rsid w:val="008412A8"/>
    <w:rsid w:val="00841BB5"/>
    <w:rsid w:val="00843738"/>
    <w:rsid w:val="00843BAF"/>
    <w:rsid w:val="00845C7F"/>
    <w:rsid w:val="00845D27"/>
    <w:rsid w:val="008468D8"/>
    <w:rsid w:val="008479B6"/>
    <w:rsid w:val="008517AC"/>
    <w:rsid w:val="00851C36"/>
    <w:rsid w:val="00852692"/>
    <w:rsid w:val="00852A13"/>
    <w:rsid w:val="008546C0"/>
    <w:rsid w:val="00854AC2"/>
    <w:rsid w:val="0085554E"/>
    <w:rsid w:val="008562B0"/>
    <w:rsid w:val="008566F2"/>
    <w:rsid w:val="008575FF"/>
    <w:rsid w:val="00857BBD"/>
    <w:rsid w:val="00857EF0"/>
    <w:rsid w:val="0086032B"/>
    <w:rsid w:val="008604B4"/>
    <w:rsid w:val="00862CA6"/>
    <w:rsid w:val="00863067"/>
    <w:rsid w:val="008636D1"/>
    <w:rsid w:val="008646A5"/>
    <w:rsid w:val="00864F2B"/>
    <w:rsid w:val="0086627E"/>
    <w:rsid w:val="00866881"/>
    <w:rsid w:val="00867583"/>
    <w:rsid w:val="00870FF1"/>
    <w:rsid w:val="00874328"/>
    <w:rsid w:val="008804E1"/>
    <w:rsid w:val="008805A7"/>
    <w:rsid w:val="00880B3D"/>
    <w:rsid w:val="00882651"/>
    <w:rsid w:val="008829A6"/>
    <w:rsid w:val="00882C25"/>
    <w:rsid w:val="00882FE8"/>
    <w:rsid w:val="00882FF9"/>
    <w:rsid w:val="0088306C"/>
    <w:rsid w:val="0088662D"/>
    <w:rsid w:val="00887279"/>
    <w:rsid w:val="008873AA"/>
    <w:rsid w:val="008915F6"/>
    <w:rsid w:val="00891E8F"/>
    <w:rsid w:val="00892F99"/>
    <w:rsid w:val="0089305B"/>
    <w:rsid w:val="008944F2"/>
    <w:rsid w:val="00894680"/>
    <w:rsid w:val="00895056"/>
    <w:rsid w:val="0089608E"/>
    <w:rsid w:val="008962CE"/>
    <w:rsid w:val="00896356"/>
    <w:rsid w:val="0089665A"/>
    <w:rsid w:val="00896B9B"/>
    <w:rsid w:val="008A0629"/>
    <w:rsid w:val="008A0F1C"/>
    <w:rsid w:val="008A193B"/>
    <w:rsid w:val="008A20E9"/>
    <w:rsid w:val="008A34D6"/>
    <w:rsid w:val="008A6B3F"/>
    <w:rsid w:val="008A78B2"/>
    <w:rsid w:val="008B0597"/>
    <w:rsid w:val="008B0EF0"/>
    <w:rsid w:val="008B0F51"/>
    <w:rsid w:val="008B1C6F"/>
    <w:rsid w:val="008B1FCF"/>
    <w:rsid w:val="008B210F"/>
    <w:rsid w:val="008B3D10"/>
    <w:rsid w:val="008B4CE0"/>
    <w:rsid w:val="008B4E54"/>
    <w:rsid w:val="008B6201"/>
    <w:rsid w:val="008C016E"/>
    <w:rsid w:val="008C2BA3"/>
    <w:rsid w:val="008C353E"/>
    <w:rsid w:val="008C3A59"/>
    <w:rsid w:val="008C45D2"/>
    <w:rsid w:val="008C463A"/>
    <w:rsid w:val="008C5EAB"/>
    <w:rsid w:val="008C784E"/>
    <w:rsid w:val="008C7E0D"/>
    <w:rsid w:val="008D0196"/>
    <w:rsid w:val="008D0CB7"/>
    <w:rsid w:val="008D0E23"/>
    <w:rsid w:val="008D11D1"/>
    <w:rsid w:val="008D19C8"/>
    <w:rsid w:val="008D1F6E"/>
    <w:rsid w:val="008D3B2A"/>
    <w:rsid w:val="008D3E35"/>
    <w:rsid w:val="008D593C"/>
    <w:rsid w:val="008D5B0E"/>
    <w:rsid w:val="008D73BB"/>
    <w:rsid w:val="008D741E"/>
    <w:rsid w:val="008D76A7"/>
    <w:rsid w:val="008E06BB"/>
    <w:rsid w:val="008E08AD"/>
    <w:rsid w:val="008E0FE2"/>
    <w:rsid w:val="008E20DE"/>
    <w:rsid w:val="008E257F"/>
    <w:rsid w:val="008E47E5"/>
    <w:rsid w:val="008E486F"/>
    <w:rsid w:val="008E50EC"/>
    <w:rsid w:val="008E545D"/>
    <w:rsid w:val="008E5936"/>
    <w:rsid w:val="008E5CF9"/>
    <w:rsid w:val="008E5FCA"/>
    <w:rsid w:val="008E63E9"/>
    <w:rsid w:val="008E7AB4"/>
    <w:rsid w:val="008F1452"/>
    <w:rsid w:val="008F295D"/>
    <w:rsid w:val="008F2A6B"/>
    <w:rsid w:val="008F2C85"/>
    <w:rsid w:val="008F4ACA"/>
    <w:rsid w:val="008F67E2"/>
    <w:rsid w:val="008F7A20"/>
    <w:rsid w:val="009004E4"/>
    <w:rsid w:val="00900B6B"/>
    <w:rsid w:val="00901785"/>
    <w:rsid w:val="0090287B"/>
    <w:rsid w:val="00903125"/>
    <w:rsid w:val="009034BD"/>
    <w:rsid w:val="009038E3"/>
    <w:rsid w:val="009039BA"/>
    <w:rsid w:val="00904A71"/>
    <w:rsid w:val="00905AB0"/>
    <w:rsid w:val="00906549"/>
    <w:rsid w:val="00910A64"/>
    <w:rsid w:val="00910BF6"/>
    <w:rsid w:val="0091116C"/>
    <w:rsid w:val="0091142E"/>
    <w:rsid w:val="00911C0A"/>
    <w:rsid w:val="00912709"/>
    <w:rsid w:val="00912DB7"/>
    <w:rsid w:val="00912FF0"/>
    <w:rsid w:val="00915DDD"/>
    <w:rsid w:val="009171A1"/>
    <w:rsid w:val="00917FB2"/>
    <w:rsid w:val="009203F6"/>
    <w:rsid w:val="00922458"/>
    <w:rsid w:val="00924A79"/>
    <w:rsid w:val="00924CF4"/>
    <w:rsid w:val="00925FCB"/>
    <w:rsid w:val="00926258"/>
    <w:rsid w:val="00926EB5"/>
    <w:rsid w:val="009304DF"/>
    <w:rsid w:val="009320EE"/>
    <w:rsid w:val="00932958"/>
    <w:rsid w:val="00932990"/>
    <w:rsid w:val="00932F39"/>
    <w:rsid w:val="00937FF9"/>
    <w:rsid w:val="009400A6"/>
    <w:rsid w:val="00941922"/>
    <w:rsid w:val="00941F32"/>
    <w:rsid w:val="009428A3"/>
    <w:rsid w:val="00942B6B"/>
    <w:rsid w:val="009435DB"/>
    <w:rsid w:val="009441FA"/>
    <w:rsid w:val="009452C4"/>
    <w:rsid w:val="009462B7"/>
    <w:rsid w:val="00946CCA"/>
    <w:rsid w:val="00946FA7"/>
    <w:rsid w:val="0095078D"/>
    <w:rsid w:val="00950A3E"/>
    <w:rsid w:val="00950C16"/>
    <w:rsid w:val="009512E7"/>
    <w:rsid w:val="00951ACE"/>
    <w:rsid w:val="0095211B"/>
    <w:rsid w:val="00954375"/>
    <w:rsid w:val="00954C40"/>
    <w:rsid w:val="00955D82"/>
    <w:rsid w:val="0095710C"/>
    <w:rsid w:val="0095751B"/>
    <w:rsid w:val="00957FB1"/>
    <w:rsid w:val="009608FD"/>
    <w:rsid w:val="00961143"/>
    <w:rsid w:val="00961E6D"/>
    <w:rsid w:val="00962839"/>
    <w:rsid w:val="009631BF"/>
    <w:rsid w:val="0096352B"/>
    <w:rsid w:val="009653F6"/>
    <w:rsid w:val="009663A0"/>
    <w:rsid w:val="00970CAA"/>
    <w:rsid w:val="009710A9"/>
    <w:rsid w:val="00971B12"/>
    <w:rsid w:val="00971CD1"/>
    <w:rsid w:val="0097241A"/>
    <w:rsid w:val="00972A5F"/>
    <w:rsid w:val="009733DC"/>
    <w:rsid w:val="009734AE"/>
    <w:rsid w:val="00973949"/>
    <w:rsid w:val="00974006"/>
    <w:rsid w:val="009744B0"/>
    <w:rsid w:val="00974888"/>
    <w:rsid w:val="00974BBA"/>
    <w:rsid w:val="00975902"/>
    <w:rsid w:val="009770FE"/>
    <w:rsid w:val="00977A22"/>
    <w:rsid w:val="0098053F"/>
    <w:rsid w:val="009806AE"/>
    <w:rsid w:val="00980F2F"/>
    <w:rsid w:val="009810CA"/>
    <w:rsid w:val="00981647"/>
    <w:rsid w:val="0098193A"/>
    <w:rsid w:val="00982212"/>
    <w:rsid w:val="009832BB"/>
    <w:rsid w:val="00983528"/>
    <w:rsid w:val="00983B6F"/>
    <w:rsid w:val="00983C7D"/>
    <w:rsid w:val="009840D9"/>
    <w:rsid w:val="009847F6"/>
    <w:rsid w:val="00984AF5"/>
    <w:rsid w:val="00986365"/>
    <w:rsid w:val="009876B7"/>
    <w:rsid w:val="009900C6"/>
    <w:rsid w:val="009906CB"/>
    <w:rsid w:val="00990CFA"/>
    <w:rsid w:val="009920E5"/>
    <w:rsid w:val="009924FA"/>
    <w:rsid w:val="009925B5"/>
    <w:rsid w:val="00993207"/>
    <w:rsid w:val="0099473B"/>
    <w:rsid w:val="009A0203"/>
    <w:rsid w:val="009A1B41"/>
    <w:rsid w:val="009A2082"/>
    <w:rsid w:val="009A2954"/>
    <w:rsid w:val="009A3865"/>
    <w:rsid w:val="009A4323"/>
    <w:rsid w:val="009A581B"/>
    <w:rsid w:val="009A58AA"/>
    <w:rsid w:val="009A5BAF"/>
    <w:rsid w:val="009A5E3C"/>
    <w:rsid w:val="009A5E98"/>
    <w:rsid w:val="009A73E6"/>
    <w:rsid w:val="009B04B1"/>
    <w:rsid w:val="009B09F8"/>
    <w:rsid w:val="009B0A3B"/>
    <w:rsid w:val="009B1047"/>
    <w:rsid w:val="009B1A8A"/>
    <w:rsid w:val="009B2013"/>
    <w:rsid w:val="009B254A"/>
    <w:rsid w:val="009B2A21"/>
    <w:rsid w:val="009B34F2"/>
    <w:rsid w:val="009B717E"/>
    <w:rsid w:val="009B7586"/>
    <w:rsid w:val="009C0F77"/>
    <w:rsid w:val="009C14DA"/>
    <w:rsid w:val="009C164B"/>
    <w:rsid w:val="009C2C5B"/>
    <w:rsid w:val="009C2FA3"/>
    <w:rsid w:val="009C4529"/>
    <w:rsid w:val="009C540F"/>
    <w:rsid w:val="009C5CDC"/>
    <w:rsid w:val="009C6782"/>
    <w:rsid w:val="009D0058"/>
    <w:rsid w:val="009D2448"/>
    <w:rsid w:val="009D2E1C"/>
    <w:rsid w:val="009D398F"/>
    <w:rsid w:val="009D3DEE"/>
    <w:rsid w:val="009D4104"/>
    <w:rsid w:val="009D4161"/>
    <w:rsid w:val="009D5036"/>
    <w:rsid w:val="009D5B2B"/>
    <w:rsid w:val="009D6AB4"/>
    <w:rsid w:val="009D71CA"/>
    <w:rsid w:val="009E0EF6"/>
    <w:rsid w:val="009E0FF4"/>
    <w:rsid w:val="009E1CA0"/>
    <w:rsid w:val="009E2679"/>
    <w:rsid w:val="009E3796"/>
    <w:rsid w:val="009E3C9E"/>
    <w:rsid w:val="009E50AE"/>
    <w:rsid w:val="009E6A10"/>
    <w:rsid w:val="009E7C7F"/>
    <w:rsid w:val="009F43E1"/>
    <w:rsid w:val="009F7AE4"/>
    <w:rsid w:val="00A0011D"/>
    <w:rsid w:val="00A007E9"/>
    <w:rsid w:val="00A01E82"/>
    <w:rsid w:val="00A03B4B"/>
    <w:rsid w:val="00A03D80"/>
    <w:rsid w:val="00A04B74"/>
    <w:rsid w:val="00A05585"/>
    <w:rsid w:val="00A05DC0"/>
    <w:rsid w:val="00A0678A"/>
    <w:rsid w:val="00A06CEE"/>
    <w:rsid w:val="00A07953"/>
    <w:rsid w:val="00A10126"/>
    <w:rsid w:val="00A11954"/>
    <w:rsid w:val="00A11B45"/>
    <w:rsid w:val="00A14450"/>
    <w:rsid w:val="00A16141"/>
    <w:rsid w:val="00A167DA"/>
    <w:rsid w:val="00A16829"/>
    <w:rsid w:val="00A16E44"/>
    <w:rsid w:val="00A174F5"/>
    <w:rsid w:val="00A20938"/>
    <w:rsid w:val="00A216E3"/>
    <w:rsid w:val="00A218E1"/>
    <w:rsid w:val="00A21D20"/>
    <w:rsid w:val="00A229CA"/>
    <w:rsid w:val="00A241EA"/>
    <w:rsid w:val="00A2436D"/>
    <w:rsid w:val="00A2453A"/>
    <w:rsid w:val="00A2557A"/>
    <w:rsid w:val="00A275B5"/>
    <w:rsid w:val="00A276CF"/>
    <w:rsid w:val="00A27996"/>
    <w:rsid w:val="00A30602"/>
    <w:rsid w:val="00A30E85"/>
    <w:rsid w:val="00A31456"/>
    <w:rsid w:val="00A321EC"/>
    <w:rsid w:val="00A348F0"/>
    <w:rsid w:val="00A34904"/>
    <w:rsid w:val="00A34925"/>
    <w:rsid w:val="00A366BB"/>
    <w:rsid w:val="00A378D2"/>
    <w:rsid w:val="00A37A13"/>
    <w:rsid w:val="00A41434"/>
    <w:rsid w:val="00A418F9"/>
    <w:rsid w:val="00A42F8D"/>
    <w:rsid w:val="00A444C3"/>
    <w:rsid w:val="00A44A71"/>
    <w:rsid w:val="00A46055"/>
    <w:rsid w:val="00A467CC"/>
    <w:rsid w:val="00A5128F"/>
    <w:rsid w:val="00A5133C"/>
    <w:rsid w:val="00A520E0"/>
    <w:rsid w:val="00A52189"/>
    <w:rsid w:val="00A5391A"/>
    <w:rsid w:val="00A54766"/>
    <w:rsid w:val="00A60669"/>
    <w:rsid w:val="00A625C5"/>
    <w:rsid w:val="00A637B6"/>
    <w:rsid w:val="00A63C94"/>
    <w:rsid w:val="00A63EC2"/>
    <w:rsid w:val="00A6488D"/>
    <w:rsid w:val="00A64AB1"/>
    <w:rsid w:val="00A64FCE"/>
    <w:rsid w:val="00A6782A"/>
    <w:rsid w:val="00A67A81"/>
    <w:rsid w:val="00A67EDE"/>
    <w:rsid w:val="00A705F4"/>
    <w:rsid w:val="00A70994"/>
    <w:rsid w:val="00A709F7"/>
    <w:rsid w:val="00A70EE9"/>
    <w:rsid w:val="00A722E2"/>
    <w:rsid w:val="00A7534A"/>
    <w:rsid w:val="00A7782C"/>
    <w:rsid w:val="00A77B06"/>
    <w:rsid w:val="00A81231"/>
    <w:rsid w:val="00A8123C"/>
    <w:rsid w:val="00A820E7"/>
    <w:rsid w:val="00A84636"/>
    <w:rsid w:val="00A84822"/>
    <w:rsid w:val="00A8506C"/>
    <w:rsid w:val="00A86240"/>
    <w:rsid w:val="00A86910"/>
    <w:rsid w:val="00A8797B"/>
    <w:rsid w:val="00A927B1"/>
    <w:rsid w:val="00A93322"/>
    <w:rsid w:val="00A94014"/>
    <w:rsid w:val="00A94522"/>
    <w:rsid w:val="00A96346"/>
    <w:rsid w:val="00AA17E8"/>
    <w:rsid w:val="00AA29C8"/>
    <w:rsid w:val="00AA2FA0"/>
    <w:rsid w:val="00AA4579"/>
    <w:rsid w:val="00AB0039"/>
    <w:rsid w:val="00AB0610"/>
    <w:rsid w:val="00AB0A8D"/>
    <w:rsid w:val="00AB0BE4"/>
    <w:rsid w:val="00AB23A1"/>
    <w:rsid w:val="00AB26FF"/>
    <w:rsid w:val="00AB5ADC"/>
    <w:rsid w:val="00AB72F7"/>
    <w:rsid w:val="00AB7575"/>
    <w:rsid w:val="00AB76E6"/>
    <w:rsid w:val="00AC19EC"/>
    <w:rsid w:val="00AC1C49"/>
    <w:rsid w:val="00AC22B3"/>
    <w:rsid w:val="00AC25D7"/>
    <w:rsid w:val="00AC278B"/>
    <w:rsid w:val="00AC2E80"/>
    <w:rsid w:val="00AC3AA4"/>
    <w:rsid w:val="00AC4E42"/>
    <w:rsid w:val="00AC6085"/>
    <w:rsid w:val="00AC64F9"/>
    <w:rsid w:val="00AD142A"/>
    <w:rsid w:val="00AD3A63"/>
    <w:rsid w:val="00AD3B71"/>
    <w:rsid w:val="00AD4069"/>
    <w:rsid w:val="00AD41ED"/>
    <w:rsid w:val="00AD420D"/>
    <w:rsid w:val="00AE049F"/>
    <w:rsid w:val="00AE0860"/>
    <w:rsid w:val="00AE0E3E"/>
    <w:rsid w:val="00AE1FE0"/>
    <w:rsid w:val="00AE2CC4"/>
    <w:rsid w:val="00AE2F9D"/>
    <w:rsid w:val="00AE4428"/>
    <w:rsid w:val="00AE4EFD"/>
    <w:rsid w:val="00AE6D5F"/>
    <w:rsid w:val="00AE71E5"/>
    <w:rsid w:val="00AF00BD"/>
    <w:rsid w:val="00AF0C55"/>
    <w:rsid w:val="00AF1ACD"/>
    <w:rsid w:val="00AF3546"/>
    <w:rsid w:val="00AF531B"/>
    <w:rsid w:val="00AF5533"/>
    <w:rsid w:val="00AF6567"/>
    <w:rsid w:val="00AF79ED"/>
    <w:rsid w:val="00B02CC0"/>
    <w:rsid w:val="00B038E2"/>
    <w:rsid w:val="00B049F6"/>
    <w:rsid w:val="00B05838"/>
    <w:rsid w:val="00B05C8A"/>
    <w:rsid w:val="00B06BEB"/>
    <w:rsid w:val="00B07B2C"/>
    <w:rsid w:val="00B149C1"/>
    <w:rsid w:val="00B15CA2"/>
    <w:rsid w:val="00B179E3"/>
    <w:rsid w:val="00B209CB"/>
    <w:rsid w:val="00B21F70"/>
    <w:rsid w:val="00B2398E"/>
    <w:rsid w:val="00B24117"/>
    <w:rsid w:val="00B242C1"/>
    <w:rsid w:val="00B2501F"/>
    <w:rsid w:val="00B26684"/>
    <w:rsid w:val="00B26C3B"/>
    <w:rsid w:val="00B3088C"/>
    <w:rsid w:val="00B31630"/>
    <w:rsid w:val="00B317D9"/>
    <w:rsid w:val="00B31CF9"/>
    <w:rsid w:val="00B33C05"/>
    <w:rsid w:val="00B3402A"/>
    <w:rsid w:val="00B34E5B"/>
    <w:rsid w:val="00B35D82"/>
    <w:rsid w:val="00B37204"/>
    <w:rsid w:val="00B4161D"/>
    <w:rsid w:val="00B42586"/>
    <w:rsid w:val="00B426B2"/>
    <w:rsid w:val="00B433C8"/>
    <w:rsid w:val="00B437A4"/>
    <w:rsid w:val="00B43B4E"/>
    <w:rsid w:val="00B44198"/>
    <w:rsid w:val="00B44ED9"/>
    <w:rsid w:val="00B4577E"/>
    <w:rsid w:val="00B47F21"/>
    <w:rsid w:val="00B500B0"/>
    <w:rsid w:val="00B5048E"/>
    <w:rsid w:val="00B50A7B"/>
    <w:rsid w:val="00B51404"/>
    <w:rsid w:val="00B5175C"/>
    <w:rsid w:val="00B51B8E"/>
    <w:rsid w:val="00B54C11"/>
    <w:rsid w:val="00B553F0"/>
    <w:rsid w:val="00B56484"/>
    <w:rsid w:val="00B56BC2"/>
    <w:rsid w:val="00B571E6"/>
    <w:rsid w:val="00B57296"/>
    <w:rsid w:val="00B6080B"/>
    <w:rsid w:val="00B634A1"/>
    <w:rsid w:val="00B64812"/>
    <w:rsid w:val="00B65BA5"/>
    <w:rsid w:val="00B66F0A"/>
    <w:rsid w:val="00B67B40"/>
    <w:rsid w:val="00B70A1E"/>
    <w:rsid w:val="00B71DE1"/>
    <w:rsid w:val="00B73249"/>
    <w:rsid w:val="00B740E1"/>
    <w:rsid w:val="00B74C73"/>
    <w:rsid w:val="00B75D6D"/>
    <w:rsid w:val="00B77035"/>
    <w:rsid w:val="00B8139E"/>
    <w:rsid w:val="00B81639"/>
    <w:rsid w:val="00B8179E"/>
    <w:rsid w:val="00B81C38"/>
    <w:rsid w:val="00B82201"/>
    <w:rsid w:val="00B82727"/>
    <w:rsid w:val="00B82855"/>
    <w:rsid w:val="00B8474D"/>
    <w:rsid w:val="00B86716"/>
    <w:rsid w:val="00B86E8D"/>
    <w:rsid w:val="00B87A93"/>
    <w:rsid w:val="00B90ADC"/>
    <w:rsid w:val="00B90C66"/>
    <w:rsid w:val="00B91FE5"/>
    <w:rsid w:val="00B927A7"/>
    <w:rsid w:val="00B9401D"/>
    <w:rsid w:val="00B9419E"/>
    <w:rsid w:val="00B94622"/>
    <w:rsid w:val="00B95C7C"/>
    <w:rsid w:val="00B95E05"/>
    <w:rsid w:val="00B95E7F"/>
    <w:rsid w:val="00B97969"/>
    <w:rsid w:val="00BA02C3"/>
    <w:rsid w:val="00BA152F"/>
    <w:rsid w:val="00BA19EE"/>
    <w:rsid w:val="00BA1AEE"/>
    <w:rsid w:val="00BA1BD2"/>
    <w:rsid w:val="00BA2CCB"/>
    <w:rsid w:val="00BA5479"/>
    <w:rsid w:val="00BA5F62"/>
    <w:rsid w:val="00BA728E"/>
    <w:rsid w:val="00BA7E92"/>
    <w:rsid w:val="00BB06A7"/>
    <w:rsid w:val="00BB160C"/>
    <w:rsid w:val="00BB180B"/>
    <w:rsid w:val="00BB1A5C"/>
    <w:rsid w:val="00BB24DE"/>
    <w:rsid w:val="00BB30EC"/>
    <w:rsid w:val="00BB4A2F"/>
    <w:rsid w:val="00BB6028"/>
    <w:rsid w:val="00BB7365"/>
    <w:rsid w:val="00BB7EC4"/>
    <w:rsid w:val="00BC011E"/>
    <w:rsid w:val="00BC1954"/>
    <w:rsid w:val="00BC1C70"/>
    <w:rsid w:val="00BC423B"/>
    <w:rsid w:val="00BC46B7"/>
    <w:rsid w:val="00BC572F"/>
    <w:rsid w:val="00BC7352"/>
    <w:rsid w:val="00BC735D"/>
    <w:rsid w:val="00BC7E26"/>
    <w:rsid w:val="00BD0A80"/>
    <w:rsid w:val="00BD18B6"/>
    <w:rsid w:val="00BD1AB3"/>
    <w:rsid w:val="00BD53DB"/>
    <w:rsid w:val="00BE01F2"/>
    <w:rsid w:val="00BE1CD4"/>
    <w:rsid w:val="00BE3B8F"/>
    <w:rsid w:val="00BE3CA7"/>
    <w:rsid w:val="00BE3FD2"/>
    <w:rsid w:val="00BE474F"/>
    <w:rsid w:val="00BE47AB"/>
    <w:rsid w:val="00BE650A"/>
    <w:rsid w:val="00BE6687"/>
    <w:rsid w:val="00BE7597"/>
    <w:rsid w:val="00BE7A8C"/>
    <w:rsid w:val="00BE7F52"/>
    <w:rsid w:val="00BF1784"/>
    <w:rsid w:val="00BF1C0E"/>
    <w:rsid w:val="00BF3333"/>
    <w:rsid w:val="00BF3A19"/>
    <w:rsid w:val="00BF3FD5"/>
    <w:rsid w:val="00BF49D2"/>
    <w:rsid w:val="00BF5F99"/>
    <w:rsid w:val="00BF6FAC"/>
    <w:rsid w:val="00C0213A"/>
    <w:rsid w:val="00C038E0"/>
    <w:rsid w:val="00C03F92"/>
    <w:rsid w:val="00C04DC1"/>
    <w:rsid w:val="00C060AB"/>
    <w:rsid w:val="00C066F9"/>
    <w:rsid w:val="00C06C9F"/>
    <w:rsid w:val="00C0712D"/>
    <w:rsid w:val="00C073F6"/>
    <w:rsid w:val="00C100BB"/>
    <w:rsid w:val="00C1078E"/>
    <w:rsid w:val="00C1083E"/>
    <w:rsid w:val="00C12DEF"/>
    <w:rsid w:val="00C141BF"/>
    <w:rsid w:val="00C1474E"/>
    <w:rsid w:val="00C15763"/>
    <w:rsid w:val="00C16294"/>
    <w:rsid w:val="00C162F8"/>
    <w:rsid w:val="00C16CB0"/>
    <w:rsid w:val="00C20227"/>
    <w:rsid w:val="00C20F63"/>
    <w:rsid w:val="00C21BB4"/>
    <w:rsid w:val="00C221E9"/>
    <w:rsid w:val="00C2252E"/>
    <w:rsid w:val="00C22F76"/>
    <w:rsid w:val="00C230DE"/>
    <w:rsid w:val="00C240CC"/>
    <w:rsid w:val="00C243B4"/>
    <w:rsid w:val="00C24475"/>
    <w:rsid w:val="00C24E3A"/>
    <w:rsid w:val="00C25278"/>
    <w:rsid w:val="00C25CB6"/>
    <w:rsid w:val="00C25D48"/>
    <w:rsid w:val="00C264FA"/>
    <w:rsid w:val="00C27B05"/>
    <w:rsid w:val="00C308EF"/>
    <w:rsid w:val="00C3136C"/>
    <w:rsid w:val="00C3167E"/>
    <w:rsid w:val="00C31709"/>
    <w:rsid w:val="00C31DF4"/>
    <w:rsid w:val="00C345E1"/>
    <w:rsid w:val="00C3523B"/>
    <w:rsid w:val="00C35748"/>
    <w:rsid w:val="00C35BDC"/>
    <w:rsid w:val="00C36190"/>
    <w:rsid w:val="00C37BE7"/>
    <w:rsid w:val="00C41487"/>
    <w:rsid w:val="00C414E5"/>
    <w:rsid w:val="00C41B5E"/>
    <w:rsid w:val="00C41C80"/>
    <w:rsid w:val="00C42E02"/>
    <w:rsid w:val="00C43537"/>
    <w:rsid w:val="00C44EDD"/>
    <w:rsid w:val="00C47F03"/>
    <w:rsid w:val="00C512C3"/>
    <w:rsid w:val="00C5161A"/>
    <w:rsid w:val="00C5178F"/>
    <w:rsid w:val="00C51ACF"/>
    <w:rsid w:val="00C51AD2"/>
    <w:rsid w:val="00C51FDD"/>
    <w:rsid w:val="00C5220E"/>
    <w:rsid w:val="00C5249E"/>
    <w:rsid w:val="00C52678"/>
    <w:rsid w:val="00C52715"/>
    <w:rsid w:val="00C52AFD"/>
    <w:rsid w:val="00C52E7E"/>
    <w:rsid w:val="00C55DB3"/>
    <w:rsid w:val="00C560EB"/>
    <w:rsid w:val="00C56172"/>
    <w:rsid w:val="00C56BB0"/>
    <w:rsid w:val="00C57A5A"/>
    <w:rsid w:val="00C6062D"/>
    <w:rsid w:val="00C626AD"/>
    <w:rsid w:val="00C631F9"/>
    <w:rsid w:val="00C63293"/>
    <w:rsid w:val="00C637EF"/>
    <w:rsid w:val="00C64179"/>
    <w:rsid w:val="00C64AC1"/>
    <w:rsid w:val="00C655D3"/>
    <w:rsid w:val="00C656F7"/>
    <w:rsid w:val="00C65CF6"/>
    <w:rsid w:val="00C664E4"/>
    <w:rsid w:val="00C66967"/>
    <w:rsid w:val="00C70771"/>
    <w:rsid w:val="00C71C1B"/>
    <w:rsid w:val="00C728FA"/>
    <w:rsid w:val="00C733CF"/>
    <w:rsid w:val="00C742F0"/>
    <w:rsid w:val="00C74C21"/>
    <w:rsid w:val="00C75144"/>
    <w:rsid w:val="00C752B7"/>
    <w:rsid w:val="00C75798"/>
    <w:rsid w:val="00C75EF4"/>
    <w:rsid w:val="00C8168F"/>
    <w:rsid w:val="00C81D20"/>
    <w:rsid w:val="00C82CC9"/>
    <w:rsid w:val="00C83308"/>
    <w:rsid w:val="00C83B6A"/>
    <w:rsid w:val="00C84D74"/>
    <w:rsid w:val="00C85EBC"/>
    <w:rsid w:val="00C872DE"/>
    <w:rsid w:val="00C87447"/>
    <w:rsid w:val="00C905DF"/>
    <w:rsid w:val="00C91372"/>
    <w:rsid w:val="00C914E7"/>
    <w:rsid w:val="00C92AA5"/>
    <w:rsid w:val="00C92DFB"/>
    <w:rsid w:val="00C94457"/>
    <w:rsid w:val="00C94A51"/>
    <w:rsid w:val="00C95FFF"/>
    <w:rsid w:val="00C9700B"/>
    <w:rsid w:val="00C97394"/>
    <w:rsid w:val="00C97B96"/>
    <w:rsid w:val="00CA0387"/>
    <w:rsid w:val="00CA10CD"/>
    <w:rsid w:val="00CA1393"/>
    <w:rsid w:val="00CA154B"/>
    <w:rsid w:val="00CA1607"/>
    <w:rsid w:val="00CA206E"/>
    <w:rsid w:val="00CA2B31"/>
    <w:rsid w:val="00CA2D18"/>
    <w:rsid w:val="00CA35AF"/>
    <w:rsid w:val="00CA4819"/>
    <w:rsid w:val="00CA59D3"/>
    <w:rsid w:val="00CB11C5"/>
    <w:rsid w:val="00CB3D65"/>
    <w:rsid w:val="00CB4631"/>
    <w:rsid w:val="00CB548A"/>
    <w:rsid w:val="00CB55CC"/>
    <w:rsid w:val="00CB7043"/>
    <w:rsid w:val="00CB7691"/>
    <w:rsid w:val="00CB7FA6"/>
    <w:rsid w:val="00CC1851"/>
    <w:rsid w:val="00CC34E0"/>
    <w:rsid w:val="00CC3E03"/>
    <w:rsid w:val="00CC4525"/>
    <w:rsid w:val="00CC4FB9"/>
    <w:rsid w:val="00CC62E7"/>
    <w:rsid w:val="00CC63C4"/>
    <w:rsid w:val="00CC6A73"/>
    <w:rsid w:val="00CD054B"/>
    <w:rsid w:val="00CD078D"/>
    <w:rsid w:val="00CD18F1"/>
    <w:rsid w:val="00CD2B37"/>
    <w:rsid w:val="00CD37B1"/>
    <w:rsid w:val="00CD4F0C"/>
    <w:rsid w:val="00CD5483"/>
    <w:rsid w:val="00CD54B6"/>
    <w:rsid w:val="00CD6793"/>
    <w:rsid w:val="00CD704A"/>
    <w:rsid w:val="00CD7061"/>
    <w:rsid w:val="00CD7AFC"/>
    <w:rsid w:val="00CE3ADB"/>
    <w:rsid w:val="00CE56A6"/>
    <w:rsid w:val="00CE5DDE"/>
    <w:rsid w:val="00CE6E2A"/>
    <w:rsid w:val="00CE776D"/>
    <w:rsid w:val="00CE7BD3"/>
    <w:rsid w:val="00CF0B55"/>
    <w:rsid w:val="00CF16A5"/>
    <w:rsid w:val="00CF466E"/>
    <w:rsid w:val="00CF5388"/>
    <w:rsid w:val="00CF7943"/>
    <w:rsid w:val="00D008D4"/>
    <w:rsid w:val="00D01AB3"/>
    <w:rsid w:val="00D032A0"/>
    <w:rsid w:val="00D038D8"/>
    <w:rsid w:val="00D04863"/>
    <w:rsid w:val="00D04A48"/>
    <w:rsid w:val="00D04D84"/>
    <w:rsid w:val="00D0537C"/>
    <w:rsid w:val="00D05580"/>
    <w:rsid w:val="00D064D9"/>
    <w:rsid w:val="00D06562"/>
    <w:rsid w:val="00D070BF"/>
    <w:rsid w:val="00D11716"/>
    <w:rsid w:val="00D132FB"/>
    <w:rsid w:val="00D14293"/>
    <w:rsid w:val="00D145AF"/>
    <w:rsid w:val="00D15D0B"/>
    <w:rsid w:val="00D172EC"/>
    <w:rsid w:val="00D17631"/>
    <w:rsid w:val="00D17E40"/>
    <w:rsid w:val="00D17E84"/>
    <w:rsid w:val="00D2482F"/>
    <w:rsid w:val="00D2616D"/>
    <w:rsid w:val="00D27D7C"/>
    <w:rsid w:val="00D302EA"/>
    <w:rsid w:val="00D3172F"/>
    <w:rsid w:val="00D31770"/>
    <w:rsid w:val="00D3286D"/>
    <w:rsid w:val="00D33962"/>
    <w:rsid w:val="00D339D7"/>
    <w:rsid w:val="00D33ED9"/>
    <w:rsid w:val="00D351AA"/>
    <w:rsid w:val="00D3595E"/>
    <w:rsid w:val="00D37436"/>
    <w:rsid w:val="00D4050C"/>
    <w:rsid w:val="00D429F2"/>
    <w:rsid w:val="00D44562"/>
    <w:rsid w:val="00D460C8"/>
    <w:rsid w:val="00D468B8"/>
    <w:rsid w:val="00D46A6C"/>
    <w:rsid w:val="00D47106"/>
    <w:rsid w:val="00D50821"/>
    <w:rsid w:val="00D50BFF"/>
    <w:rsid w:val="00D50E2F"/>
    <w:rsid w:val="00D51740"/>
    <w:rsid w:val="00D518C7"/>
    <w:rsid w:val="00D52E2D"/>
    <w:rsid w:val="00D53DA8"/>
    <w:rsid w:val="00D540D3"/>
    <w:rsid w:val="00D5492A"/>
    <w:rsid w:val="00D54C7F"/>
    <w:rsid w:val="00D559D2"/>
    <w:rsid w:val="00D5605C"/>
    <w:rsid w:val="00D622AD"/>
    <w:rsid w:val="00D627CB"/>
    <w:rsid w:val="00D627DC"/>
    <w:rsid w:val="00D63CD6"/>
    <w:rsid w:val="00D642D4"/>
    <w:rsid w:val="00D665F3"/>
    <w:rsid w:val="00D66A8C"/>
    <w:rsid w:val="00D676F9"/>
    <w:rsid w:val="00D67E9D"/>
    <w:rsid w:val="00D7030F"/>
    <w:rsid w:val="00D71247"/>
    <w:rsid w:val="00D722DB"/>
    <w:rsid w:val="00D74C9E"/>
    <w:rsid w:val="00D74E60"/>
    <w:rsid w:val="00D76C8F"/>
    <w:rsid w:val="00D775F8"/>
    <w:rsid w:val="00D81301"/>
    <w:rsid w:val="00D81C46"/>
    <w:rsid w:val="00D847A6"/>
    <w:rsid w:val="00D84CB0"/>
    <w:rsid w:val="00D861A4"/>
    <w:rsid w:val="00D907DA"/>
    <w:rsid w:val="00D90BD0"/>
    <w:rsid w:val="00D9187C"/>
    <w:rsid w:val="00D92A14"/>
    <w:rsid w:val="00D949B5"/>
    <w:rsid w:val="00D959FC"/>
    <w:rsid w:val="00D962BD"/>
    <w:rsid w:val="00D96B74"/>
    <w:rsid w:val="00D971FF"/>
    <w:rsid w:val="00D9731A"/>
    <w:rsid w:val="00DA02CD"/>
    <w:rsid w:val="00DA1DBE"/>
    <w:rsid w:val="00DA33C5"/>
    <w:rsid w:val="00DA3D4F"/>
    <w:rsid w:val="00DA47B9"/>
    <w:rsid w:val="00DA4AFD"/>
    <w:rsid w:val="00DA4D41"/>
    <w:rsid w:val="00DA6CFE"/>
    <w:rsid w:val="00DA7016"/>
    <w:rsid w:val="00DA7873"/>
    <w:rsid w:val="00DB03C3"/>
    <w:rsid w:val="00DB0EF6"/>
    <w:rsid w:val="00DB114B"/>
    <w:rsid w:val="00DB2BBE"/>
    <w:rsid w:val="00DB3AE8"/>
    <w:rsid w:val="00DB3D37"/>
    <w:rsid w:val="00DB3E8E"/>
    <w:rsid w:val="00DB43B7"/>
    <w:rsid w:val="00DB43F1"/>
    <w:rsid w:val="00DB542F"/>
    <w:rsid w:val="00DB64EE"/>
    <w:rsid w:val="00DB6CB0"/>
    <w:rsid w:val="00DB6CF0"/>
    <w:rsid w:val="00DB7FF6"/>
    <w:rsid w:val="00DC0CE7"/>
    <w:rsid w:val="00DC1E47"/>
    <w:rsid w:val="00DC1F86"/>
    <w:rsid w:val="00DC30F1"/>
    <w:rsid w:val="00DC5A8C"/>
    <w:rsid w:val="00DD0A64"/>
    <w:rsid w:val="00DD146E"/>
    <w:rsid w:val="00DD14E5"/>
    <w:rsid w:val="00DD2668"/>
    <w:rsid w:val="00DD3563"/>
    <w:rsid w:val="00DD66D9"/>
    <w:rsid w:val="00DD6856"/>
    <w:rsid w:val="00DD6A19"/>
    <w:rsid w:val="00DD6E08"/>
    <w:rsid w:val="00DE08A5"/>
    <w:rsid w:val="00DE09BD"/>
    <w:rsid w:val="00DE1DB6"/>
    <w:rsid w:val="00DE6B14"/>
    <w:rsid w:val="00DF01B9"/>
    <w:rsid w:val="00DF0943"/>
    <w:rsid w:val="00DF29DE"/>
    <w:rsid w:val="00DF29FC"/>
    <w:rsid w:val="00DF2B28"/>
    <w:rsid w:val="00DF53E3"/>
    <w:rsid w:val="00DF67DF"/>
    <w:rsid w:val="00DF6AA5"/>
    <w:rsid w:val="00DF6F82"/>
    <w:rsid w:val="00E007F2"/>
    <w:rsid w:val="00E00B22"/>
    <w:rsid w:val="00E029F3"/>
    <w:rsid w:val="00E04C0C"/>
    <w:rsid w:val="00E05939"/>
    <w:rsid w:val="00E06934"/>
    <w:rsid w:val="00E07534"/>
    <w:rsid w:val="00E10094"/>
    <w:rsid w:val="00E106F1"/>
    <w:rsid w:val="00E11287"/>
    <w:rsid w:val="00E12CCC"/>
    <w:rsid w:val="00E13010"/>
    <w:rsid w:val="00E131AF"/>
    <w:rsid w:val="00E165F3"/>
    <w:rsid w:val="00E17DA1"/>
    <w:rsid w:val="00E17FD8"/>
    <w:rsid w:val="00E2029E"/>
    <w:rsid w:val="00E20731"/>
    <w:rsid w:val="00E20912"/>
    <w:rsid w:val="00E20A28"/>
    <w:rsid w:val="00E21D3E"/>
    <w:rsid w:val="00E228EC"/>
    <w:rsid w:val="00E23B63"/>
    <w:rsid w:val="00E26B08"/>
    <w:rsid w:val="00E3034D"/>
    <w:rsid w:val="00E30C35"/>
    <w:rsid w:val="00E400D7"/>
    <w:rsid w:val="00E43C97"/>
    <w:rsid w:val="00E45011"/>
    <w:rsid w:val="00E452E4"/>
    <w:rsid w:val="00E453F8"/>
    <w:rsid w:val="00E45541"/>
    <w:rsid w:val="00E46491"/>
    <w:rsid w:val="00E46CCC"/>
    <w:rsid w:val="00E47A14"/>
    <w:rsid w:val="00E50A0B"/>
    <w:rsid w:val="00E51DB4"/>
    <w:rsid w:val="00E525A7"/>
    <w:rsid w:val="00E52DBC"/>
    <w:rsid w:val="00E5336B"/>
    <w:rsid w:val="00E5451B"/>
    <w:rsid w:val="00E556E6"/>
    <w:rsid w:val="00E56895"/>
    <w:rsid w:val="00E56961"/>
    <w:rsid w:val="00E56EC5"/>
    <w:rsid w:val="00E573DD"/>
    <w:rsid w:val="00E57D4C"/>
    <w:rsid w:val="00E60C5B"/>
    <w:rsid w:val="00E60F8D"/>
    <w:rsid w:val="00E61D12"/>
    <w:rsid w:val="00E64C07"/>
    <w:rsid w:val="00E64DEC"/>
    <w:rsid w:val="00E663A2"/>
    <w:rsid w:val="00E66FC1"/>
    <w:rsid w:val="00E67A6A"/>
    <w:rsid w:val="00E70908"/>
    <w:rsid w:val="00E70F40"/>
    <w:rsid w:val="00E72519"/>
    <w:rsid w:val="00E72B60"/>
    <w:rsid w:val="00E73413"/>
    <w:rsid w:val="00E73DC9"/>
    <w:rsid w:val="00E75097"/>
    <w:rsid w:val="00E76534"/>
    <w:rsid w:val="00E80982"/>
    <w:rsid w:val="00E81B0B"/>
    <w:rsid w:val="00E81FB7"/>
    <w:rsid w:val="00E82DE5"/>
    <w:rsid w:val="00E83A5A"/>
    <w:rsid w:val="00E84AE9"/>
    <w:rsid w:val="00E84E74"/>
    <w:rsid w:val="00E853D7"/>
    <w:rsid w:val="00E86272"/>
    <w:rsid w:val="00E86441"/>
    <w:rsid w:val="00E86AD4"/>
    <w:rsid w:val="00E90B1C"/>
    <w:rsid w:val="00E90B3C"/>
    <w:rsid w:val="00E93943"/>
    <w:rsid w:val="00E95532"/>
    <w:rsid w:val="00E95DA4"/>
    <w:rsid w:val="00E95E38"/>
    <w:rsid w:val="00E96072"/>
    <w:rsid w:val="00E96458"/>
    <w:rsid w:val="00E97038"/>
    <w:rsid w:val="00E975C0"/>
    <w:rsid w:val="00E97F9D"/>
    <w:rsid w:val="00EA285B"/>
    <w:rsid w:val="00EA3C9D"/>
    <w:rsid w:val="00EA4089"/>
    <w:rsid w:val="00EA456E"/>
    <w:rsid w:val="00EA45EC"/>
    <w:rsid w:val="00EA5019"/>
    <w:rsid w:val="00EA578F"/>
    <w:rsid w:val="00EA6A91"/>
    <w:rsid w:val="00EB18EE"/>
    <w:rsid w:val="00EB2A5F"/>
    <w:rsid w:val="00EB32B0"/>
    <w:rsid w:val="00EB3A84"/>
    <w:rsid w:val="00EB41DC"/>
    <w:rsid w:val="00EB44DE"/>
    <w:rsid w:val="00EB4D21"/>
    <w:rsid w:val="00EB51FF"/>
    <w:rsid w:val="00EB5410"/>
    <w:rsid w:val="00EB5A7C"/>
    <w:rsid w:val="00EB5E6D"/>
    <w:rsid w:val="00EB646D"/>
    <w:rsid w:val="00EB6BB7"/>
    <w:rsid w:val="00EB72F5"/>
    <w:rsid w:val="00EC059D"/>
    <w:rsid w:val="00EC0805"/>
    <w:rsid w:val="00EC1A8B"/>
    <w:rsid w:val="00EC1AB0"/>
    <w:rsid w:val="00EC1AD7"/>
    <w:rsid w:val="00EC2741"/>
    <w:rsid w:val="00EC2D1B"/>
    <w:rsid w:val="00EC3267"/>
    <w:rsid w:val="00EC3718"/>
    <w:rsid w:val="00EC5071"/>
    <w:rsid w:val="00EC562C"/>
    <w:rsid w:val="00EC79B6"/>
    <w:rsid w:val="00EC7CE3"/>
    <w:rsid w:val="00ED0C33"/>
    <w:rsid w:val="00ED1B9D"/>
    <w:rsid w:val="00ED1C52"/>
    <w:rsid w:val="00ED310F"/>
    <w:rsid w:val="00ED3A86"/>
    <w:rsid w:val="00ED4419"/>
    <w:rsid w:val="00ED45C1"/>
    <w:rsid w:val="00ED4F2B"/>
    <w:rsid w:val="00ED5157"/>
    <w:rsid w:val="00ED5821"/>
    <w:rsid w:val="00ED77EA"/>
    <w:rsid w:val="00EE0782"/>
    <w:rsid w:val="00EE13F7"/>
    <w:rsid w:val="00EE1BB1"/>
    <w:rsid w:val="00EE54E2"/>
    <w:rsid w:val="00EE63BE"/>
    <w:rsid w:val="00EE6DE5"/>
    <w:rsid w:val="00EE7348"/>
    <w:rsid w:val="00EF0435"/>
    <w:rsid w:val="00EF0B4E"/>
    <w:rsid w:val="00EF1677"/>
    <w:rsid w:val="00EF2296"/>
    <w:rsid w:val="00EF3110"/>
    <w:rsid w:val="00EF3AD8"/>
    <w:rsid w:val="00EF42AC"/>
    <w:rsid w:val="00EF47BF"/>
    <w:rsid w:val="00EF5831"/>
    <w:rsid w:val="00EF6411"/>
    <w:rsid w:val="00EF6682"/>
    <w:rsid w:val="00EF6964"/>
    <w:rsid w:val="00EF723A"/>
    <w:rsid w:val="00EF7B35"/>
    <w:rsid w:val="00EF7CD8"/>
    <w:rsid w:val="00F003EF"/>
    <w:rsid w:val="00F00504"/>
    <w:rsid w:val="00F00535"/>
    <w:rsid w:val="00F00829"/>
    <w:rsid w:val="00F00E39"/>
    <w:rsid w:val="00F014E2"/>
    <w:rsid w:val="00F015DF"/>
    <w:rsid w:val="00F02CFC"/>
    <w:rsid w:val="00F0349B"/>
    <w:rsid w:val="00F03D96"/>
    <w:rsid w:val="00F0481A"/>
    <w:rsid w:val="00F04B4D"/>
    <w:rsid w:val="00F062E5"/>
    <w:rsid w:val="00F06D61"/>
    <w:rsid w:val="00F07BED"/>
    <w:rsid w:val="00F07F79"/>
    <w:rsid w:val="00F102A6"/>
    <w:rsid w:val="00F104F5"/>
    <w:rsid w:val="00F11691"/>
    <w:rsid w:val="00F11D2A"/>
    <w:rsid w:val="00F1283A"/>
    <w:rsid w:val="00F14FBF"/>
    <w:rsid w:val="00F16B7B"/>
    <w:rsid w:val="00F1724C"/>
    <w:rsid w:val="00F178B0"/>
    <w:rsid w:val="00F203E6"/>
    <w:rsid w:val="00F208B6"/>
    <w:rsid w:val="00F20BA8"/>
    <w:rsid w:val="00F212D6"/>
    <w:rsid w:val="00F22384"/>
    <w:rsid w:val="00F22841"/>
    <w:rsid w:val="00F23A94"/>
    <w:rsid w:val="00F23CC7"/>
    <w:rsid w:val="00F2405D"/>
    <w:rsid w:val="00F241B9"/>
    <w:rsid w:val="00F25533"/>
    <w:rsid w:val="00F26247"/>
    <w:rsid w:val="00F2642A"/>
    <w:rsid w:val="00F271C8"/>
    <w:rsid w:val="00F27616"/>
    <w:rsid w:val="00F2766A"/>
    <w:rsid w:val="00F31228"/>
    <w:rsid w:val="00F31839"/>
    <w:rsid w:val="00F31F9D"/>
    <w:rsid w:val="00F32573"/>
    <w:rsid w:val="00F32ECB"/>
    <w:rsid w:val="00F32FF7"/>
    <w:rsid w:val="00F34EA7"/>
    <w:rsid w:val="00F35A4F"/>
    <w:rsid w:val="00F36F49"/>
    <w:rsid w:val="00F37752"/>
    <w:rsid w:val="00F41088"/>
    <w:rsid w:val="00F43FB0"/>
    <w:rsid w:val="00F44B41"/>
    <w:rsid w:val="00F476FE"/>
    <w:rsid w:val="00F50A95"/>
    <w:rsid w:val="00F53DB7"/>
    <w:rsid w:val="00F53E67"/>
    <w:rsid w:val="00F577B9"/>
    <w:rsid w:val="00F57A3A"/>
    <w:rsid w:val="00F57CB4"/>
    <w:rsid w:val="00F601EF"/>
    <w:rsid w:val="00F60DAA"/>
    <w:rsid w:val="00F61453"/>
    <w:rsid w:val="00F62B65"/>
    <w:rsid w:val="00F63B0B"/>
    <w:rsid w:val="00F66322"/>
    <w:rsid w:val="00F66874"/>
    <w:rsid w:val="00F67275"/>
    <w:rsid w:val="00F67554"/>
    <w:rsid w:val="00F67C71"/>
    <w:rsid w:val="00F70E92"/>
    <w:rsid w:val="00F720BD"/>
    <w:rsid w:val="00F7222A"/>
    <w:rsid w:val="00F76665"/>
    <w:rsid w:val="00F7728A"/>
    <w:rsid w:val="00F802B9"/>
    <w:rsid w:val="00F8364F"/>
    <w:rsid w:val="00F83E90"/>
    <w:rsid w:val="00F876F7"/>
    <w:rsid w:val="00F9377B"/>
    <w:rsid w:val="00F94A72"/>
    <w:rsid w:val="00F94AB4"/>
    <w:rsid w:val="00F952C1"/>
    <w:rsid w:val="00F95C97"/>
    <w:rsid w:val="00F9731F"/>
    <w:rsid w:val="00F97725"/>
    <w:rsid w:val="00FA095B"/>
    <w:rsid w:val="00FA0C81"/>
    <w:rsid w:val="00FA0FE1"/>
    <w:rsid w:val="00FA1CFC"/>
    <w:rsid w:val="00FA4EC4"/>
    <w:rsid w:val="00FA5003"/>
    <w:rsid w:val="00FA6323"/>
    <w:rsid w:val="00FA6338"/>
    <w:rsid w:val="00FA76E0"/>
    <w:rsid w:val="00FA7BFA"/>
    <w:rsid w:val="00FB0113"/>
    <w:rsid w:val="00FB1014"/>
    <w:rsid w:val="00FB111B"/>
    <w:rsid w:val="00FB2163"/>
    <w:rsid w:val="00FB2538"/>
    <w:rsid w:val="00FB2B3D"/>
    <w:rsid w:val="00FB2DC4"/>
    <w:rsid w:val="00FB322B"/>
    <w:rsid w:val="00FB47CD"/>
    <w:rsid w:val="00FB62BB"/>
    <w:rsid w:val="00FC065A"/>
    <w:rsid w:val="00FC065D"/>
    <w:rsid w:val="00FC0E25"/>
    <w:rsid w:val="00FC0F46"/>
    <w:rsid w:val="00FC1712"/>
    <w:rsid w:val="00FC2DAD"/>
    <w:rsid w:val="00FC5D66"/>
    <w:rsid w:val="00FC5FAC"/>
    <w:rsid w:val="00FC796E"/>
    <w:rsid w:val="00FD02B5"/>
    <w:rsid w:val="00FD2A93"/>
    <w:rsid w:val="00FD51CA"/>
    <w:rsid w:val="00FD60F0"/>
    <w:rsid w:val="00FD68FA"/>
    <w:rsid w:val="00FD6F47"/>
    <w:rsid w:val="00FD70F5"/>
    <w:rsid w:val="00FE0512"/>
    <w:rsid w:val="00FE1673"/>
    <w:rsid w:val="00FE3FEC"/>
    <w:rsid w:val="00FE52DE"/>
    <w:rsid w:val="00FE58BD"/>
    <w:rsid w:val="00FE6500"/>
    <w:rsid w:val="00FE735D"/>
    <w:rsid w:val="00FE79BB"/>
    <w:rsid w:val="00FF0CDD"/>
    <w:rsid w:val="00FF181F"/>
    <w:rsid w:val="00FF1ABA"/>
    <w:rsid w:val="00FF31A7"/>
    <w:rsid w:val="00FF701E"/>
    <w:rsid w:val="046CB9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095F2D2F"/>
  <w15:docId w15:val="{D77B4920-DA8D-4508-B111-054E816E41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sv-SE" w:eastAsia="sv-S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List" w:semiHidden="1" w:unhideWhenUsed="1"/>
    <w:lsdException w:name="List Bullet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62012A"/>
    <w:rPr>
      <w:rFonts w:ascii="Century Gothic" w:hAnsi="Century Gothic"/>
      <w:szCs w:val="24"/>
    </w:rPr>
  </w:style>
  <w:style w:type="paragraph" w:styleId="Heading1">
    <w:name w:val="heading 1"/>
    <w:basedOn w:val="Normal"/>
    <w:next w:val="Normal"/>
    <w:qFormat/>
    <w:rsid w:val="0062012A"/>
    <w:pPr>
      <w:keepNext/>
      <w:spacing w:before="240" w:after="60"/>
      <w:outlineLvl w:val="0"/>
    </w:pPr>
    <w:rPr>
      <w:rFonts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qFormat/>
    <w:rsid w:val="0062012A"/>
    <w:pPr>
      <w:keepNext/>
      <w:spacing w:before="240" w:after="60"/>
      <w:outlineLvl w:val="1"/>
    </w:pPr>
    <w:rPr>
      <w:rFonts w:cs="Arial"/>
      <w:b/>
      <w:bCs/>
      <w:i/>
      <w:iCs/>
      <w:sz w:val="28"/>
      <w:szCs w:val="28"/>
    </w:rPr>
  </w:style>
  <w:style w:type="paragraph" w:styleId="Heading3">
    <w:name w:val="heading 3"/>
    <w:basedOn w:val="Normal"/>
    <w:next w:val="Normal"/>
    <w:qFormat/>
    <w:rsid w:val="0062012A"/>
    <w:pPr>
      <w:keepNext/>
      <w:spacing w:before="240" w:after="60"/>
      <w:outlineLvl w:val="2"/>
    </w:pPr>
    <w:rPr>
      <w:rFonts w:cs="Arial"/>
      <w:b/>
      <w:bCs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62012A"/>
    <w:pPr>
      <w:tabs>
        <w:tab w:val="center" w:pos="4536"/>
        <w:tab w:val="right" w:pos="9072"/>
      </w:tabs>
    </w:pPr>
  </w:style>
  <w:style w:type="paragraph" w:styleId="Footer">
    <w:name w:val="footer"/>
    <w:basedOn w:val="Normal"/>
    <w:link w:val="FooterChar"/>
    <w:rsid w:val="0062012A"/>
    <w:pPr>
      <w:tabs>
        <w:tab w:val="center" w:pos="4536"/>
        <w:tab w:val="right" w:pos="9072"/>
      </w:tabs>
    </w:pPr>
  </w:style>
  <w:style w:type="character" w:styleId="PageNumber">
    <w:name w:val="page number"/>
    <w:basedOn w:val="DefaultParagraphFont"/>
    <w:rsid w:val="0062012A"/>
  </w:style>
  <w:style w:type="paragraph" w:styleId="BodyText">
    <w:name w:val="Body Text"/>
    <w:basedOn w:val="Normal"/>
    <w:rsid w:val="00C264FA"/>
    <w:rPr>
      <w:rFonts w:ascii="Times New Roman" w:hAnsi="Times New Roman"/>
      <w:sz w:val="22"/>
      <w:szCs w:val="20"/>
    </w:rPr>
  </w:style>
  <w:style w:type="paragraph" w:styleId="BalloonText">
    <w:name w:val="Balloon Text"/>
    <w:basedOn w:val="Normal"/>
    <w:semiHidden/>
    <w:rsid w:val="007D744B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3A3A8F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ListParagraph">
    <w:name w:val="List Paragraph"/>
    <w:basedOn w:val="Normal"/>
    <w:uiPriority w:val="34"/>
    <w:qFormat/>
    <w:rsid w:val="00293F45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table" w:styleId="ListTable4-Accent6">
    <w:name w:val="List Table 4 Accent 6"/>
    <w:basedOn w:val="TableNormal"/>
    <w:uiPriority w:val="49"/>
    <w:rsid w:val="004375DA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A8D08D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character" w:styleId="Hyperlink">
    <w:name w:val="Hyperlink"/>
    <w:basedOn w:val="DefaultParagraphFont"/>
    <w:uiPriority w:val="99"/>
    <w:unhideWhenUsed/>
    <w:rsid w:val="003700B3"/>
    <w:rPr>
      <w:color w:val="0563C1"/>
      <w:u w:val="single"/>
    </w:rPr>
  </w:style>
  <w:style w:type="paragraph" w:styleId="ListNumber">
    <w:name w:val="List Number"/>
    <w:basedOn w:val="Normal"/>
    <w:rsid w:val="004206C3"/>
    <w:pPr>
      <w:numPr>
        <w:numId w:val="39"/>
      </w:numPr>
      <w:contextualSpacing/>
    </w:pPr>
  </w:style>
  <w:style w:type="paragraph" w:styleId="ListBullet">
    <w:name w:val="List Bullet"/>
    <w:basedOn w:val="Normal"/>
    <w:unhideWhenUsed/>
    <w:rsid w:val="001669B7"/>
    <w:pPr>
      <w:numPr>
        <w:numId w:val="40"/>
      </w:numPr>
      <w:contextualSpacing/>
    </w:pPr>
  </w:style>
  <w:style w:type="character" w:customStyle="1" w:styleId="FooterChar">
    <w:name w:val="Footer Char"/>
    <w:basedOn w:val="DefaultParagraphFont"/>
    <w:link w:val="Footer"/>
    <w:rsid w:val="00EB4D21"/>
    <w:rPr>
      <w:rFonts w:ascii="Century Gothic" w:hAnsi="Century Gothic"/>
      <w:szCs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C5EA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2347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96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5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890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174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969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12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Viktor%20Eriksson\Skrivbord\Brevmall%20Skogstorp.dot" TargetMode="Externa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Brevmall Skogstorp</Template>
  <TotalTime>374</TotalTime>
  <Pages>3</Pages>
  <Words>789</Words>
  <Characters>4259</Characters>
  <Application>Microsoft Office Word</Application>
  <DocSecurity>0</DocSecurity>
  <Lines>35</Lines>
  <Paragraphs>10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>RUBRIK</vt:lpstr>
      <vt:lpstr>RUBRIK</vt:lpstr>
    </vt:vector>
  </TitlesOfParts>
  <Company>KoNet</Company>
  <LinksUpToDate>false</LinksUpToDate>
  <CharactersWithSpaces>5038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RUBRIK</dc:title>
  <dc:creator>Viktor Eriksson</dc:creator>
  <cp:lastModifiedBy>Nina Lindström</cp:lastModifiedBy>
  <cp:revision>66</cp:revision>
  <cp:lastPrinted>2020-04-23T16:48:00Z</cp:lastPrinted>
  <dcterms:created xsi:type="dcterms:W3CDTF">2023-03-07T13:11:00Z</dcterms:created>
  <dcterms:modified xsi:type="dcterms:W3CDTF">2023-03-07T19:34:00Z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99f16fea-013b-4bbc-96a6-e72efdd9f50a_Enabled">
    <vt:lpwstr>true</vt:lpwstr>
  </property>
  <property fmtid="{D5CDD505-2E9C-101B-9397-08002B2CF9AE}" pid="3" name="MSIP_Label_99f16fea-013b-4bbc-96a6-e72efdd9f50a_SetDate">
    <vt:lpwstr>2022-04-05T09:44:36Z</vt:lpwstr>
  </property>
  <property fmtid="{D5CDD505-2E9C-101B-9397-08002B2CF9AE}" pid="4" name="MSIP_Label_99f16fea-013b-4bbc-96a6-e72efdd9f50a_Method">
    <vt:lpwstr>Privileged</vt:lpwstr>
  </property>
  <property fmtid="{D5CDD505-2E9C-101B-9397-08002B2CF9AE}" pid="5" name="MSIP_Label_99f16fea-013b-4bbc-96a6-e72efdd9f50a_Name">
    <vt:lpwstr>99f16fea-013b-4bbc-96a6-e72efdd9f50a</vt:lpwstr>
  </property>
  <property fmtid="{D5CDD505-2E9C-101B-9397-08002B2CF9AE}" pid="6" name="MSIP_Label_99f16fea-013b-4bbc-96a6-e72efdd9f50a_SiteId">
    <vt:lpwstr>65f51067-7d65-4aa9-b996-4cc43a0d7111</vt:lpwstr>
  </property>
  <property fmtid="{D5CDD505-2E9C-101B-9397-08002B2CF9AE}" pid="7" name="MSIP_Label_99f16fea-013b-4bbc-96a6-e72efdd9f50a_ActionId">
    <vt:lpwstr>5a4b5e1e-def7-4790-98fc-b932096965e9</vt:lpwstr>
  </property>
  <property fmtid="{D5CDD505-2E9C-101B-9397-08002B2CF9AE}" pid="8" name="MSIP_Label_99f16fea-013b-4bbc-96a6-e72efdd9f50a_ContentBits">
    <vt:lpwstr>0</vt:lpwstr>
  </property>
</Properties>
</file>