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2954B" w14:textId="77907880" w:rsidR="003A3A8F" w:rsidRPr="009512E7" w:rsidRDefault="00565F3B" w:rsidP="002161BC">
      <w:pPr>
        <w:pStyle w:val="Default"/>
        <w:rPr>
          <w:rFonts w:ascii="Century Gothic" w:hAnsi="Century Gothic"/>
          <w:b/>
          <w:bCs/>
          <w:sz w:val="32"/>
          <w:szCs w:val="32"/>
        </w:rPr>
      </w:pPr>
      <w:r>
        <w:rPr>
          <w:rFonts w:ascii="Century Gothic" w:hAnsi="Century Gothic"/>
          <w:b/>
          <w:bCs/>
          <w:sz w:val="32"/>
          <w:szCs w:val="32"/>
        </w:rPr>
        <w:t xml:space="preserve">Protokoll fört </w:t>
      </w:r>
      <w:r w:rsidR="005C5754">
        <w:rPr>
          <w:rFonts w:ascii="Century Gothic" w:hAnsi="Century Gothic"/>
          <w:b/>
          <w:bCs/>
          <w:sz w:val="32"/>
          <w:szCs w:val="32"/>
        </w:rPr>
        <w:t>vid Skogstorps GoIF</w:t>
      </w:r>
      <w:r w:rsidR="00CA206E">
        <w:rPr>
          <w:rFonts w:ascii="Century Gothic" w:hAnsi="Century Gothic"/>
          <w:b/>
          <w:bCs/>
          <w:sz w:val="32"/>
          <w:szCs w:val="32"/>
        </w:rPr>
        <w:t>´s</w:t>
      </w:r>
      <w:r w:rsidR="009512E7">
        <w:rPr>
          <w:rFonts w:ascii="Century Gothic" w:hAnsi="Century Gothic"/>
          <w:b/>
          <w:bCs/>
          <w:sz w:val="32"/>
          <w:szCs w:val="32"/>
        </w:rPr>
        <w:t xml:space="preserve"> </w:t>
      </w:r>
      <w:r w:rsidR="003A3A8F" w:rsidRPr="00EB0497">
        <w:rPr>
          <w:rFonts w:ascii="Century Gothic" w:hAnsi="Century Gothic"/>
          <w:b/>
          <w:bCs/>
          <w:sz w:val="32"/>
          <w:szCs w:val="32"/>
        </w:rPr>
        <w:t>styrelsemöte</w:t>
      </w:r>
    </w:p>
    <w:p w14:paraId="672A6659" w14:textId="77777777" w:rsidR="00293F45" w:rsidRDefault="00293F45" w:rsidP="002161BC">
      <w:pPr>
        <w:pStyle w:val="Default"/>
        <w:rPr>
          <w:rFonts w:ascii="Century Gothic" w:hAnsi="Century Gothic" w:cs="Century Gothic"/>
          <w:b/>
          <w:bCs/>
          <w:sz w:val="22"/>
          <w:szCs w:val="28"/>
        </w:rPr>
      </w:pPr>
    </w:p>
    <w:p w14:paraId="1900499B" w14:textId="26426ABF" w:rsidR="00293F45" w:rsidRPr="00293F45" w:rsidRDefault="00293F45" w:rsidP="002161BC">
      <w:pPr>
        <w:pStyle w:val="Default"/>
        <w:rPr>
          <w:rFonts w:ascii="Century Gothic" w:hAnsi="Century Gothic" w:cs="Century Gothic"/>
          <w:bCs/>
          <w:sz w:val="22"/>
          <w:szCs w:val="28"/>
        </w:rPr>
      </w:pPr>
      <w:r w:rsidRPr="00293F45">
        <w:rPr>
          <w:rFonts w:ascii="Century Gothic" w:hAnsi="Century Gothic" w:cs="Century Gothic"/>
          <w:bCs/>
          <w:sz w:val="22"/>
          <w:szCs w:val="28"/>
        </w:rPr>
        <w:t xml:space="preserve">Datum </w:t>
      </w:r>
      <w:r w:rsidRPr="00293F45">
        <w:rPr>
          <w:rFonts w:ascii="Century Gothic" w:hAnsi="Century Gothic" w:cs="Century Gothic"/>
          <w:bCs/>
          <w:sz w:val="22"/>
          <w:szCs w:val="28"/>
        </w:rPr>
        <w:tab/>
      </w:r>
      <w:r>
        <w:rPr>
          <w:rFonts w:ascii="Century Gothic" w:hAnsi="Century Gothic" w:cs="Century Gothic"/>
          <w:bCs/>
          <w:sz w:val="22"/>
          <w:szCs w:val="28"/>
        </w:rPr>
        <w:tab/>
      </w:r>
      <w:r w:rsidR="00887279">
        <w:rPr>
          <w:rFonts w:ascii="Century Gothic" w:hAnsi="Century Gothic" w:cs="Century Gothic"/>
          <w:bCs/>
          <w:sz w:val="22"/>
          <w:szCs w:val="28"/>
        </w:rPr>
        <w:t>20</w:t>
      </w:r>
      <w:r w:rsidR="00C83308">
        <w:rPr>
          <w:rFonts w:ascii="Century Gothic" w:hAnsi="Century Gothic" w:cs="Century Gothic"/>
          <w:bCs/>
          <w:sz w:val="22"/>
          <w:szCs w:val="28"/>
        </w:rPr>
        <w:t>2</w:t>
      </w:r>
      <w:r w:rsidR="005B7A2D">
        <w:rPr>
          <w:rFonts w:ascii="Century Gothic" w:hAnsi="Century Gothic" w:cs="Century Gothic"/>
          <w:bCs/>
          <w:sz w:val="22"/>
          <w:szCs w:val="28"/>
        </w:rPr>
        <w:t>3</w:t>
      </w:r>
      <w:r w:rsidR="00887279">
        <w:rPr>
          <w:rFonts w:ascii="Century Gothic" w:hAnsi="Century Gothic" w:cs="Century Gothic"/>
          <w:bCs/>
          <w:sz w:val="22"/>
          <w:szCs w:val="28"/>
        </w:rPr>
        <w:t>-</w:t>
      </w:r>
      <w:r w:rsidR="005B7A2D">
        <w:rPr>
          <w:rFonts w:ascii="Century Gothic" w:hAnsi="Century Gothic" w:cs="Century Gothic"/>
          <w:bCs/>
          <w:sz w:val="22"/>
          <w:szCs w:val="28"/>
        </w:rPr>
        <w:t>0</w:t>
      </w:r>
      <w:r w:rsidR="008A5C64">
        <w:rPr>
          <w:rFonts w:ascii="Century Gothic" w:hAnsi="Century Gothic" w:cs="Century Gothic"/>
          <w:bCs/>
          <w:sz w:val="22"/>
          <w:szCs w:val="28"/>
        </w:rPr>
        <w:t>4</w:t>
      </w:r>
      <w:r w:rsidR="00B90ADC">
        <w:rPr>
          <w:rFonts w:ascii="Century Gothic" w:hAnsi="Century Gothic" w:cs="Century Gothic"/>
          <w:bCs/>
          <w:sz w:val="22"/>
          <w:szCs w:val="28"/>
        </w:rPr>
        <w:t>-</w:t>
      </w:r>
      <w:r w:rsidR="005B7A2D">
        <w:rPr>
          <w:rFonts w:ascii="Century Gothic" w:hAnsi="Century Gothic" w:cs="Century Gothic"/>
          <w:bCs/>
          <w:sz w:val="22"/>
          <w:szCs w:val="28"/>
        </w:rPr>
        <w:t>0</w:t>
      </w:r>
      <w:r w:rsidR="008A5C64">
        <w:rPr>
          <w:rFonts w:ascii="Century Gothic" w:hAnsi="Century Gothic" w:cs="Century Gothic"/>
          <w:bCs/>
          <w:sz w:val="22"/>
          <w:szCs w:val="28"/>
        </w:rPr>
        <w:t>4</w:t>
      </w:r>
    </w:p>
    <w:p w14:paraId="7B5128FD" w14:textId="07F14B4B" w:rsidR="00565F3B" w:rsidRDefault="00293F45" w:rsidP="002161BC">
      <w:pPr>
        <w:pStyle w:val="Default"/>
        <w:rPr>
          <w:rFonts w:ascii="Century Gothic" w:hAnsi="Century Gothic" w:cs="Century Gothic"/>
          <w:bCs/>
          <w:sz w:val="22"/>
          <w:szCs w:val="28"/>
        </w:rPr>
      </w:pPr>
      <w:r w:rsidRPr="00293F45">
        <w:rPr>
          <w:rFonts w:ascii="Century Gothic" w:hAnsi="Century Gothic" w:cs="Century Gothic"/>
          <w:bCs/>
          <w:sz w:val="22"/>
          <w:szCs w:val="28"/>
        </w:rPr>
        <w:t xml:space="preserve">Plats: </w:t>
      </w:r>
      <w:r w:rsidRPr="00293F45">
        <w:rPr>
          <w:rFonts w:ascii="Century Gothic" w:hAnsi="Century Gothic" w:cs="Century Gothic"/>
          <w:bCs/>
          <w:sz w:val="22"/>
          <w:szCs w:val="28"/>
        </w:rPr>
        <w:tab/>
      </w:r>
      <w:r>
        <w:rPr>
          <w:rFonts w:ascii="Century Gothic" w:hAnsi="Century Gothic" w:cs="Century Gothic"/>
          <w:bCs/>
          <w:sz w:val="22"/>
          <w:szCs w:val="28"/>
        </w:rPr>
        <w:tab/>
      </w:r>
      <w:r w:rsidR="002D2DD5">
        <w:rPr>
          <w:rFonts w:ascii="Century Gothic" w:hAnsi="Century Gothic" w:cs="Century Gothic"/>
          <w:bCs/>
          <w:sz w:val="22"/>
          <w:szCs w:val="28"/>
        </w:rPr>
        <w:t>Orrliden</w:t>
      </w:r>
    </w:p>
    <w:p w14:paraId="1D60D87B" w14:textId="019DB4C0" w:rsidR="00372B28" w:rsidRDefault="00293F45" w:rsidP="00882FE8">
      <w:pPr>
        <w:pStyle w:val="Default"/>
        <w:ind w:left="2608" w:hanging="2608"/>
        <w:rPr>
          <w:rFonts w:ascii="Century Gothic" w:hAnsi="Century Gothic" w:cs="Century Gothic"/>
          <w:bCs/>
          <w:sz w:val="22"/>
          <w:szCs w:val="28"/>
        </w:rPr>
      </w:pPr>
      <w:r w:rsidRPr="00293F45">
        <w:rPr>
          <w:rFonts w:ascii="Century Gothic" w:hAnsi="Century Gothic" w:cs="Century Gothic"/>
          <w:bCs/>
          <w:sz w:val="22"/>
          <w:szCs w:val="28"/>
        </w:rPr>
        <w:t>Närvarande</w:t>
      </w:r>
      <w:r w:rsidRPr="00293F45">
        <w:rPr>
          <w:rFonts w:ascii="Century Gothic" w:hAnsi="Century Gothic" w:cs="Century Gothic"/>
          <w:bCs/>
          <w:sz w:val="22"/>
          <w:szCs w:val="28"/>
        </w:rPr>
        <w:tab/>
      </w:r>
      <w:r w:rsidR="00372B28">
        <w:rPr>
          <w:rFonts w:ascii="Century Gothic" w:hAnsi="Century Gothic" w:cs="Century Gothic"/>
          <w:bCs/>
          <w:sz w:val="22"/>
          <w:szCs w:val="28"/>
        </w:rPr>
        <w:t>Satu Verlinna</w:t>
      </w:r>
    </w:p>
    <w:p w14:paraId="34958297" w14:textId="5D05E86B" w:rsidR="004F79A2" w:rsidRDefault="00AA29C8" w:rsidP="00B433C8">
      <w:pPr>
        <w:pStyle w:val="Default"/>
        <w:ind w:left="2608"/>
        <w:rPr>
          <w:rFonts w:ascii="Century Gothic" w:hAnsi="Century Gothic" w:cs="Century Gothic"/>
          <w:bCs/>
          <w:sz w:val="22"/>
          <w:szCs w:val="28"/>
        </w:rPr>
      </w:pPr>
      <w:r>
        <w:rPr>
          <w:rFonts w:ascii="Century Gothic" w:hAnsi="Century Gothic" w:cs="Century Gothic"/>
          <w:bCs/>
          <w:sz w:val="22"/>
          <w:szCs w:val="28"/>
        </w:rPr>
        <w:t>Lena Pettersson</w:t>
      </w:r>
      <w:r w:rsidR="00DC30F1">
        <w:rPr>
          <w:rFonts w:ascii="Century Gothic" w:hAnsi="Century Gothic" w:cs="Century Gothic"/>
          <w:bCs/>
          <w:sz w:val="22"/>
          <w:szCs w:val="28"/>
        </w:rPr>
        <w:br/>
      </w:r>
      <w:r w:rsidR="004F79A2">
        <w:rPr>
          <w:rFonts w:ascii="Century Gothic" w:hAnsi="Century Gothic" w:cs="Century Gothic"/>
          <w:bCs/>
          <w:sz w:val="22"/>
          <w:szCs w:val="28"/>
        </w:rPr>
        <w:t>Magnus Sand</w:t>
      </w:r>
    </w:p>
    <w:p w14:paraId="3046B694" w14:textId="77777777" w:rsidR="009A2082" w:rsidRDefault="004F79A2" w:rsidP="00B433C8">
      <w:pPr>
        <w:pStyle w:val="Default"/>
        <w:ind w:left="2608"/>
        <w:rPr>
          <w:rFonts w:ascii="Century Gothic" w:hAnsi="Century Gothic" w:cs="Century Gothic"/>
          <w:bCs/>
          <w:sz w:val="22"/>
          <w:szCs w:val="28"/>
        </w:rPr>
      </w:pPr>
      <w:r>
        <w:rPr>
          <w:rFonts w:ascii="Century Gothic" w:hAnsi="Century Gothic" w:cs="Century Gothic"/>
          <w:bCs/>
          <w:sz w:val="22"/>
          <w:szCs w:val="28"/>
        </w:rPr>
        <w:t>Maria Larsson</w:t>
      </w:r>
    </w:p>
    <w:p w14:paraId="0A37501D" w14:textId="76C76ED3" w:rsidR="00565F3B" w:rsidRPr="00B17BA9" w:rsidRDefault="009A2082" w:rsidP="00B433C8">
      <w:pPr>
        <w:pStyle w:val="Default"/>
        <w:ind w:left="2608"/>
        <w:rPr>
          <w:rFonts w:ascii="Century Gothic" w:hAnsi="Century Gothic" w:cs="Century Gothic"/>
          <w:bCs/>
          <w:sz w:val="22"/>
          <w:szCs w:val="28"/>
        </w:rPr>
      </w:pPr>
      <w:r w:rsidRPr="00B17BA9">
        <w:rPr>
          <w:rFonts w:ascii="Century Gothic" w:hAnsi="Century Gothic" w:cs="Century Gothic"/>
          <w:bCs/>
          <w:sz w:val="22"/>
          <w:szCs w:val="28"/>
        </w:rPr>
        <w:t>Michael Petersson</w:t>
      </w:r>
      <w:r w:rsidR="00F1724C" w:rsidRPr="00B17BA9">
        <w:rPr>
          <w:rFonts w:ascii="Century Gothic" w:hAnsi="Century Gothic" w:cs="Century Gothic"/>
          <w:bCs/>
          <w:sz w:val="22"/>
          <w:szCs w:val="28"/>
        </w:rPr>
        <w:br/>
      </w:r>
      <w:r w:rsidR="00E06934" w:rsidRPr="00B17BA9">
        <w:rPr>
          <w:rFonts w:ascii="Century Gothic" w:hAnsi="Century Gothic" w:cs="Century Gothic"/>
          <w:bCs/>
          <w:sz w:val="22"/>
          <w:szCs w:val="28"/>
        </w:rPr>
        <w:t>Pär Eriksson</w:t>
      </w:r>
      <w:r w:rsidR="00807D40" w:rsidRPr="00B17BA9">
        <w:rPr>
          <w:rFonts w:ascii="Century Gothic" w:hAnsi="Century Gothic" w:cs="Century Gothic"/>
          <w:bCs/>
          <w:sz w:val="22"/>
          <w:szCs w:val="28"/>
        </w:rPr>
        <w:br/>
      </w:r>
      <w:r w:rsidR="00F1724C" w:rsidRPr="00B17BA9">
        <w:rPr>
          <w:rFonts w:ascii="Century Gothic" w:hAnsi="Century Gothic" w:cs="Century Gothic"/>
          <w:bCs/>
          <w:sz w:val="22"/>
          <w:szCs w:val="28"/>
        </w:rPr>
        <w:br/>
      </w:r>
      <w:r w:rsidR="00887279" w:rsidRPr="00B17BA9">
        <w:rPr>
          <w:rFonts w:ascii="Century Gothic" w:hAnsi="Century Gothic" w:cs="Century Gothic"/>
          <w:bCs/>
          <w:sz w:val="22"/>
          <w:szCs w:val="28"/>
        </w:rPr>
        <w:tab/>
      </w:r>
    </w:p>
    <w:p w14:paraId="48B96BC5" w14:textId="5AF6E077" w:rsidR="00981647" w:rsidRPr="00293F45" w:rsidRDefault="00293F45" w:rsidP="00981647">
      <w:pPr>
        <w:pStyle w:val="Default"/>
        <w:rPr>
          <w:rFonts w:ascii="Century Gothic" w:hAnsi="Century Gothic" w:cs="Century Gothic"/>
          <w:bCs/>
          <w:sz w:val="22"/>
          <w:szCs w:val="28"/>
        </w:rPr>
      </w:pPr>
      <w:r>
        <w:rPr>
          <w:rFonts w:ascii="Century Gothic" w:hAnsi="Century Gothic" w:cs="Century Gothic"/>
          <w:bCs/>
          <w:sz w:val="22"/>
          <w:szCs w:val="28"/>
        </w:rPr>
        <w:t>Ej närvarande:</w:t>
      </w:r>
      <w:r>
        <w:rPr>
          <w:rFonts w:ascii="Century Gothic" w:hAnsi="Century Gothic" w:cs="Century Gothic"/>
          <w:bCs/>
          <w:sz w:val="22"/>
          <w:szCs w:val="28"/>
        </w:rPr>
        <w:tab/>
      </w:r>
      <w:r w:rsidR="001806F2">
        <w:rPr>
          <w:rFonts w:ascii="Century Gothic" w:hAnsi="Century Gothic" w:cs="Century Gothic"/>
          <w:bCs/>
          <w:sz w:val="22"/>
          <w:szCs w:val="28"/>
        </w:rPr>
        <w:t>Nina Lindström</w:t>
      </w:r>
    </w:p>
    <w:p w14:paraId="02EB378F" w14:textId="7F0638A9" w:rsidR="003A3A8F" w:rsidRPr="00B31CF9" w:rsidRDefault="001E16AF" w:rsidP="00B31CF9">
      <w:pPr>
        <w:pStyle w:val="Default"/>
        <w:rPr>
          <w:rFonts w:ascii="Century Gothic" w:hAnsi="Century Gothic" w:cs="Century Gothic"/>
          <w:sz w:val="22"/>
          <w:szCs w:val="28"/>
        </w:rPr>
      </w:pPr>
      <w:r>
        <w:rPr>
          <w:rFonts w:ascii="Century Gothic" w:hAnsi="Century Gothic" w:cs="Century Gothic"/>
          <w:bCs/>
          <w:sz w:val="22"/>
          <w:szCs w:val="28"/>
        </w:rPr>
        <w:br/>
      </w:r>
      <w:r>
        <w:rPr>
          <w:rFonts w:ascii="Century Gothic" w:hAnsi="Century Gothic" w:cs="Century Gothic"/>
          <w:bCs/>
          <w:sz w:val="22"/>
          <w:szCs w:val="28"/>
        </w:rPr>
        <w:tab/>
      </w:r>
      <w:r w:rsidR="001E6465">
        <w:rPr>
          <w:rFonts w:ascii="Century Gothic" w:hAnsi="Century Gothic" w:cs="Century Gothic"/>
          <w:bCs/>
          <w:sz w:val="22"/>
          <w:szCs w:val="28"/>
        </w:rPr>
        <w:tab/>
      </w:r>
    </w:p>
    <w:p w14:paraId="57100835" w14:textId="77777777" w:rsidR="00565F3B" w:rsidRPr="00565F3B" w:rsidRDefault="003A3A8F" w:rsidP="00531D6E">
      <w:pPr>
        <w:pStyle w:val="Default"/>
        <w:numPr>
          <w:ilvl w:val="0"/>
          <w:numId w:val="1"/>
        </w:numPr>
        <w:rPr>
          <w:rFonts w:ascii="Century Gothic" w:hAnsi="Century Gothic" w:cs="Century Gothic"/>
          <w:b/>
        </w:rPr>
      </w:pPr>
      <w:r w:rsidRPr="00B26684">
        <w:rPr>
          <w:rFonts w:ascii="Century Gothic" w:hAnsi="Century Gothic" w:cs="Century Gothic"/>
          <w:b/>
          <w:bCs/>
        </w:rPr>
        <w:t>Mötets öppnande</w:t>
      </w:r>
      <w:r w:rsidR="009B1047">
        <w:rPr>
          <w:rFonts w:ascii="Century Gothic" w:hAnsi="Century Gothic" w:cs="Century Gothic"/>
          <w:b/>
          <w:bCs/>
        </w:rPr>
        <w:t xml:space="preserve"> och godkännande av dagordning</w:t>
      </w:r>
    </w:p>
    <w:p w14:paraId="7AF42BC7" w14:textId="115DE56D" w:rsidR="004B2971" w:rsidRPr="002161BC" w:rsidRDefault="004115D8" w:rsidP="002161BC">
      <w:pPr>
        <w:pStyle w:val="Default"/>
        <w:ind w:left="720"/>
        <w:rPr>
          <w:rFonts w:ascii="Century Gothic" w:hAnsi="Century Gothic" w:cs="Century Gothic"/>
          <w:sz w:val="22"/>
          <w:szCs w:val="22"/>
        </w:rPr>
      </w:pPr>
      <w:r>
        <w:rPr>
          <w:rFonts w:ascii="Century Gothic" w:hAnsi="Century Gothic" w:cs="Century Gothic"/>
          <w:bCs/>
          <w:sz w:val="20"/>
          <w:szCs w:val="20"/>
        </w:rPr>
        <w:t>O</w:t>
      </w:r>
      <w:r w:rsidR="009C0F77" w:rsidRPr="00525873">
        <w:rPr>
          <w:rFonts w:ascii="Century Gothic" w:hAnsi="Century Gothic" w:cs="Century Gothic"/>
          <w:bCs/>
          <w:sz w:val="20"/>
          <w:szCs w:val="20"/>
        </w:rPr>
        <w:t>rdförande</w:t>
      </w:r>
      <w:r w:rsidR="00DF29FC" w:rsidRPr="00525873">
        <w:rPr>
          <w:rFonts w:ascii="Century Gothic" w:hAnsi="Century Gothic" w:cs="Century Gothic"/>
          <w:bCs/>
          <w:sz w:val="20"/>
          <w:szCs w:val="20"/>
        </w:rPr>
        <w:t xml:space="preserve"> förklarade </w:t>
      </w:r>
      <w:r w:rsidR="00565F3B" w:rsidRPr="00525873">
        <w:rPr>
          <w:rFonts w:ascii="Century Gothic" w:hAnsi="Century Gothic" w:cs="Century Gothic"/>
          <w:bCs/>
          <w:sz w:val="20"/>
          <w:szCs w:val="20"/>
        </w:rPr>
        <w:t>mötet öppnat</w:t>
      </w:r>
      <w:r w:rsidR="009B1047" w:rsidRPr="00525873">
        <w:rPr>
          <w:rFonts w:ascii="Century Gothic" w:hAnsi="Century Gothic" w:cs="Century Gothic"/>
          <w:bCs/>
          <w:sz w:val="20"/>
          <w:szCs w:val="20"/>
        </w:rPr>
        <w:t xml:space="preserve"> </w:t>
      </w:r>
      <w:r w:rsidR="00DC30F1">
        <w:rPr>
          <w:rFonts w:ascii="Century Gothic" w:hAnsi="Century Gothic" w:cs="Century Gothic"/>
          <w:bCs/>
          <w:sz w:val="20"/>
          <w:szCs w:val="20"/>
        </w:rPr>
        <w:t>och dagordningen godkändes</w:t>
      </w:r>
      <w:r w:rsidR="00044F04">
        <w:rPr>
          <w:rFonts w:ascii="Century Gothic" w:hAnsi="Century Gothic" w:cs="Century Gothic"/>
          <w:bCs/>
          <w:sz w:val="20"/>
          <w:szCs w:val="20"/>
        </w:rPr>
        <w:t>.</w:t>
      </w:r>
      <w:r w:rsidR="00B26684" w:rsidRPr="002161BC">
        <w:rPr>
          <w:rFonts w:ascii="Century Gothic" w:hAnsi="Century Gothic" w:cs="Century Gothic"/>
          <w:bCs/>
          <w:sz w:val="22"/>
          <w:szCs w:val="22"/>
        </w:rPr>
        <w:br/>
      </w:r>
    </w:p>
    <w:p w14:paraId="24CF10AE" w14:textId="5D939DD6" w:rsidR="00882651" w:rsidRPr="004A6089" w:rsidRDefault="003A3A8F" w:rsidP="00531D6E">
      <w:pPr>
        <w:pStyle w:val="Default"/>
        <w:numPr>
          <w:ilvl w:val="0"/>
          <w:numId w:val="1"/>
        </w:numPr>
        <w:rPr>
          <w:rFonts w:ascii="Century Gothic" w:hAnsi="Century Gothic" w:cs="Century Gothic"/>
          <w:b/>
        </w:rPr>
      </w:pPr>
      <w:r w:rsidRPr="008A193B">
        <w:rPr>
          <w:rFonts w:ascii="Century Gothic" w:hAnsi="Century Gothic" w:cs="Century Gothic"/>
          <w:b/>
          <w:bCs/>
        </w:rPr>
        <w:t xml:space="preserve">Föregående protokoll </w:t>
      </w:r>
    </w:p>
    <w:p w14:paraId="7CB8A90D" w14:textId="77777777" w:rsidR="00B17BA9" w:rsidRPr="00B17BA9" w:rsidRDefault="004A6089" w:rsidP="00531D6E">
      <w:pPr>
        <w:pStyle w:val="Default"/>
        <w:numPr>
          <w:ilvl w:val="1"/>
          <w:numId w:val="1"/>
        </w:numPr>
        <w:rPr>
          <w:rFonts w:ascii="Century Gothic" w:hAnsi="Century Gothic" w:cs="Century Gothic"/>
          <w:b/>
          <w:i/>
          <w:sz w:val="22"/>
          <w:szCs w:val="22"/>
        </w:rPr>
      </w:pPr>
      <w:r w:rsidRPr="00FB322B">
        <w:rPr>
          <w:rFonts w:ascii="Century Gothic" w:hAnsi="Century Gothic" w:cs="Century Gothic"/>
          <w:i/>
          <w:sz w:val="22"/>
          <w:szCs w:val="22"/>
        </w:rPr>
        <w:t>Godkännande av föregående protokoll</w:t>
      </w:r>
      <w:r w:rsidRPr="00FB322B">
        <w:rPr>
          <w:rFonts w:ascii="Century Gothic" w:hAnsi="Century Gothic" w:cs="Century Gothic"/>
          <w:i/>
          <w:sz w:val="22"/>
          <w:szCs w:val="22"/>
        </w:rPr>
        <w:br/>
      </w:r>
      <w:r w:rsidRPr="00525873">
        <w:rPr>
          <w:rFonts w:ascii="Century Gothic" w:hAnsi="Century Gothic" w:cs="Century Gothic"/>
          <w:sz w:val="20"/>
          <w:szCs w:val="20"/>
        </w:rPr>
        <w:t>Vi godkände och lade mötesprotokoll</w:t>
      </w:r>
      <w:r w:rsidR="001019F1">
        <w:rPr>
          <w:rFonts w:ascii="Century Gothic" w:hAnsi="Century Gothic" w:cs="Century Gothic"/>
          <w:sz w:val="20"/>
          <w:szCs w:val="20"/>
        </w:rPr>
        <w:t>e</w:t>
      </w:r>
      <w:r w:rsidR="00790E57">
        <w:rPr>
          <w:rFonts w:ascii="Century Gothic" w:hAnsi="Century Gothic" w:cs="Century Gothic"/>
          <w:sz w:val="20"/>
          <w:szCs w:val="20"/>
        </w:rPr>
        <w:t>t</w:t>
      </w:r>
      <w:r w:rsidR="00126ED3">
        <w:rPr>
          <w:rFonts w:ascii="Century Gothic" w:hAnsi="Century Gothic" w:cs="Century Gothic"/>
          <w:sz w:val="20"/>
          <w:szCs w:val="20"/>
        </w:rPr>
        <w:t xml:space="preserve">, </w:t>
      </w:r>
      <w:r w:rsidR="001019F1">
        <w:rPr>
          <w:rFonts w:ascii="Century Gothic" w:hAnsi="Century Gothic" w:cs="Century Gothic"/>
          <w:sz w:val="20"/>
          <w:szCs w:val="20"/>
        </w:rPr>
        <w:t>202</w:t>
      </w:r>
      <w:r w:rsidR="00807D40">
        <w:rPr>
          <w:rFonts w:ascii="Century Gothic" w:hAnsi="Century Gothic" w:cs="Century Gothic"/>
          <w:sz w:val="20"/>
          <w:szCs w:val="20"/>
        </w:rPr>
        <w:t>3</w:t>
      </w:r>
      <w:r w:rsidR="001019F1">
        <w:rPr>
          <w:rFonts w:ascii="Century Gothic" w:hAnsi="Century Gothic" w:cs="Century Gothic"/>
          <w:sz w:val="20"/>
          <w:szCs w:val="20"/>
        </w:rPr>
        <w:t>-</w:t>
      </w:r>
      <w:r w:rsidR="00807D40">
        <w:rPr>
          <w:rFonts w:ascii="Century Gothic" w:hAnsi="Century Gothic" w:cs="Century Gothic"/>
          <w:sz w:val="20"/>
          <w:szCs w:val="20"/>
        </w:rPr>
        <w:t>0</w:t>
      </w:r>
      <w:r w:rsidR="008A5C64">
        <w:rPr>
          <w:rFonts w:ascii="Century Gothic" w:hAnsi="Century Gothic" w:cs="Century Gothic"/>
          <w:sz w:val="20"/>
          <w:szCs w:val="20"/>
        </w:rPr>
        <w:t>3</w:t>
      </w:r>
      <w:r w:rsidR="001019F1">
        <w:rPr>
          <w:rFonts w:ascii="Century Gothic" w:hAnsi="Century Gothic" w:cs="Century Gothic"/>
          <w:sz w:val="20"/>
          <w:szCs w:val="20"/>
        </w:rPr>
        <w:t>-</w:t>
      </w:r>
      <w:r w:rsidR="00807D40">
        <w:rPr>
          <w:rFonts w:ascii="Century Gothic" w:hAnsi="Century Gothic" w:cs="Century Gothic"/>
          <w:sz w:val="20"/>
          <w:szCs w:val="20"/>
        </w:rPr>
        <w:t>07</w:t>
      </w:r>
      <w:r w:rsidR="00232196">
        <w:rPr>
          <w:rFonts w:ascii="Century Gothic" w:hAnsi="Century Gothic" w:cs="Century Gothic"/>
          <w:sz w:val="20"/>
          <w:szCs w:val="20"/>
        </w:rPr>
        <w:t>,</w:t>
      </w:r>
      <w:r w:rsidR="009E1CA0">
        <w:rPr>
          <w:rFonts w:ascii="Century Gothic" w:hAnsi="Century Gothic" w:cs="Century Gothic"/>
          <w:sz w:val="20"/>
          <w:szCs w:val="20"/>
        </w:rPr>
        <w:t xml:space="preserve"> </w:t>
      </w:r>
      <w:r w:rsidRPr="00525873">
        <w:rPr>
          <w:rFonts w:ascii="Century Gothic" w:hAnsi="Century Gothic" w:cs="Century Gothic"/>
          <w:sz w:val="20"/>
          <w:szCs w:val="20"/>
        </w:rPr>
        <w:t>till handlingarn</w:t>
      </w:r>
      <w:r w:rsidR="00350CAA" w:rsidRPr="00525873">
        <w:rPr>
          <w:rFonts w:ascii="Century Gothic" w:hAnsi="Century Gothic" w:cs="Century Gothic"/>
          <w:sz w:val="20"/>
          <w:szCs w:val="20"/>
        </w:rPr>
        <w:t>a</w:t>
      </w:r>
      <w:r w:rsidR="008A5C64">
        <w:rPr>
          <w:rFonts w:ascii="Century Gothic" w:hAnsi="Century Gothic" w:cs="Century Gothic"/>
          <w:sz w:val="20"/>
          <w:szCs w:val="20"/>
        </w:rPr>
        <w:t xml:space="preserve"> tillsammans med årsmötesprotokoll samt konstituerande möte 2023-03-22</w:t>
      </w:r>
      <w:r w:rsidR="00013129" w:rsidRPr="00525873">
        <w:rPr>
          <w:rFonts w:ascii="Century Gothic" w:hAnsi="Century Gothic" w:cs="Century Gothic"/>
          <w:sz w:val="20"/>
          <w:szCs w:val="20"/>
        </w:rPr>
        <w:t>.</w:t>
      </w:r>
      <w:r w:rsidR="00BE650A">
        <w:rPr>
          <w:rFonts w:ascii="Century Gothic" w:hAnsi="Century Gothic" w:cs="Century Gothic"/>
          <w:sz w:val="20"/>
          <w:szCs w:val="20"/>
        </w:rPr>
        <w:t xml:space="preserve"> </w:t>
      </w:r>
      <w:r w:rsidR="00A11954">
        <w:rPr>
          <w:rFonts w:ascii="Century Gothic" w:hAnsi="Century Gothic" w:cs="Century Gothic"/>
          <w:sz w:val="20"/>
          <w:szCs w:val="20"/>
        </w:rPr>
        <w:br/>
      </w:r>
      <w:r w:rsidR="00E50A0B">
        <w:rPr>
          <w:rFonts w:ascii="Century Gothic" w:hAnsi="Century Gothic" w:cs="Century Gothic"/>
          <w:sz w:val="20"/>
          <w:szCs w:val="20"/>
        </w:rPr>
        <w:t>Poängterar extra om registerutdrag och att det även gäller oss i styrelsen.</w:t>
      </w:r>
    </w:p>
    <w:p w14:paraId="7F7A1A5B" w14:textId="77777777" w:rsidR="00B17BA9" w:rsidRDefault="00B17BA9" w:rsidP="00B17BA9">
      <w:pPr>
        <w:pStyle w:val="Default"/>
        <w:rPr>
          <w:rFonts w:ascii="Century Gothic" w:hAnsi="Century Gothic" w:cs="Century Gothic"/>
          <w:sz w:val="20"/>
          <w:szCs w:val="20"/>
        </w:rPr>
      </w:pPr>
    </w:p>
    <w:p w14:paraId="5278BF8B" w14:textId="550B5849" w:rsidR="00B433C8" w:rsidRPr="00B433C8" w:rsidRDefault="002B7928" w:rsidP="00531D6E">
      <w:pPr>
        <w:pStyle w:val="Default"/>
        <w:numPr>
          <w:ilvl w:val="0"/>
          <w:numId w:val="1"/>
        </w:numPr>
        <w:rPr>
          <w:rFonts w:ascii="Century Gothic" w:hAnsi="Century Gothic" w:cs="Century Gothic"/>
          <w:b/>
          <w:i/>
          <w:sz w:val="22"/>
          <w:szCs w:val="22"/>
        </w:rPr>
      </w:pPr>
      <w:r w:rsidRPr="002B7928">
        <w:rPr>
          <w:rFonts w:ascii="Century Gothic" w:hAnsi="Century Gothic" w:cs="Century Gothic"/>
          <w:b/>
          <w:bCs/>
        </w:rPr>
        <w:t>Orrliden</w:t>
      </w:r>
      <w:r w:rsidR="002A5DEB">
        <w:rPr>
          <w:rFonts w:ascii="Century Gothic" w:hAnsi="Century Gothic" w:cs="Century Gothic"/>
          <w:b/>
          <w:bCs/>
        </w:rPr>
        <w:t xml:space="preserve"> – korta avstämningar</w:t>
      </w:r>
    </w:p>
    <w:p w14:paraId="71E02D7C" w14:textId="7758D322" w:rsidR="00E10628" w:rsidRDefault="001843BE" w:rsidP="00531D6E">
      <w:pPr>
        <w:pStyle w:val="Default"/>
        <w:numPr>
          <w:ilvl w:val="0"/>
          <w:numId w:val="7"/>
        </w:numPr>
        <w:ind w:left="1418"/>
        <w:rPr>
          <w:rFonts w:ascii="Century Gothic" w:hAnsi="Century Gothic" w:cs="Century Gothic"/>
          <w:iCs/>
          <w:sz w:val="20"/>
          <w:szCs w:val="20"/>
        </w:rPr>
      </w:pPr>
      <w:r>
        <w:rPr>
          <w:rFonts w:ascii="Century Gothic" w:hAnsi="Century Gothic" w:cs="Century Gothic"/>
          <w:i/>
          <w:sz w:val="22"/>
          <w:szCs w:val="22"/>
        </w:rPr>
        <w:t>Inför säsongen</w:t>
      </w:r>
      <w:r>
        <w:rPr>
          <w:rFonts w:ascii="Century Gothic" w:hAnsi="Century Gothic" w:cs="Century Gothic"/>
          <w:i/>
          <w:sz w:val="22"/>
          <w:szCs w:val="22"/>
        </w:rPr>
        <w:br/>
      </w:r>
      <w:r w:rsidR="00E8164D" w:rsidRPr="00E10628">
        <w:rPr>
          <w:rFonts w:ascii="Century Gothic" w:hAnsi="Century Gothic" w:cs="Century Gothic"/>
          <w:iCs/>
          <w:sz w:val="20"/>
          <w:szCs w:val="20"/>
        </w:rPr>
        <w:t xml:space="preserve">Tomas, Maria och Micke har haft möte med kommunen kring föreningsavtalet. </w:t>
      </w:r>
      <w:r w:rsidR="00E10628" w:rsidRPr="00E10628">
        <w:rPr>
          <w:rFonts w:ascii="Century Gothic" w:hAnsi="Century Gothic" w:cs="Century Gothic"/>
          <w:iCs/>
          <w:sz w:val="20"/>
          <w:szCs w:val="20"/>
        </w:rPr>
        <w:t>Det finns en lista som de arbetar efter med kommunen. Viktigt att det faktiskt blir genomfört.</w:t>
      </w:r>
    </w:p>
    <w:p w14:paraId="67D6F2E8" w14:textId="403DCF9B" w:rsidR="00E10628" w:rsidRPr="00E10628" w:rsidRDefault="000E5F6B" w:rsidP="00E10628">
      <w:pPr>
        <w:pStyle w:val="Default"/>
        <w:ind w:left="1440"/>
        <w:rPr>
          <w:rFonts w:ascii="Century Gothic" w:hAnsi="Century Gothic" w:cs="Century Gothic"/>
          <w:iCs/>
          <w:sz w:val="20"/>
          <w:szCs w:val="20"/>
        </w:rPr>
      </w:pPr>
      <w:r w:rsidRPr="00E10628">
        <w:rPr>
          <w:rFonts w:ascii="Century Gothic" w:hAnsi="Century Gothic" w:cs="Century Gothic"/>
          <w:iCs/>
          <w:sz w:val="20"/>
          <w:szCs w:val="20"/>
        </w:rPr>
        <w:t>Tomas</w:t>
      </w:r>
      <w:r w:rsidR="00E10628" w:rsidRPr="00E10628">
        <w:rPr>
          <w:rFonts w:ascii="Century Gothic" w:hAnsi="Century Gothic" w:cs="Century Gothic"/>
          <w:iCs/>
          <w:sz w:val="20"/>
          <w:szCs w:val="20"/>
        </w:rPr>
        <w:t xml:space="preserve"> var med på mötet för denna punkt och</w:t>
      </w:r>
      <w:r w:rsidRPr="00E10628">
        <w:rPr>
          <w:rFonts w:ascii="Century Gothic" w:hAnsi="Century Gothic" w:cs="Century Gothic"/>
          <w:iCs/>
          <w:sz w:val="20"/>
          <w:szCs w:val="20"/>
        </w:rPr>
        <w:t xml:space="preserve"> redogjorde för läget. </w:t>
      </w:r>
      <w:r w:rsidR="001171ED" w:rsidRPr="00E10628">
        <w:rPr>
          <w:rFonts w:ascii="Century Gothic" w:hAnsi="Century Gothic" w:cs="Century Gothic"/>
          <w:iCs/>
          <w:sz w:val="20"/>
          <w:szCs w:val="20"/>
        </w:rPr>
        <w:t xml:space="preserve"> I stort är vi nöjda</w:t>
      </w:r>
      <w:r w:rsidR="00E10628" w:rsidRPr="00E10628">
        <w:rPr>
          <w:rFonts w:ascii="Century Gothic" w:hAnsi="Century Gothic" w:cs="Century Gothic"/>
          <w:iCs/>
          <w:sz w:val="20"/>
          <w:szCs w:val="20"/>
        </w:rPr>
        <w:t xml:space="preserve"> med Orrliden som anläggning</w:t>
      </w:r>
      <w:r w:rsidR="001171ED" w:rsidRPr="00E10628">
        <w:rPr>
          <w:rFonts w:ascii="Century Gothic" w:hAnsi="Century Gothic" w:cs="Century Gothic"/>
          <w:iCs/>
          <w:sz w:val="20"/>
          <w:szCs w:val="20"/>
        </w:rPr>
        <w:t xml:space="preserve">. </w:t>
      </w:r>
    </w:p>
    <w:p w14:paraId="3A1829DE" w14:textId="1CBF24CE" w:rsidR="00E10628" w:rsidRDefault="00E10628" w:rsidP="00E10628">
      <w:pPr>
        <w:pStyle w:val="Default"/>
        <w:ind w:left="1440"/>
        <w:rPr>
          <w:rFonts w:ascii="Century Gothic" w:hAnsi="Century Gothic" w:cs="Century Gothic"/>
          <w:iCs/>
          <w:sz w:val="20"/>
          <w:szCs w:val="20"/>
        </w:rPr>
      </w:pPr>
      <w:r w:rsidRPr="00E10628">
        <w:rPr>
          <w:rFonts w:ascii="Century Gothic" w:hAnsi="Century Gothic" w:cs="Century Gothic"/>
          <w:iCs/>
          <w:sz w:val="20"/>
          <w:szCs w:val="20"/>
        </w:rPr>
        <w:t xml:space="preserve">Gräsytan är ett prioriterat områden för föreningen. </w:t>
      </w:r>
      <w:r w:rsidRPr="000E5F6B">
        <w:rPr>
          <w:rFonts w:ascii="Century Gothic" w:hAnsi="Century Gothic" w:cs="Century Gothic"/>
          <w:iCs/>
          <w:sz w:val="20"/>
          <w:szCs w:val="20"/>
        </w:rPr>
        <w:t>Gräset har inte tagit sig som planerat.</w:t>
      </w:r>
      <w:r>
        <w:rPr>
          <w:rFonts w:ascii="Century Gothic" w:hAnsi="Century Gothic" w:cs="Century Gothic"/>
          <w:iCs/>
          <w:sz w:val="20"/>
          <w:szCs w:val="20"/>
        </w:rPr>
        <w:t xml:space="preserve"> Behövs insatser för att få det att funka. Efter möte med kommunen ska det beställas skötsel av gräsytorna. Tomas behöver mer hjälp från kommunen för att fixa det bra.</w:t>
      </w:r>
    </w:p>
    <w:p w14:paraId="7545F766" w14:textId="546C120F" w:rsidR="001843BE" w:rsidRPr="00E10628" w:rsidRDefault="000E5F6B" w:rsidP="00E10628">
      <w:pPr>
        <w:pStyle w:val="Default"/>
        <w:ind w:left="1440"/>
        <w:rPr>
          <w:rFonts w:ascii="Century Gothic" w:hAnsi="Century Gothic" w:cs="Century Gothic"/>
          <w:iCs/>
          <w:sz w:val="20"/>
          <w:szCs w:val="20"/>
        </w:rPr>
      </w:pPr>
      <w:r>
        <w:rPr>
          <w:rFonts w:ascii="Century Gothic" w:hAnsi="Century Gothic" w:cs="Century Gothic"/>
          <w:iCs/>
          <w:sz w:val="20"/>
          <w:szCs w:val="20"/>
        </w:rPr>
        <w:t>Största bekymret är gångvägarna på området</w:t>
      </w:r>
      <w:r w:rsidR="00E10628">
        <w:rPr>
          <w:rFonts w:ascii="Century Gothic" w:hAnsi="Century Gothic" w:cs="Century Gothic"/>
          <w:iCs/>
          <w:sz w:val="20"/>
          <w:szCs w:val="20"/>
        </w:rPr>
        <w:t xml:space="preserve"> är ett bekymmer då det leriga.</w:t>
      </w:r>
      <w:r>
        <w:rPr>
          <w:rFonts w:ascii="Century Gothic" w:hAnsi="Century Gothic" w:cs="Century Gothic"/>
          <w:iCs/>
          <w:sz w:val="20"/>
          <w:szCs w:val="20"/>
        </w:rPr>
        <w:t xml:space="preserve"> </w:t>
      </w:r>
      <w:r w:rsidR="002A0D20" w:rsidRPr="00E10628">
        <w:rPr>
          <w:rFonts w:ascii="Century Gothic" w:hAnsi="Century Gothic" w:cs="Century Gothic"/>
          <w:iCs/>
          <w:sz w:val="20"/>
          <w:szCs w:val="20"/>
        </w:rPr>
        <w:t xml:space="preserve">Kommunen hade idéer och ska försöka göra något. </w:t>
      </w:r>
      <w:r w:rsidRPr="00E10628">
        <w:rPr>
          <w:rFonts w:ascii="Century Gothic" w:hAnsi="Century Gothic" w:cs="Century Gothic"/>
          <w:iCs/>
          <w:sz w:val="20"/>
          <w:szCs w:val="20"/>
        </w:rPr>
        <w:t xml:space="preserve">Mer nedskräpning än tidigare. </w:t>
      </w:r>
    </w:p>
    <w:p w14:paraId="294F9B1B" w14:textId="0D76982D" w:rsidR="002A0D20" w:rsidRPr="00E10628" w:rsidRDefault="002A0D20" w:rsidP="00E10628">
      <w:pPr>
        <w:pStyle w:val="Default"/>
        <w:ind w:left="136" w:firstLine="1304"/>
        <w:rPr>
          <w:rFonts w:ascii="Century Gothic" w:hAnsi="Century Gothic" w:cs="Century Gothic"/>
          <w:iCs/>
          <w:sz w:val="20"/>
          <w:szCs w:val="20"/>
        </w:rPr>
      </w:pPr>
      <w:r w:rsidRPr="00E10628">
        <w:rPr>
          <w:rFonts w:ascii="Century Gothic" w:hAnsi="Century Gothic" w:cs="Century Gothic"/>
          <w:iCs/>
          <w:sz w:val="20"/>
          <w:szCs w:val="20"/>
        </w:rPr>
        <w:t xml:space="preserve">Tomas </w:t>
      </w:r>
      <w:r w:rsidR="00E10628" w:rsidRPr="00E10628">
        <w:rPr>
          <w:rFonts w:ascii="Century Gothic" w:hAnsi="Century Gothic" w:cs="Century Gothic"/>
          <w:iCs/>
          <w:sz w:val="20"/>
          <w:szCs w:val="20"/>
        </w:rPr>
        <w:t>ska</w:t>
      </w:r>
      <w:r w:rsidRPr="00E10628">
        <w:rPr>
          <w:rFonts w:ascii="Century Gothic" w:hAnsi="Century Gothic" w:cs="Century Gothic"/>
          <w:iCs/>
          <w:sz w:val="20"/>
          <w:szCs w:val="20"/>
        </w:rPr>
        <w:t xml:space="preserve"> vara </w:t>
      </w:r>
      <w:r w:rsidR="00E10628" w:rsidRPr="00E10628">
        <w:rPr>
          <w:rFonts w:ascii="Century Gothic" w:hAnsi="Century Gothic" w:cs="Century Gothic"/>
          <w:iCs/>
          <w:sz w:val="20"/>
          <w:szCs w:val="20"/>
        </w:rPr>
        <w:t>med</w:t>
      </w:r>
      <w:r w:rsidRPr="00E10628">
        <w:rPr>
          <w:rFonts w:ascii="Century Gothic" w:hAnsi="Century Gothic" w:cs="Century Gothic"/>
          <w:iCs/>
          <w:sz w:val="20"/>
          <w:szCs w:val="20"/>
        </w:rPr>
        <w:t xml:space="preserve"> på tränarträff framöver för att fånga synpunkter.</w:t>
      </w:r>
    </w:p>
    <w:p w14:paraId="1D6FEC66" w14:textId="77777777" w:rsidR="00E10628" w:rsidRPr="00E10628" w:rsidRDefault="00431E26" w:rsidP="00531D6E">
      <w:pPr>
        <w:pStyle w:val="Default"/>
        <w:numPr>
          <w:ilvl w:val="0"/>
          <w:numId w:val="7"/>
        </w:numPr>
        <w:ind w:left="1418"/>
        <w:rPr>
          <w:rFonts w:ascii="Century Gothic" w:hAnsi="Century Gothic" w:cs="Century Gothic"/>
          <w:b/>
          <w:i/>
          <w:sz w:val="22"/>
          <w:szCs w:val="22"/>
        </w:rPr>
      </w:pPr>
      <w:r w:rsidRPr="00E10628">
        <w:rPr>
          <w:rFonts w:ascii="Century Gothic" w:hAnsi="Century Gothic" w:cs="Century Gothic"/>
          <w:i/>
          <w:sz w:val="22"/>
          <w:szCs w:val="22"/>
        </w:rPr>
        <w:t>Framtid Orrliden</w:t>
      </w:r>
      <w:r w:rsidR="00B433C8" w:rsidRPr="00E10628">
        <w:rPr>
          <w:rFonts w:ascii="Century Gothic" w:hAnsi="Century Gothic" w:cs="Century Gothic"/>
          <w:i/>
          <w:sz w:val="22"/>
          <w:szCs w:val="22"/>
        </w:rPr>
        <w:br/>
      </w:r>
      <w:r w:rsidR="001171ED" w:rsidRPr="00E10628">
        <w:rPr>
          <w:rFonts w:ascii="Century Gothic" w:hAnsi="Century Gothic" w:cs="Century Gothic"/>
          <w:iCs/>
          <w:sz w:val="20"/>
          <w:szCs w:val="20"/>
        </w:rPr>
        <w:t>Kommer endast vara en grupp framöver</w:t>
      </w:r>
      <w:r w:rsidR="00E10628">
        <w:rPr>
          <w:rFonts w:ascii="Century Gothic" w:hAnsi="Century Gothic" w:cs="Century Gothic"/>
          <w:iCs/>
          <w:sz w:val="20"/>
          <w:szCs w:val="20"/>
        </w:rPr>
        <w:t xml:space="preserve"> som arbetar med Orrliden</w:t>
      </w:r>
      <w:r w:rsidR="001171ED" w:rsidRPr="00E10628">
        <w:rPr>
          <w:rFonts w:ascii="Century Gothic" w:hAnsi="Century Gothic" w:cs="Century Gothic"/>
          <w:iCs/>
          <w:sz w:val="20"/>
          <w:szCs w:val="20"/>
        </w:rPr>
        <w:t>. Har fått förslag på hur ett nyttjanderättsavtal kan se ut.</w:t>
      </w:r>
      <w:r w:rsidR="00E10628">
        <w:rPr>
          <w:rFonts w:ascii="Century Gothic" w:hAnsi="Century Gothic" w:cs="Century Gothic"/>
          <w:iCs/>
          <w:sz w:val="20"/>
          <w:szCs w:val="20"/>
        </w:rPr>
        <w:t xml:space="preserve"> Ska skickas in till kommunen.</w:t>
      </w:r>
    </w:p>
    <w:p w14:paraId="5F4B4E77" w14:textId="77777777" w:rsidR="00E10628" w:rsidRDefault="00E10628" w:rsidP="00E10628">
      <w:pPr>
        <w:pStyle w:val="Default"/>
        <w:ind w:left="1418"/>
        <w:rPr>
          <w:rFonts w:ascii="Century Gothic" w:hAnsi="Century Gothic" w:cs="Century Gothic"/>
          <w:i/>
          <w:sz w:val="22"/>
          <w:szCs w:val="22"/>
        </w:rPr>
      </w:pPr>
    </w:p>
    <w:p w14:paraId="6A05A809" w14:textId="71DA5066" w:rsidR="004B053C" w:rsidRPr="009E50AE" w:rsidRDefault="00480C98" w:rsidP="00E10628">
      <w:pPr>
        <w:pStyle w:val="Default"/>
        <w:ind w:left="1418"/>
        <w:rPr>
          <w:rFonts w:ascii="Century Gothic" w:hAnsi="Century Gothic" w:cs="Century Gothic"/>
          <w:b/>
          <w:i/>
          <w:sz w:val="22"/>
          <w:szCs w:val="22"/>
        </w:rPr>
      </w:pPr>
      <w:r w:rsidRPr="009E50AE">
        <w:rPr>
          <w:rFonts w:ascii="Century Gothic" w:hAnsi="Century Gothic" w:cs="Century Gothic"/>
          <w:iCs/>
          <w:sz w:val="20"/>
          <w:szCs w:val="20"/>
        </w:rPr>
        <w:br/>
      </w:r>
    </w:p>
    <w:p w14:paraId="47CA6CED" w14:textId="3668D84B" w:rsidR="00CD5483" w:rsidRDefault="00CD5483" w:rsidP="00531D6E">
      <w:pPr>
        <w:pStyle w:val="Default"/>
        <w:numPr>
          <w:ilvl w:val="0"/>
          <w:numId w:val="1"/>
        </w:numPr>
        <w:rPr>
          <w:rFonts w:ascii="Century Gothic" w:hAnsi="Century Gothic" w:cs="Century Gothic"/>
          <w:b/>
        </w:rPr>
      </w:pPr>
      <w:r>
        <w:rPr>
          <w:rFonts w:ascii="Century Gothic" w:hAnsi="Century Gothic" w:cs="Century Gothic"/>
          <w:b/>
        </w:rPr>
        <w:lastRenderedPageBreak/>
        <w:t xml:space="preserve">Summering </w:t>
      </w:r>
      <w:r w:rsidR="00DF6F82">
        <w:rPr>
          <w:rFonts w:ascii="Century Gothic" w:hAnsi="Century Gothic" w:cs="Century Gothic"/>
          <w:b/>
        </w:rPr>
        <w:t xml:space="preserve">av läget i </w:t>
      </w:r>
      <w:r w:rsidR="00A637B6">
        <w:rPr>
          <w:rFonts w:ascii="Century Gothic" w:hAnsi="Century Gothic" w:cs="Century Gothic"/>
          <w:b/>
        </w:rPr>
        <w:t>fotbolls</w:t>
      </w:r>
      <w:r w:rsidR="008F7A20">
        <w:rPr>
          <w:rFonts w:ascii="Century Gothic" w:hAnsi="Century Gothic" w:cs="Century Gothic"/>
          <w:b/>
        </w:rPr>
        <w:t>- och förenings</w:t>
      </w:r>
      <w:r w:rsidR="00A637B6">
        <w:rPr>
          <w:rFonts w:ascii="Century Gothic" w:hAnsi="Century Gothic" w:cs="Century Gothic"/>
          <w:b/>
        </w:rPr>
        <w:t>verksamheten</w:t>
      </w:r>
    </w:p>
    <w:p w14:paraId="425B3C52" w14:textId="68941C18" w:rsidR="00B433C8" w:rsidRPr="00374033" w:rsidRDefault="00A418F9" w:rsidP="00531D6E">
      <w:pPr>
        <w:pStyle w:val="Default"/>
        <w:numPr>
          <w:ilvl w:val="1"/>
          <w:numId w:val="1"/>
        </w:numPr>
        <w:rPr>
          <w:rFonts w:ascii="Century Gothic" w:hAnsi="Century Gothic" w:cs="Century Gothic"/>
          <w:sz w:val="22"/>
          <w:szCs w:val="22"/>
        </w:rPr>
      </w:pPr>
      <w:r>
        <w:rPr>
          <w:rFonts w:ascii="Century Gothic" w:hAnsi="Century Gothic" w:cs="Century Gothic"/>
          <w:i/>
          <w:sz w:val="22"/>
          <w:szCs w:val="22"/>
        </w:rPr>
        <w:t>Läge</w:t>
      </w:r>
      <w:r w:rsidR="004C5980">
        <w:rPr>
          <w:rFonts w:ascii="Century Gothic" w:hAnsi="Century Gothic" w:cs="Century Gothic"/>
          <w:i/>
          <w:sz w:val="22"/>
          <w:szCs w:val="22"/>
        </w:rPr>
        <w:t>t i våra</w:t>
      </w:r>
      <w:r w:rsidR="00294216">
        <w:rPr>
          <w:rFonts w:ascii="Century Gothic" w:hAnsi="Century Gothic" w:cs="Century Gothic"/>
          <w:i/>
          <w:sz w:val="22"/>
          <w:szCs w:val="22"/>
        </w:rPr>
        <w:t xml:space="preserve"> </w:t>
      </w:r>
      <w:r w:rsidR="00431E26">
        <w:rPr>
          <w:rFonts w:ascii="Century Gothic" w:hAnsi="Century Gothic" w:cs="Century Gothic"/>
          <w:i/>
          <w:sz w:val="22"/>
          <w:szCs w:val="22"/>
        </w:rPr>
        <w:t>lag</w:t>
      </w:r>
      <w:r w:rsidR="00B95C7C" w:rsidRPr="00B95C7C">
        <w:rPr>
          <w:rFonts w:ascii="Century Gothic" w:hAnsi="Century Gothic" w:cs="Century Gothic"/>
          <w:i/>
          <w:sz w:val="22"/>
          <w:szCs w:val="22"/>
        </w:rPr>
        <w:br/>
      </w:r>
      <w:r w:rsidR="00E10628">
        <w:rPr>
          <w:rFonts w:ascii="Century Gothic" w:hAnsi="Century Gothic" w:cs="Century Gothic"/>
          <w:iCs/>
          <w:sz w:val="20"/>
          <w:szCs w:val="20"/>
        </w:rPr>
        <w:t>Peter Lundh var med en kort stund på mötet och sade att det är l</w:t>
      </w:r>
      <w:r w:rsidR="0098408E">
        <w:rPr>
          <w:rFonts w:ascii="Century Gothic" w:hAnsi="Century Gothic" w:cs="Century Gothic"/>
          <w:iCs/>
          <w:sz w:val="20"/>
          <w:szCs w:val="20"/>
        </w:rPr>
        <w:t xml:space="preserve">ite </w:t>
      </w:r>
      <w:r w:rsidR="00E10628">
        <w:rPr>
          <w:rFonts w:ascii="Century Gothic" w:hAnsi="Century Gothic" w:cs="Century Gothic"/>
          <w:iCs/>
          <w:sz w:val="20"/>
          <w:szCs w:val="20"/>
        </w:rPr>
        <w:t>oroligt</w:t>
      </w:r>
      <w:r w:rsidR="0098408E">
        <w:rPr>
          <w:rFonts w:ascii="Century Gothic" w:hAnsi="Century Gothic" w:cs="Century Gothic"/>
          <w:iCs/>
          <w:sz w:val="20"/>
          <w:szCs w:val="20"/>
        </w:rPr>
        <w:t xml:space="preserve"> i damlaget</w:t>
      </w:r>
      <w:r w:rsidR="00E10628">
        <w:rPr>
          <w:rFonts w:ascii="Century Gothic" w:hAnsi="Century Gothic" w:cs="Century Gothic"/>
          <w:iCs/>
          <w:sz w:val="20"/>
          <w:szCs w:val="20"/>
        </w:rPr>
        <w:t xml:space="preserve"> med f</w:t>
      </w:r>
      <w:r w:rsidR="0098408E">
        <w:rPr>
          <w:rFonts w:ascii="Century Gothic" w:hAnsi="Century Gothic" w:cs="Century Gothic"/>
          <w:iCs/>
          <w:sz w:val="20"/>
          <w:szCs w:val="20"/>
        </w:rPr>
        <w:t xml:space="preserve">å på träningarna. </w:t>
      </w:r>
      <w:r w:rsidR="00E10628">
        <w:rPr>
          <w:rFonts w:ascii="Century Gothic" w:hAnsi="Century Gothic" w:cs="Century Gothic"/>
          <w:iCs/>
          <w:sz w:val="20"/>
          <w:szCs w:val="20"/>
        </w:rPr>
        <w:t>Arbetar aktivt för att</w:t>
      </w:r>
      <w:r w:rsidR="0098408E">
        <w:rPr>
          <w:rFonts w:ascii="Century Gothic" w:hAnsi="Century Gothic" w:cs="Century Gothic"/>
          <w:iCs/>
          <w:sz w:val="20"/>
          <w:szCs w:val="20"/>
        </w:rPr>
        <w:t xml:space="preserve"> få med F17-tjejerna.</w:t>
      </w:r>
      <w:r w:rsidR="00E10628">
        <w:rPr>
          <w:rFonts w:ascii="Century Gothic" w:hAnsi="Century Gothic" w:cs="Century Gothic"/>
          <w:iCs/>
          <w:sz w:val="20"/>
          <w:szCs w:val="20"/>
        </w:rPr>
        <w:t xml:space="preserve"> I övrigt se anteckningar från årsmötet.</w:t>
      </w:r>
      <w:r w:rsidR="000E5F6B">
        <w:rPr>
          <w:rFonts w:ascii="Century Gothic" w:hAnsi="Century Gothic" w:cs="Century Gothic"/>
          <w:iCs/>
          <w:sz w:val="20"/>
          <w:szCs w:val="20"/>
        </w:rPr>
        <w:t xml:space="preserve"> </w:t>
      </w:r>
    </w:p>
    <w:p w14:paraId="73E2FB25" w14:textId="1494F676" w:rsidR="00FA0C81" w:rsidRPr="00E10628" w:rsidRDefault="00431E26" w:rsidP="00531D6E">
      <w:pPr>
        <w:pStyle w:val="Default"/>
        <w:numPr>
          <w:ilvl w:val="1"/>
          <w:numId w:val="1"/>
        </w:numPr>
        <w:rPr>
          <w:rFonts w:ascii="Century Gothic" w:hAnsi="Century Gothic" w:cs="Century Gothic"/>
          <w:iCs/>
          <w:sz w:val="20"/>
          <w:szCs w:val="20"/>
        </w:rPr>
      </w:pPr>
      <w:r w:rsidRPr="00E10628">
        <w:rPr>
          <w:rFonts w:ascii="Century Gothic" w:hAnsi="Century Gothic" w:cs="Century Gothic"/>
          <w:i/>
          <w:iCs/>
          <w:sz w:val="22"/>
          <w:szCs w:val="22"/>
        </w:rPr>
        <w:t>Fotbollskommittén</w:t>
      </w:r>
      <w:r w:rsidR="00F1724C" w:rsidRPr="00E10628">
        <w:rPr>
          <w:rFonts w:ascii="Century Gothic" w:hAnsi="Century Gothic" w:cs="Century Gothic"/>
          <w:i/>
          <w:iCs/>
          <w:sz w:val="22"/>
          <w:szCs w:val="22"/>
        </w:rPr>
        <w:br/>
      </w:r>
      <w:r w:rsidR="00E10628" w:rsidRPr="00E10628">
        <w:rPr>
          <w:rFonts w:ascii="Century Gothic" w:hAnsi="Century Gothic" w:cs="Century Gothic"/>
          <w:iCs/>
          <w:sz w:val="20"/>
          <w:szCs w:val="20"/>
        </w:rPr>
        <w:t xml:space="preserve">En nystart ska göras. Fotbollskommittén består idag av Lena, Magnus och Satu. Magnus bokar in ett möte för att dra upp riktlinjer för arbetet under året. Fokus ska vara på att träffa ledarna och diskutera föreningen som helhet. Ska även fortsättningsvis vara länken mellan lagen och styrelsen. </w:t>
      </w:r>
      <w:r w:rsidR="00E10628">
        <w:rPr>
          <w:rFonts w:ascii="Century Gothic" w:hAnsi="Century Gothic" w:cs="Century Gothic"/>
          <w:iCs/>
          <w:sz w:val="20"/>
          <w:szCs w:val="20"/>
        </w:rPr>
        <w:t>Viktigt att f</w:t>
      </w:r>
      <w:r w:rsidR="007A392F" w:rsidRPr="00E10628">
        <w:rPr>
          <w:rFonts w:ascii="Century Gothic" w:hAnsi="Century Gothic" w:cs="Century Gothic"/>
          <w:iCs/>
          <w:sz w:val="20"/>
          <w:szCs w:val="20"/>
        </w:rPr>
        <w:t>örsöka få in ett par till kommittén</w:t>
      </w:r>
    </w:p>
    <w:p w14:paraId="4BEBC0D5" w14:textId="76904BDD" w:rsidR="001D37BA" w:rsidRDefault="001D37BA" w:rsidP="00531D6E">
      <w:pPr>
        <w:pStyle w:val="Default"/>
        <w:numPr>
          <w:ilvl w:val="1"/>
          <w:numId w:val="1"/>
        </w:numPr>
        <w:rPr>
          <w:rFonts w:ascii="Century Gothic" w:hAnsi="Century Gothic" w:cs="Century Gothic"/>
          <w:iCs/>
          <w:sz w:val="20"/>
          <w:szCs w:val="20"/>
        </w:rPr>
      </w:pPr>
      <w:r>
        <w:rPr>
          <w:rFonts w:ascii="Century Gothic" w:hAnsi="Century Gothic" w:cs="Century Gothic"/>
          <w:i/>
          <w:iCs/>
          <w:sz w:val="22"/>
          <w:szCs w:val="22"/>
        </w:rPr>
        <w:t>Eskilstunacupen</w:t>
      </w:r>
      <w:r>
        <w:rPr>
          <w:rFonts w:ascii="Century Gothic" w:hAnsi="Century Gothic" w:cs="Century Gothic"/>
          <w:i/>
          <w:iCs/>
          <w:sz w:val="22"/>
          <w:szCs w:val="22"/>
        </w:rPr>
        <w:br/>
      </w:r>
      <w:r w:rsidR="007A392F">
        <w:rPr>
          <w:rFonts w:ascii="Century Gothic" w:hAnsi="Century Gothic" w:cs="Century Gothic"/>
          <w:iCs/>
          <w:sz w:val="20"/>
          <w:szCs w:val="20"/>
        </w:rPr>
        <w:t>Mycket att ordna med. Matcher hela helgen på Orrliden. Totalt 27</w:t>
      </w:r>
      <w:r w:rsidR="004E1ACF">
        <w:rPr>
          <w:rFonts w:ascii="Century Gothic" w:hAnsi="Century Gothic" w:cs="Century Gothic"/>
          <w:iCs/>
          <w:sz w:val="20"/>
          <w:szCs w:val="20"/>
        </w:rPr>
        <w:t>7</w:t>
      </w:r>
      <w:r w:rsidR="007A392F">
        <w:rPr>
          <w:rFonts w:ascii="Century Gothic" w:hAnsi="Century Gothic" w:cs="Century Gothic"/>
          <w:iCs/>
          <w:sz w:val="20"/>
          <w:szCs w:val="20"/>
        </w:rPr>
        <w:t xml:space="preserve"> lag</w:t>
      </w:r>
      <w:r w:rsidR="004E1ACF">
        <w:rPr>
          <w:rFonts w:ascii="Century Gothic" w:hAnsi="Century Gothic" w:cs="Century Gothic"/>
          <w:iCs/>
          <w:sz w:val="20"/>
          <w:szCs w:val="20"/>
        </w:rPr>
        <w:t xml:space="preserve"> deltar</w:t>
      </w:r>
      <w:r w:rsidR="007A392F">
        <w:rPr>
          <w:rFonts w:ascii="Century Gothic" w:hAnsi="Century Gothic" w:cs="Century Gothic"/>
          <w:iCs/>
          <w:sz w:val="20"/>
          <w:szCs w:val="20"/>
        </w:rPr>
        <w:t xml:space="preserve">. </w:t>
      </w:r>
    </w:p>
    <w:p w14:paraId="0D3B95F5" w14:textId="6C3EB3BC" w:rsidR="00E30C35" w:rsidRPr="00B95C7C" w:rsidRDefault="00E30C35" w:rsidP="00395C88">
      <w:pPr>
        <w:pStyle w:val="Default"/>
        <w:ind w:left="1440"/>
        <w:rPr>
          <w:rFonts w:ascii="Century Gothic" w:hAnsi="Century Gothic" w:cs="Century Gothic"/>
          <w:i/>
          <w:iCs/>
          <w:sz w:val="22"/>
          <w:szCs w:val="22"/>
        </w:rPr>
      </w:pPr>
    </w:p>
    <w:p w14:paraId="223EC544" w14:textId="6E3D6CE9" w:rsidR="009B1047" w:rsidRDefault="00E3034D" w:rsidP="00531D6E">
      <w:pPr>
        <w:pStyle w:val="Default"/>
        <w:numPr>
          <w:ilvl w:val="0"/>
          <w:numId w:val="1"/>
        </w:numPr>
        <w:rPr>
          <w:rFonts w:ascii="Century Gothic" w:hAnsi="Century Gothic" w:cs="Century Gothic"/>
          <w:b/>
        </w:rPr>
      </w:pPr>
      <w:r>
        <w:rPr>
          <w:rFonts w:ascii="Century Gothic" w:hAnsi="Century Gothic" w:cs="Century Gothic"/>
          <w:b/>
        </w:rPr>
        <w:t xml:space="preserve">Ekonomi </w:t>
      </w:r>
      <w:r w:rsidR="00091788">
        <w:rPr>
          <w:rFonts w:ascii="Century Gothic" w:hAnsi="Century Gothic" w:cs="Century Gothic"/>
          <w:b/>
        </w:rPr>
        <w:t>–</w:t>
      </w:r>
      <w:r>
        <w:rPr>
          <w:rFonts w:ascii="Century Gothic" w:hAnsi="Century Gothic" w:cs="Century Gothic"/>
          <w:b/>
        </w:rPr>
        <w:t xml:space="preserve"> lägesrapport</w:t>
      </w:r>
    </w:p>
    <w:p w14:paraId="388A1123" w14:textId="6130C93D" w:rsidR="00C947A9" w:rsidRDefault="00814C9D" w:rsidP="00531D6E">
      <w:pPr>
        <w:pStyle w:val="Default"/>
        <w:numPr>
          <w:ilvl w:val="1"/>
          <w:numId w:val="1"/>
        </w:numPr>
        <w:rPr>
          <w:rFonts w:ascii="Century Gothic" w:hAnsi="Century Gothic" w:cs="Century Gothic"/>
          <w:iCs/>
          <w:sz w:val="20"/>
          <w:szCs w:val="20"/>
        </w:rPr>
      </w:pPr>
      <w:bookmarkStart w:id="0" w:name="_Hlk522028965"/>
      <w:r>
        <w:rPr>
          <w:rFonts w:ascii="Century Gothic" w:hAnsi="Century Gothic" w:cs="Century Gothic"/>
          <w:i/>
          <w:sz w:val="22"/>
          <w:szCs w:val="22"/>
        </w:rPr>
        <w:t>Ekonomiska läget januari-</w:t>
      </w:r>
      <w:r w:rsidR="00940917">
        <w:rPr>
          <w:rFonts w:ascii="Century Gothic" w:hAnsi="Century Gothic" w:cs="Century Gothic"/>
          <w:i/>
          <w:sz w:val="22"/>
          <w:szCs w:val="22"/>
        </w:rPr>
        <w:t>mars</w:t>
      </w:r>
      <w:r w:rsidR="009E0EF6">
        <w:rPr>
          <w:rFonts w:ascii="Century Gothic" w:hAnsi="Century Gothic" w:cs="Century Gothic"/>
          <w:i/>
          <w:sz w:val="22"/>
          <w:szCs w:val="22"/>
        </w:rPr>
        <w:br/>
      </w:r>
      <w:r w:rsidR="00C947A9">
        <w:rPr>
          <w:rFonts w:ascii="Century Gothic" w:hAnsi="Century Gothic" w:cs="Century Gothic"/>
          <w:iCs/>
          <w:sz w:val="20"/>
          <w:szCs w:val="20"/>
        </w:rPr>
        <w:t>Lena gick igenom ekonomin. Kioskintäkterna ligger högt och det är uppskattat att vi håller öppet.</w:t>
      </w:r>
    </w:p>
    <w:p w14:paraId="5A39BBE3" w14:textId="17B9E036" w:rsidR="00AF00BD" w:rsidRPr="00940917" w:rsidRDefault="00C947A9" w:rsidP="00C947A9">
      <w:pPr>
        <w:pStyle w:val="Default"/>
        <w:ind w:left="1440"/>
        <w:rPr>
          <w:rFonts w:ascii="Century Gothic" w:hAnsi="Century Gothic" w:cs="Century Gothic"/>
          <w:iCs/>
          <w:sz w:val="20"/>
          <w:szCs w:val="20"/>
        </w:rPr>
      </w:pPr>
      <w:r w:rsidRPr="00C947A9">
        <w:rPr>
          <w:rFonts w:ascii="Century Gothic" w:hAnsi="Century Gothic" w:cs="Century Gothic"/>
          <w:iCs/>
          <w:sz w:val="20"/>
          <w:szCs w:val="20"/>
        </w:rPr>
        <w:t>Avtal är skrivet med herrtränare och tränare F17. Damtränarnas avtal är strax klara.</w:t>
      </w:r>
      <w:r>
        <w:rPr>
          <w:rFonts w:ascii="Century Gothic" w:hAnsi="Century Gothic" w:cs="Century Gothic"/>
          <w:iCs/>
          <w:sz w:val="20"/>
          <w:szCs w:val="20"/>
        </w:rPr>
        <w:t xml:space="preserve"> Fördelningen: Peter 35%, Helen 35%, Tobias 20% och Jocke 10%. Maria tar fram avtal.</w:t>
      </w:r>
      <w:r w:rsidR="007B18A3" w:rsidRPr="00940917">
        <w:rPr>
          <w:rFonts w:ascii="Century Gothic" w:hAnsi="Century Gothic" w:cs="Century Gothic"/>
          <w:iCs/>
          <w:sz w:val="20"/>
          <w:szCs w:val="20"/>
        </w:rPr>
        <w:br/>
      </w:r>
      <w:r w:rsidR="001F4A94" w:rsidRPr="00940917">
        <w:rPr>
          <w:rFonts w:ascii="Century Gothic" w:hAnsi="Century Gothic" w:cs="Century Gothic"/>
          <w:i/>
          <w:sz w:val="22"/>
          <w:szCs w:val="22"/>
        </w:rPr>
        <w:br/>
      </w:r>
      <w:bookmarkEnd w:id="0"/>
    </w:p>
    <w:p w14:paraId="17210806" w14:textId="6BA2D337" w:rsidR="007B18A3" w:rsidRPr="007B18A3" w:rsidRDefault="007B18A3" w:rsidP="00531D6E">
      <w:pPr>
        <w:pStyle w:val="Default"/>
        <w:numPr>
          <w:ilvl w:val="0"/>
          <w:numId w:val="1"/>
        </w:numPr>
        <w:rPr>
          <w:rFonts w:ascii="Century Gothic" w:hAnsi="Century Gothic" w:cs="Century Gothic"/>
          <w:sz w:val="22"/>
          <w:szCs w:val="22"/>
        </w:rPr>
      </w:pPr>
      <w:r>
        <w:rPr>
          <w:rFonts w:ascii="Century Gothic" w:hAnsi="Century Gothic" w:cs="Century Gothic"/>
          <w:b/>
          <w:bCs/>
        </w:rPr>
        <w:t>Årsmötet 22 mars</w:t>
      </w:r>
    </w:p>
    <w:p w14:paraId="05685A34" w14:textId="0C0D7D32" w:rsidR="007B18A3" w:rsidRPr="007B18A3" w:rsidRDefault="00940917" w:rsidP="00531D6E">
      <w:pPr>
        <w:pStyle w:val="Default"/>
        <w:numPr>
          <w:ilvl w:val="1"/>
          <w:numId w:val="1"/>
        </w:numPr>
        <w:rPr>
          <w:rFonts w:ascii="Century Gothic" w:eastAsia="Century Gothic" w:hAnsi="Century Gothic" w:cs="Century Gothic"/>
          <w:i/>
          <w:iCs/>
          <w:color w:val="000000" w:themeColor="text1"/>
          <w:sz w:val="22"/>
          <w:szCs w:val="22"/>
        </w:rPr>
      </w:pPr>
      <w:r>
        <w:rPr>
          <w:rFonts w:ascii="Century Gothic" w:eastAsia="Century Gothic" w:hAnsi="Century Gothic" w:cs="Century Gothic"/>
          <w:i/>
          <w:iCs/>
          <w:color w:val="000000" w:themeColor="text1"/>
          <w:sz w:val="22"/>
          <w:szCs w:val="22"/>
        </w:rPr>
        <w:t>Kort summering</w:t>
      </w:r>
      <w:r w:rsidR="00FF1ABA">
        <w:rPr>
          <w:rFonts w:ascii="Century Gothic" w:eastAsia="Century Gothic" w:hAnsi="Century Gothic" w:cs="Century Gothic"/>
          <w:i/>
          <w:iCs/>
          <w:color w:val="000000" w:themeColor="text1"/>
          <w:sz w:val="22"/>
          <w:szCs w:val="22"/>
        </w:rPr>
        <w:br/>
      </w:r>
      <w:r w:rsidR="00E34A4F">
        <w:rPr>
          <w:rFonts w:ascii="Century Gothic" w:hAnsi="Century Gothic" w:cs="Century Gothic"/>
          <w:iCs/>
          <w:sz w:val="20"/>
          <w:szCs w:val="20"/>
        </w:rPr>
        <w:t xml:space="preserve">Årsmötet fungerade bra. Uppskattat med Micke Danielsson. </w:t>
      </w:r>
    </w:p>
    <w:p w14:paraId="193DA767" w14:textId="7BC14CD7" w:rsidR="00FF1ABA" w:rsidRPr="007B18A3" w:rsidRDefault="00FF1ABA" w:rsidP="00531D6E">
      <w:pPr>
        <w:pStyle w:val="Default"/>
        <w:numPr>
          <w:ilvl w:val="1"/>
          <w:numId w:val="1"/>
        </w:numPr>
        <w:rPr>
          <w:rFonts w:ascii="Century Gothic" w:eastAsia="Century Gothic" w:hAnsi="Century Gothic" w:cs="Century Gothic"/>
          <w:i/>
          <w:iCs/>
          <w:color w:val="000000" w:themeColor="text1"/>
          <w:sz w:val="22"/>
          <w:szCs w:val="22"/>
        </w:rPr>
      </w:pPr>
      <w:r>
        <w:rPr>
          <w:rFonts w:ascii="Century Gothic" w:eastAsia="Century Gothic" w:hAnsi="Century Gothic" w:cs="Century Gothic"/>
          <w:i/>
          <w:iCs/>
          <w:color w:val="000000" w:themeColor="text1"/>
          <w:sz w:val="22"/>
          <w:szCs w:val="22"/>
        </w:rPr>
        <w:t>Valberedningen</w:t>
      </w:r>
      <w:r w:rsidR="00940917">
        <w:rPr>
          <w:rFonts w:ascii="Century Gothic" w:eastAsia="Century Gothic" w:hAnsi="Century Gothic" w:cs="Century Gothic"/>
          <w:i/>
          <w:iCs/>
          <w:color w:val="000000" w:themeColor="text1"/>
          <w:sz w:val="22"/>
          <w:szCs w:val="22"/>
        </w:rPr>
        <w:t>s fortsatta arbete</w:t>
      </w:r>
      <w:r>
        <w:rPr>
          <w:rFonts w:ascii="Century Gothic" w:eastAsia="Century Gothic" w:hAnsi="Century Gothic" w:cs="Century Gothic"/>
          <w:i/>
          <w:iCs/>
          <w:color w:val="000000" w:themeColor="text1"/>
          <w:sz w:val="22"/>
          <w:szCs w:val="22"/>
        </w:rPr>
        <w:br/>
      </w:r>
      <w:r w:rsidR="00E34A4F">
        <w:rPr>
          <w:rFonts w:ascii="Century Gothic" w:hAnsi="Century Gothic" w:cs="Century Gothic"/>
          <w:iCs/>
          <w:sz w:val="20"/>
          <w:szCs w:val="20"/>
        </w:rPr>
        <w:t>Valberedningen utökades med Conny Värehag. Arbete fortsätter med att få in ytterligare personer i styrelsen.</w:t>
      </w:r>
      <w:r>
        <w:rPr>
          <w:rFonts w:ascii="Century Gothic" w:eastAsia="Century Gothic" w:hAnsi="Century Gothic" w:cs="Century Gothic"/>
          <w:i/>
          <w:iCs/>
          <w:color w:val="000000" w:themeColor="text1"/>
          <w:sz w:val="22"/>
          <w:szCs w:val="22"/>
        </w:rPr>
        <w:br/>
      </w:r>
    </w:p>
    <w:p w14:paraId="39841E11" w14:textId="0F593F35" w:rsidR="00AF00BD" w:rsidRPr="00AF00BD" w:rsidRDefault="00280699" w:rsidP="00531D6E">
      <w:pPr>
        <w:pStyle w:val="Default"/>
        <w:numPr>
          <w:ilvl w:val="0"/>
          <w:numId w:val="1"/>
        </w:numPr>
        <w:rPr>
          <w:rFonts w:ascii="Century Gothic" w:hAnsi="Century Gothic" w:cs="Century Gothic"/>
          <w:sz w:val="22"/>
          <w:szCs w:val="22"/>
        </w:rPr>
      </w:pPr>
      <w:r>
        <w:rPr>
          <w:rFonts w:ascii="Century Gothic" w:hAnsi="Century Gothic" w:cs="Century Gothic"/>
          <w:b/>
          <w:bCs/>
        </w:rPr>
        <w:t>Strategiska frågor</w:t>
      </w:r>
    </w:p>
    <w:p w14:paraId="45C80D08" w14:textId="43EFF70F" w:rsidR="00940917" w:rsidRPr="00940917" w:rsidRDefault="00940917" w:rsidP="00531D6E">
      <w:pPr>
        <w:pStyle w:val="Punktlista"/>
        <w:numPr>
          <w:ilvl w:val="0"/>
          <w:numId w:val="5"/>
        </w:numPr>
        <w:ind w:left="1418"/>
        <w:rPr>
          <w:sz w:val="22"/>
        </w:rPr>
      </w:pPr>
      <w:r>
        <w:rPr>
          <w:rFonts w:eastAsia="Century Gothic" w:cs="Century Gothic"/>
          <w:i/>
          <w:iCs/>
          <w:color w:val="000000" w:themeColor="text1"/>
          <w:sz w:val="22"/>
          <w:szCs w:val="22"/>
        </w:rPr>
        <w:t>Vad är viktigast att ta itu med utifrån VP 2023</w:t>
      </w:r>
      <w:r>
        <w:rPr>
          <w:rFonts w:eastAsia="Century Gothic" w:cs="Century Gothic"/>
          <w:i/>
          <w:iCs/>
          <w:color w:val="000000" w:themeColor="text1"/>
          <w:sz w:val="22"/>
          <w:szCs w:val="22"/>
        </w:rPr>
        <w:br/>
      </w:r>
      <w:r w:rsidR="00E34A4F">
        <w:rPr>
          <w:rFonts w:eastAsia="Century Gothic" w:cs="Century Gothic"/>
          <w:color w:val="000000" w:themeColor="text1"/>
          <w:szCs w:val="20"/>
        </w:rPr>
        <w:t>Eskilstunacupen är viktig och allt är planerat. Midsommar ska genomföras och har börjat planeras och är uppskattat</w:t>
      </w:r>
      <w:r w:rsidR="004E1ACF">
        <w:rPr>
          <w:rFonts w:eastAsia="Century Gothic" w:cs="Century Gothic"/>
          <w:color w:val="000000" w:themeColor="text1"/>
          <w:szCs w:val="20"/>
        </w:rPr>
        <w:t xml:space="preserve"> av skogstorpsborna</w:t>
      </w:r>
      <w:r w:rsidR="00E34A4F">
        <w:rPr>
          <w:rFonts w:eastAsia="Century Gothic" w:cs="Century Gothic"/>
          <w:color w:val="000000" w:themeColor="text1"/>
          <w:szCs w:val="20"/>
        </w:rPr>
        <w:t>. Efter cupen tar vi tag i midsommarfirandet</w:t>
      </w:r>
      <w:r w:rsidR="004E1ACF">
        <w:rPr>
          <w:rFonts w:eastAsia="Century Gothic" w:cs="Century Gothic"/>
          <w:color w:val="000000" w:themeColor="text1"/>
          <w:szCs w:val="20"/>
        </w:rPr>
        <w:t xml:space="preserve"> mer aktivt</w:t>
      </w:r>
      <w:r w:rsidR="00E34A4F">
        <w:rPr>
          <w:rFonts w:eastAsia="Century Gothic" w:cs="Century Gothic"/>
          <w:color w:val="000000" w:themeColor="text1"/>
          <w:szCs w:val="20"/>
        </w:rPr>
        <w:t>. Skogstorpsdagen ska genomföras i september.</w:t>
      </w:r>
    </w:p>
    <w:p w14:paraId="77B73CE4" w14:textId="391736F3" w:rsidR="00940917" w:rsidRPr="006E5F87" w:rsidRDefault="00940917" w:rsidP="00531D6E">
      <w:pPr>
        <w:pStyle w:val="Punktlista"/>
        <w:numPr>
          <w:ilvl w:val="0"/>
          <w:numId w:val="5"/>
        </w:numPr>
        <w:ind w:left="1418"/>
        <w:rPr>
          <w:sz w:val="22"/>
        </w:rPr>
      </w:pPr>
      <w:r>
        <w:rPr>
          <w:rFonts w:eastAsia="Century Gothic" w:cs="Century Gothic"/>
          <w:i/>
          <w:iCs/>
          <w:color w:val="000000" w:themeColor="text1"/>
          <w:sz w:val="22"/>
          <w:szCs w:val="22"/>
        </w:rPr>
        <w:t>Sponsorläget</w:t>
      </w:r>
      <w:r>
        <w:rPr>
          <w:rFonts w:eastAsia="Century Gothic" w:cs="Century Gothic"/>
          <w:i/>
          <w:iCs/>
          <w:color w:val="000000" w:themeColor="text1"/>
          <w:sz w:val="22"/>
          <w:szCs w:val="22"/>
        </w:rPr>
        <w:br/>
      </w:r>
      <w:r w:rsidR="00E34A4F">
        <w:rPr>
          <w:rFonts w:eastAsia="Century Gothic" w:cs="Century Gothic"/>
          <w:color w:val="000000" w:themeColor="text1"/>
          <w:szCs w:val="20"/>
        </w:rPr>
        <w:t xml:space="preserve">Finns en sponsorlista att utgå ifrån. </w:t>
      </w:r>
      <w:r w:rsidR="006E5F87">
        <w:rPr>
          <w:rFonts w:eastAsia="Century Gothic" w:cs="Century Gothic"/>
          <w:color w:val="000000" w:themeColor="text1"/>
          <w:szCs w:val="20"/>
        </w:rPr>
        <w:t>Nu</w:t>
      </w:r>
      <w:r w:rsidR="00E34A4F">
        <w:rPr>
          <w:rFonts w:eastAsia="Century Gothic" w:cs="Century Gothic"/>
          <w:color w:val="000000" w:themeColor="text1"/>
          <w:szCs w:val="20"/>
        </w:rPr>
        <w:t xml:space="preserve"> fortsätter arbetet</w:t>
      </w:r>
      <w:r w:rsidR="006E5F87">
        <w:rPr>
          <w:rFonts w:eastAsia="Century Gothic" w:cs="Century Gothic"/>
          <w:color w:val="000000" w:themeColor="text1"/>
          <w:szCs w:val="20"/>
        </w:rPr>
        <w:t xml:space="preserve"> med att kontakta sponsorerna</w:t>
      </w:r>
      <w:r w:rsidR="00E34A4F">
        <w:rPr>
          <w:rFonts w:eastAsia="Century Gothic" w:cs="Century Gothic"/>
          <w:color w:val="000000" w:themeColor="text1"/>
          <w:szCs w:val="20"/>
        </w:rPr>
        <w:t xml:space="preserve">. </w:t>
      </w:r>
    </w:p>
    <w:p w14:paraId="7584E748" w14:textId="4C15D9C3" w:rsidR="006E5F87" w:rsidRPr="006E5F87" w:rsidRDefault="006E5F87" w:rsidP="006E5F87">
      <w:pPr>
        <w:pStyle w:val="Punktlista"/>
        <w:numPr>
          <w:ilvl w:val="0"/>
          <w:numId w:val="0"/>
        </w:numPr>
        <w:ind w:left="1418"/>
        <w:rPr>
          <w:rFonts w:eastAsia="Century Gothic" w:cs="Century Gothic"/>
          <w:color w:val="000000" w:themeColor="text1"/>
          <w:szCs w:val="20"/>
        </w:rPr>
      </w:pPr>
      <w:r w:rsidRPr="003155A4">
        <w:rPr>
          <w:rFonts w:eastAsia="Century Gothic" w:cs="Century Gothic"/>
          <w:b/>
          <w:bCs/>
          <w:color w:val="000000" w:themeColor="text1"/>
          <w:szCs w:val="20"/>
        </w:rPr>
        <w:t>Pär:</w:t>
      </w:r>
      <w:r w:rsidRPr="006E5F87">
        <w:rPr>
          <w:rFonts w:eastAsia="Century Gothic" w:cs="Century Gothic"/>
          <w:color w:val="000000" w:themeColor="text1"/>
          <w:szCs w:val="20"/>
        </w:rPr>
        <w:t xml:space="preserve"> Best bemanning, Langes, RG Bygg, Kungsgatan 69</w:t>
      </w:r>
    </w:p>
    <w:p w14:paraId="0E2D2744" w14:textId="24EBABEC" w:rsidR="006E5F87" w:rsidRPr="006E5F87" w:rsidRDefault="006E5F87" w:rsidP="006E5F87">
      <w:pPr>
        <w:pStyle w:val="Punktlista"/>
        <w:numPr>
          <w:ilvl w:val="0"/>
          <w:numId w:val="0"/>
        </w:numPr>
        <w:ind w:left="1418"/>
        <w:rPr>
          <w:rFonts w:eastAsia="Century Gothic" w:cs="Century Gothic"/>
          <w:color w:val="000000" w:themeColor="text1"/>
          <w:szCs w:val="20"/>
        </w:rPr>
      </w:pPr>
      <w:r w:rsidRPr="003155A4">
        <w:rPr>
          <w:rFonts w:eastAsia="Century Gothic" w:cs="Century Gothic"/>
          <w:b/>
          <w:bCs/>
          <w:color w:val="000000" w:themeColor="text1"/>
          <w:szCs w:val="20"/>
        </w:rPr>
        <w:t>Maria:</w:t>
      </w:r>
      <w:r w:rsidRPr="006E5F87">
        <w:rPr>
          <w:rFonts w:eastAsia="Century Gothic" w:cs="Century Gothic"/>
          <w:color w:val="000000" w:themeColor="text1"/>
          <w:szCs w:val="20"/>
        </w:rPr>
        <w:t xml:space="preserve"> Elon, Jobs bygg, </w:t>
      </w:r>
    </w:p>
    <w:p w14:paraId="361BCFE9" w14:textId="13C222BA" w:rsidR="006E5F87" w:rsidRPr="006E5F87" w:rsidRDefault="006E5F87" w:rsidP="006E5F87">
      <w:pPr>
        <w:pStyle w:val="Punktlista"/>
        <w:numPr>
          <w:ilvl w:val="0"/>
          <w:numId w:val="0"/>
        </w:numPr>
        <w:ind w:left="1418"/>
        <w:rPr>
          <w:rFonts w:eastAsia="Century Gothic" w:cs="Century Gothic"/>
          <w:color w:val="000000" w:themeColor="text1"/>
          <w:szCs w:val="20"/>
        </w:rPr>
      </w:pPr>
      <w:r w:rsidRPr="003155A4">
        <w:rPr>
          <w:rFonts w:eastAsia="Century Gothic" w:cs="Century Gothic"/>
          <w:b/>
          <w:bCs/>
          <w:color w:val="000000" w:themeColor="text1"/>
          <w:szCs w:val="20"/>
        </w:rPr>
        <w:t>Micke:</w:t>
      </w:r>
      <w:r w:rsidRPr="006E5F87">
        <w:rPr>
          <w:rFonts w:eastAsia="Century Gothic" w:cs="Century Gothic"/>
          <w:color w:val="000000" w:themeColor="text1"/>
          <w:szCs w:val="20"/>
        </w:rPr>
        <w:t xml:space="preserve"> Carl Hedin, Gerry Karlsson, Husby plåtslageri, Parneus</w:t>
      </w:r>
    </w:p>
    <w:p w14:paraId="2687AE85" w14:textId="77777777" w:rsidR="004E1ACF" w:rsidRDefault="006E5F87" w:rsidP="006E5F87">
      <w:pPr>
        <w:pStyle w:val="Punktlista"/>
        <w:numPr>
          <w:ilvl w:val="0"/>
          <w:numId w:val="0"/>
        </w:numPr>
        <w:ind w:left="1418"/>
        <w:rPr>
          <w:rFonts w:eastAsia="Century Gothic" w:cs="Century Gothic"/>
          <w:color w:val="000000" w:themeColor="text1"/>
          <w:szCs w:val="20"/>
        </w:rPr>
      </w:pPr>
      <w:r w:rsidRPr="003155A4">
        <w:rPr>
          <w:rFonts w:eastAsia="Century Gothic" w:cs="Century Gothic"/>
          <w:b/>
          <w:bCs/>
          <w:color w:val="000000" w:themeColor="text1"/>
          <w:szCs w:val="20"/>
        </w:rPr>
        <w:t>Lena:</w:t>
      </w:r>
      <w:r w:rsidRPr="006E5F87">
        <w:rPr>
          <w:rFonts w:eastAsia="Century Gothic" w:cs="Century Gothic"/>
          <w:color w:val="000000" w:themeColor="text1"/>
          <w:szCs w:val="20"/>
        </w:rPr>
        <w:t xml:space="preserve"> Freddies glas och Stigges</w:t>
      </w:r>
    </w:p>
    <w:p w14:paraId="7CAD0257" w14:textId="3E3EEF78" w:rsidR="006E5F87" w:rsidRDefault="004E1ACF" w:rsidP="006E5F87">
      <w:pPr>
        <w:pStyle w:val="Punktlista"/>
        <w:numPr>
          <w:ilvl w:val="0"/>
          <w:numId w:val="0"/>
        </w:numPr>
        <w:ind w:left="1418"/>
        <w:rPr>
          <w:rFonts w:eastAsia="Century Gothic" w:cs="Century Gothic"/>
          <w:color w:val="000000" w:themeColor="text1"/>
          <w:szCs w:val="20"/>
        </w:rPr>
      </w:pPr>
      <w:r>
        <w:rPr>
          <w:rFonts w:eastAsia="Century Gothic" w:cs="Century Gothic"/>
          <w:color w:val="000000" w:themeColor="text1"/>
          <w:szCs w:val="20"/>
        </w:rPr>
        <w:t>Vi måste ta ner skyltar med ej kvarvarande sponsorer.</w:t>
      </w:r>
    </w:p>
    <w:p w14:paraId="5830CEE3" w14:textId="77777777" w:rsidR="003155A4" w:rsidRPr="003155A4" w:rsidRDefault="00FB2B3D" w:rsidP="00531D6E">
      <w:pPr>
        <w:pStyle w:val="Punktlista"/>
        <w:numPr>
          <w:ilvl w:val="0"/>
          <w:numId w:val="5"/>
        </w:numPr>
        <w:ind w:left="1418"/>
        <w:rPr>
          <w:rFonts w:eastAsia="Century Gothic" w:cs="Century Gothic"/>
          <w:color w:val="000000" w:themeColor="text1"/>
          <w:szCs w:val="20"/>
        </w:rPr>
      </w:pPr>
      <w:r>
        <w:rPr>
          <w:rFonts w:eastAsia="Century Gothic" w:cs="Century Gothic"/>
          <w:i/>
          <w:iCs/>
          <w:color w:val="000000" w:themeColor="text1"/>
          <w:sz w:val="22"/>
          <w:szCs w:val="22"/>
        </w:rPr>
        <w:t>Årshjul och översiktlig planering</w:t>
      </w:r>
      <w:r w:rsidR="009400A6">
        <w:rPr>
          <w:rFonts w:eastAsia="Century Gothic" w:cs="Century Gothic"/>
          <w:i/>
          <w:iCs/>
          <w:color w:val="000000" w:themeColor="text1"/>
          <w:sz w:val="22"/>
          <w:szCs w:val="22"/>
        </w:rPr>
        <w:br/>
      </w:r>
      <w:r w:rsidR="00C71C1B">
        <w:rPr>
          <w:rFonts w:eastAsia="Century Gothic" w:cs="Century Gothic"/>
          <w:color w:val="000000" w:themeColor="text1"/>
          <w:szCs w:val="20"/>
        </w:rPr>
        <w:t xml:space="preserve">Fokus just nu är </w:t>
      </w:r>
      <w:r w:rsidR="008169EA">
        <w:rPr>
          <w:rFonts w:eastAsia="Century Gothic" w:cs="Century Gothic"/>
          <w:color w:val="000000" w:themeColor="text1"/>
          <w:szCs w:val="20"/>
        </w:rPr>
        <w:t>april</w:t>
      </w:r>
      <w:r w:rsidR="00431E26">
        <w:rPr>
          <w:rFonts w:eastAsia="Century Gothic" w:cs="Century Gothic"/>
          <w:color w:val="000000" w:themeColor="text1"/>
          <w:szCs w:val="20"/>
        </w:rPr>
        <w:t xml:space="preserve"> - </w:t>
      </w:r>
      <w:r w:rsidR="008169EA">
        <w:rPr>
          <w:rFonts w:eastAsia="Century Gothic" w:cs="Century Gothic"/>
          <w:color w:val="000000" w:themeColor="text1"/>
          <w:szCs w:val="20"/>
        </w:rPr>
        <w:t>maj</w:t>
      </w:r>
      <w:r w:rsidR="00F31228">
        <w:rPr>
          <w:rFonts w:eastAsia="Century Gothic" w:cs="Century Gothic"/>
          <w:color w:val="000000" w:themeColor="text1"/>
          <w:szCs w:val="20"/>
        </w:rPr>
        <w:t xml:space="preserve">. </w:t>
      </w:r>
      <w:r w:rsidR="00244CA7">
        <w:rPr>
          <w:rFonts w:eastAsia="Century Gothic" w:cs="Century Gothic"/>
          <w:color w:val="000000" w:themeColor="text1"/>
          <w:szCs w:val="20"/>
        </w:rPr>
        <w:br/>
      </w:r>
      <w:r w:rsidR="003155A4">
        <w:rPr>
          <w:rFonts w:eastAsia="Century Gothic" w:cs="Century Gothic"/>
          <w:color w:val="000000" w:themeColor="text1"/>
          <w:szCs w:val="20"/>
        </w:rPr>
        <w:t>Eskilstunacupen i fokus.</w:t>
      </w:r>
    </w:p>
    <w:p w14:paraId="199A736B" w14:textId="77777777" w:rsidR="003155A4" w:rsidRPr="003155A4" w:rsidRDefault="003155A4" w:rsidP="003155A4">
      <w:pPr>
        <w:pStyle w:val="Punktlista"/>
        <w:numPr>
          <w:ilvl w:val="0"/>
          <w:numId w:val="0"/>
        </w:numPr>
        <w:ind w:left="1418"/>
        <w:rPr>
          <w:rFonts w:eastAsia="Century Gothic" w:cs="Century Gothic"/>
          <w:color w:val="000000" w:themeColor="text1"/>
          <w:szCs w:val="20"/>
        </w:rPr>
      </w:pPr>
      <w:r w:rsidRPr="003155A4">
        <w:rPr>
          <w:rFonts w:eastAsia="Century Gothic" w:cs="Century Gothic"/>
          <w:color w:val="000000" w:themeColor="text1"/>
          <w:szCs w:val="20"/>
        </w:rPr>
        <w:lastRenderedPageBreak/>
        <w:t>Spelaravgifter skickas ut.</w:t>
      </w:r>
    </w:p>
    <w:p w14:paraId="0F1AD864" w14:textId="77777777" w:rsidR="003155A4" w:rsidRDefault="003155A4" w:rsidP="003155A4">
      <w:pPr>
        <w:pStyle w:val="Punktlista"/>
        <w:numPr>
          <w:ilvl w:val="0"/>
          <w:numId w:val="0"/>
        </w:numPr>
        <w:ind w:left="1418"/>
        <w:rPr>
          <w:rFonts w:eastAsia="Century Gothic" w:cs="Century Gothic"/>
          <w:color w:val="000000" w:themeColor="text1"/>
          <w:szCs w:val="20"/>
        </w:rPr>
      </w:pPr>
      <w:r w:rsidRPr="003155A4">
        <w:rPr>
          <w:rFonts w:eastAsia="Century Gothic" w:cs="Century Gothic"/>
          <w:color w:val="000000" w:themeColor="text1"/>
          <w:szCs w:val="20"/>
        </w:rPr>
        <w:t>Midsommarplanering startar</w:t>
      </w:r>
    </w:p>
    <w:p w14:paraId="51FC4BC4" w14:textId="0D4B7926" w:rsidR="00D5605C" w:rsidRPr="008169EA" w:rsidRDefault="003155A4" w:rsidP="003155A4">
      <w:pPr>
        <w:pStyle w:val="Punktlista"/>
        <w:numPr>
          <w:ilvl w:val="0"/>
          <w:numId w:val="0"/>
        </w:numPr>
        <w:ind w:left="1418"/>
        <w:rPr>
          <w:sz w:val="22"/>
        </w:rPr>
      </w:pPr>
      <w:r>
        <w:rPr>
          <w:rFonts w:eastAsia="Century Gothic" w:cs="Century Gothic"/>
          <w:color w:val="000000" w:themeColor="text1"/>
          <w:szCs w:val="20"/>
        </w:rPr>
        <w:t>Uppstart bollskola</w:t>
      </w:r>
      <w:r w:rsidR="005D6FA1" w:rsidRPr="008169EA">
        <w:rPr>
          <w:sz w:val="22"/>
        </w:rPr>
        <w:br/>
      </w:r>
    </w:p>
    <w:p w14:paraId="33551E38" w14:textId="2A277003" w:rsidR="00640771" w:rsidRDefault="00640771" w:rsidP="00531D6E">
      <w:pPr>
        <w:pStyle w:val="Default"/>
        <w:numPr>
          <w:ilvl w:val="0"/>
          <w:numId w:val="1"/>
        </w:numPr>
        <w:rPr>
          <w:rFonts w:ascii="Century Gothic" w:eastAsia="Century Gothic" w:hAnsi="Century Gothic" w:cs="Century Gothic"/>
          <w:b/>
          <w:bCs/>
          <w:color w:val="000000" w:themeColor="text1"/>
        </w:rPr>
      </w:pPr>
      <w:r w:rsidRPr="00D5605C">
        <w:rPr>
          <w:rFonts w:ascii="Century Gothic" w:eastAsia="Century Gothic" w:hAnsi="Century Gothic" w:cs="Century Gothic"/>
          <w:b/>
          <w:bCs/>
          <w:color w:val="000000" w:themeColor="text1"/>
        </w:rPr>
        <w:t>Rapporter och inbjudningar</w:t>
      </w:r>
    </w:p>
    <w:p w14:paraId="66EEF94D" w14:textId="20463990" w:rsidR="008169EA" w:rsidRPr="003155A4" w:rsidRDefault="003155A4" w:rsidP="00531D6E">
      <w:pPr>
        <w:pStyle w:val="Default"/>
        <w:numPr>
          <w:ilvl w:val="0"/>
          <w:numId w:val="6"/>
        </w:numPr>
        <w:rPr>
          <w:rFonts w:ascii="Century Gothic" w:eastAsia="Century Gothic" w:hAnsi="Century Gothic" w:cs="Century Gothic"/>
          <w:i/>
          <w:iCs/>
          <w:color w:val="000000" w:themeColor="text1"/>
        </w:rPr>
      </w:pPr>
      <w:r>
        <w:rPr>
          <w:rFonts w:ascii="Century Gothic" w:eastAsia="Century Gothic" w:hAnsi="Century Gothic" w:cs="Century Gothic"/>
          <w:i/>
          <w:iCs/>
          <w:color w:val="000000" w:themeColor="text1"/>
          <w:sz w:val="22"/>
          <w:szCs w:val="22"/>
        </w:rPr>
        <w:t>Återkoppling träff med SöFF</w:t>
      </w:r>
      <w:r w:rsidRPr="003155A4">
        <w:rPr>
          <w:rFonts w:ascii="Century Gothic" w:eastAsia="Century Gothic" w:hAnsi="Century Gothic" w:cs="Century Gothic"/>
          <w:i/>
          <w:iCs/>
          <w:color w:val="000000" w:themeColor="text1"/>
          <w:sz w:val="22"/>
          <w:szCs w:val="22"/>
        </w:rPr>
        <w:t xml:space="preserve"> </w:t>
      </w:r>
      <w:r>
        <w:rPr>
          <w:rFonts w:ascii="Century Gothic" w:eastAsia="Century Gothic" w:hAnsi="Century Gothic" w:cs="Century Gothic"/>
          <w:i/>
          <w:iCs/>
          <w:color w:val="000000" w:themeColor="text1"/>
          <w:sz w:val="22"/>
          <w:szCs w:val="22"/>
        </w:rPr>
        <w:t>och RF-SISU</w:t>
      </w:r>
    </w:p>
    <w:p w14:paraId="2DA0F1B1" w14:textId="434BC67D" w:rsidR="003155A4" w:rsidRPr="008169EA" w:rsidRDefault="003155A4" w:rsidP="003155A4">
      <w:pPr>
        <w:pStyle w:val="Default"/>
        <w:ind w:left="1440"/>
        <w:rPr>
          <w:rFonts w:ascii="Century Gothic" w:eastAsia="Century Gothic" w:hAnsi="Century Gothic" w:cs="Century Gothic"/>
          <w:i/>
          <w:iCs/>
          <w:color w:val="000000" w:themeColor="text1"/>
        </w:rPr>
      </w:pPr>
      <w:r w:rsidRPr="0098408E">
        <w:rPr>
          <w:rFonts w:ascii="Century Gothic" w:hAnsi="Century Gothic" w:cs="Century Gothic"/>
          <w:sz w:val="20"/>
          <w:szCs w:val="20"/>
        </w:rPr>
        <w:t>Pär var på möte med RF SISU</w:t>
      </w:r>
      <w:r>
        <w:rPr>
          <w:rFonts w:ascii="Century Gothic" w:hAnsi="Century Gothic" w:cs="Century Gothic"/>
          <w:sz w:val="20"/>
          <w:szCs w:val="20"/>
        </w:rPr>
        <w:t xml:space="preserve"> och SÖFF. Bra möte och </w:t>
      </w:r>
      <w:r w:rsidR="004E1ACF">
        <w:rPr>
          <w:rFonts w:ascii="Century Gothic" w:hAnsi="Century Gothic" w:cs="Century Gothic"/>
          <w:sz w:val="20"/>
          <w:szCs w:val="20"/>
        </w:rPr>
        <w:t xml:space="preserve">bra </w:t>
      </w:r>
      <w:r>
        <w:rPr>
          <w:rFonts w:ascii="Century Gothic" w:hAnsi="Century Gothic" w:cs="Century Gothic"/>
          <w:sz w:val="20"/>
          <w:szCs w:val="20"/>
        </w:rPr>
        <w:t>ton för att diskutera utveckling av föreningarna. Fotbollsutvecklare Joakim Kämpe erbjöd sig att köra träningar och ge inspiration. Information har gått ut till lagen</w:t>
      </w:r>
      <w:r w:rsidR="004E1ACF">
        <w:rPr>
          <w:rFonts w:ascii="Century Gothic" w:hAnsi="Century Gothic" w:cs="Century Gothic"/>
          <w:sz w:val="20"/>
          <w:szCs w:val="20"/>
        </w:rPr>
        <w:t xml:space="preserve"> och Joakim har redan varit på besök hos några lag.</w:t>
      </w:r>
    </w:p>
    <w:p w14:paraId="3EE95AF4" w14:textId="187FE2C0" w:rsidR="009400A6" w:rsidRPr="00FB2B3D" w:rsidRDefault="00640771" w:rsidP="00531D6E">
      <w:pPr>
        <w:pStyle w:val="Default"/>
        <w:numPr>
          <w:ilvl w:val="0"/>
          <w:numId w:val="6"/>
        </w:numPr>
        <w:rPr>
          <w:rFonts w:ascii="Century Gothic" w:eastAsia="Century Gothic" w:hAnsi="Century Gothic" w:cs="Century Gothic"/>
          <w:i/>
          <w:iCs/>
          <w:color w:val="000000" w:themeColor="text1"/>
        </w:rPr>
      </w:pPr>
      <w:r>
        <w:rPr>
          <w:rFonts w:ascii="Century Gothic" w:eastAsia="Century Gothic" w:hAnsi="Century Gothic" w:cs="Century Gothic"/>
          <w:i/>
          <w:iCs/>
          <w:color w:val="000000" w:themeColor="text1"/>
          <w:sz w:val="22"/>
          <w:szCs w:val="22"/>
        </w:rPr>
        <w:t>Kansliet aktuella frågor</w:t>
      </w:r>
      <w:r w:rsidR="009400A6">
        <w:rPr>
          <w:rFonts w:ascii="Century Gothic" w:eastAsia="Century Gothic" w:hAnsi="Century Gothic" w:cs="Century Gothic"/>
          <w:i/>
          <w:iCs/>
          <w:color w:val="000000" w:themeColor="text1"/>
          <w:sz w:val="22"/>
          <w:szCs w:val="22"/>
        </w:rPr>
        <w:br/>
      </w:r>
      <w:r w:rsidR="003155A4" w:rsidRPr="003155A4">
        <w:rPr>
          <w:rFonts w:ascii="Century Gothic" w:hAnsi="Century Gothic" w:cs="Century Gothic"/>
          <w:sz w:val="20"/>
          <w:szCs w:val="20"/>
        </w:rPr>
        <w:t>Mycket handlar om cupen just nu. Årsmöte samorganisationen. Frukostmöte RF-SISU för uppstart verksamhet för 65+</w:t>
      </w:r>
      <w:r w:rsidR="003155A4">
        <w:rPr>
          <w:rFonts w:ascii="Century Gothic" w:hAnsi="Century Gothic" w:cs="Century Gothic"/>
          <w:sz w:val="20"/>
          <w:szCs w:val="20"/>
        </w:rPr>
        <w:t>. Kan gåfotboll vara något att starta upp?</w:t>
      </w:r>
    </w:p>
    <w:p w14:paraId="21DF895B" w14:textId="66FF02F5" w:rsidR="00FB2B3D" w:rsidRPr="00431E26" w:rsidRDefault="00FB2B3D" w:rsidP="00531D6E">
      <w:pPr>
        <w:pStyle w:val="Default"/>
        <w:numPr>
          <w:ilvl w:val="0"/>
          <w:numId w:val="6"/>
        </w:numPr>
        <w:rPr>
          <w:rFonts w:ascii="Century Gothic" w:eastAsia="Century Gothic" w:hAnsi="Century Gothic" w:cs="Century Gothic"/>
          <w:i/>
          <w:iCs/>
          <w:color w:val="000000" w:themeColor="text1"/>
        </w:rPr>
      </w:pPr>
      <w:r>
        <w:rPr>
          <w:rFonts w:ascii="Century Gothic" w:eastAsia="Century Gothic" w:hAnsi="Century Gothic" w:cs="Century Gothic"/>
          <w:i/>
          <w:iCs/>
          <w:color w:val="000000" w:themeColor="text1"/>
          <w:sz w:val="22"/>
          <w:szCs w:val="22"/>
        </w:rPr>
        <w:t>Uppfångade frågor i föreningen</w:t>
      </w:r>
      <w:r>
        <w:rPr>
          <w:rFonts w:ascii="Century Gothic" w:eastAsia="Century Gothic" w:hAnsi="Century Gothic" w:cs="Century Gothic"/>
          <w:i/>
          <w:iCs/>
          <w:color w:val="000000" w:themeColor="text1"/>
          <w:sz w:val="22"/>
          <w:szCs w:val="22"/>
        </w:rPr>
        <w:br/>
      </w:r>
      <w:r w:rsidR="00D4050C">
        <w:rPr>
          <w:rFonts w:ascii="Century Gothic" w:eastAsia="Century Gothic" w:hAnsi="Century Gothic" w:cs="Century Gothic"/>
          <w:color w:val="000000" w:themeColor="text1"/>
          <w:sz w:val="20"/>
          <w:szCs w:val="20"/>
        </w:rPr>
        <w:t>Inget nytt.</w:t>
      </w:r>
    </w:p>
    <w:p w14:paraId="191CD311" w14:textId="4CCCEE11" w:rsidR="00640771" w:rsidRPr="005D6FA1" w:rsidRDefault="00AD6F04" w:rsidP="00531D6E">
      <w:pPr>
        <w:pStyle w:val="Default"/>
        <w:numPr>
          <w:ilvl w:val="0"/>
          <w:numId w:val="6"/>
        </w:numPr>
        <w:rPr>
          <w:rFonts w:ascii="Century Gothic" w:eastAsia="Century Gothic" w:hAnsi="Century Gothic" w:cs="Century Gothic"/>
          <w:i/>
          <w:iCs/>
          <w:color w:val="000000" w:themeColor="text1"/>
        </w:rPr>
      </w:pPr>
      <w:r>
        <w:rPr>
          <w:rFonts w:ascii="Century Gothic" w:eastAsia="Century Gothic" w:hAnsi="Century Gothic" w:cs="Century Gothic"/>
          <w:i/>
          <w:iCs/>
          <w:color w:val="000000" w:themeColor="text1"/>
          <w:sz w:val="22"/>
          <w:szCs w:val="22"/>
        </w:rPr>
        <w:t>Bingolotter Påsk</w:t>
      </w:r>
      <w:r w:rsidR="00990CFA">
        <w:rPr>
          <w:rFonts w:ascii="Century Gothic" w:eastAsia="Century Gothic" w:hAnsi="Century Gothic" w:cs="Century Gothic"/>
          <w:i/>
          <w:iCs/>
          <w:color w:val="000000" w:themeColor="text1"/>
          <w:sz w:val="22"/>
          <w:szCs w:val="22"/>
        </w:rPr>
        <w:br/>
      </w:r>
      <w:r w:rsidR="003155A4">
        <w:rPr>
          <w:rFonts w:ascii="Century Gothic" w:eastAsia="Century Gothic" w:hAnsi="Century Gothic" w:cs="Century Gothic"/>
          <w:color w:val="000000" w:themeColor="text1"/>
          <w:sz w:val="20"/>
          <w:szCs w:val="20"/>
        </w:rPr>
        <w:t>Sista dagarna nu att redovisa.</w:t>
      </w:r>
      <w:r w:rsidR="005D6FA1">
        <w:rPr>
          <w:rFonts w:ascii="Century Gothic" w:eastAsia="Century Gothic" w:hAnsi="Century Gothic" w:cs="Century Gothic"/>
          <w:i/>
          <w:iCs/>
          <w:color w:val="000000" w:themeColor="text1"/>
        </w:rPr>
        <w:br/>
      </w:r>
    </w:p>
    <w:p w14:paraId="6CB37A92" w14:textId="713BEA7C" w:rsidR="005B4096" w:rsidRPr="00DA4AFD" w:rsidRDefault="005B4096" w:rsidP="00531D6E">
      <w:pPr>
        <w:pStyle w:val="Default"/>
        <w:numPr>
          <w:ilvl w:val="0"/>
          <w:numId w:val="1"/>
        </w:numPr>
        <w:rPr>
          <w:rFonts w:ascii="Century Gothic" w:eastAsia="Century Gothic" w:hAnsi="Century Gothic" w:cs="Century Gothic"/>
          <w:i/>
          <w:iCs/>
          <w:color w:val="000000" w:themeColor="text1"/>
        </w:rPr>
      </w:pPr>
      <w:r>
        <w:rPr>
          <w:rFonts w:ascii="Century Gothic" w:hAnsi="Century Gothic" w:cs="Century Gothic"/>
          <w:b/>
          <w:bCs/>
        </w:rPr>
        <w:t xml:space="preserve">Styrelsemöten </w:t>
      </w:r>
      <w:r w:rsidR="00990CFA">
        <w:rPr>
          <w:rFonts w:ascii="Century Gothic" w:hAnsi="Century Gothic" w:cs="Century Gothic"/>
          <w:b/>
          <w:bCs/>
        </w:rPr>
        <w:t>våren 2023</w:t>
      </w:r>
    </w:p>
    <w:p w14:paraId="45D412F7" w14:textId="69ACED79" w:rsidR="005B4096" w:rsidRPr="00CA1393" w:rsidRDefault="005B4096" w:rsidP="00531D6E">
      <w:pPr>
        <w:pStyle w:val="Default"/>
        <w:numPr>
          <w:ilvl w:val="1"/>
          <w:numId w:val="1"/>
        </w:numPr>
        <w:rPr>
          <w:rFonts w:ascii="Century Gothic" w:eastAsia="Century Gothic" w:hAnsi="Century Gothic" w:cs="Century Gothic"/>
          <w:color w:val="000000" w:themeColor="text1"/>
          <w:sz w:val="20"/>
          <w:szCs w:val="20"/>
        </w:rPr>
      </w:pPr>
      <w:r w:rsidRPr="001F41AF">
        <w:rPr>
          <w:rFonts w:ascii="Century Gothic" w:eastAsia="Century Gothic" w:hAnsi="Century Gothic" w:cs="Century Gothic"/>
          <w:i/>
          <w:iCs/>
          <w:color w:val="000000" w:themeColor="text1"/>
          <w:sz w:val="22"/>
          <w:szCs w:val="22"/>
        </w:rPr>
        <w:t>Tisdagar 18.00-20.</w:t>
      </w:r>
      <w:r>
        <w:rPr>
          <w:rFonts w:ascii="Century Gothic" w:eastAsia="Century Gothic" w:hAnsi="Century Gothic" w:cs="Century Gothic"/>
          <w:i/>
          <w:iCs/>
          <w:color w:val="000000" w:themeColor="text1"/>
          <w:sz w:val="22"/>
          <w:szCs w:val="22"/>
        </w:rPr>
        <w:t>15</w:t>
      </w:r>
      <w:r w:rsidR="00AD6F04">
        <w:rPr>
          <w:rFonts w:ascii="Century Gothic" w:eastAsia="Century Gothic" w:hAnsi="Century Gothic" w:cs="Century Gothic"/>
          <w:i/>
          <w:iCs/>
          <w:color w:val="000000" w:themeColor="text1"/>
          <w:sz w:val="22"/>
          <w:szCs w:val="22"/>
        </w:rPr>
        <w:br/>
      </w:r>
      <w:r w:rsidR="00335776">
        <w:rPr>
          <w:rFonts w:ascii="Century Gothic" w:eastAsia="Century Gothic" w:hAnsi="Century Gothic" w:cs="Century Gothic"/>
          <w:color w:val="000000" w:themeColor="text1"/>
          <w:sz w:val="20"/>
          <w:szCs w:val="20"/>
        </w:rPr>
        <w:t>9 maj, 13 juni</w:t>
      </w:r>
      <w:r w:rsidRPr="00CA1393">
        <w:rPr>
          <w:rFonts w:ascii="Century Gothic" w:eastAsia="Century Gothic" w:hAnsi="Century Gothic" w:cs="Century Gothic"/>
          <w:color w:val="000000" w:themeColor="text1"/>
          <w:sz w:val="20"/>
          <w:szCs w:val="20"/>
        </w:rPr>
        <w:br/>
      </w:r>
    </w:p>
    <w:p w14:paraId="1C49DE3B" w14:textId="5F949429" w:rsidR="00381C63" w:rsidRPr="0098408E" w:rsidRDefault="007E2304" w:rsidP="00531D6E">
      <w:pPr>
        <w:pStyle w:val="Default"/>
        <w:numPr>
          <w:ilvl w:val="0"/>
          <w:numId w:val="1"/>
        </w:numPr>
        <w:rPr>
          <w:rFonts w:ascii="Century Gothic" w:hAnsi="Century Gothic" w:cs="Century Gothic"/>
          <w:b/>
          <w:bCs/>
        </w:rPr>
      </w:pPr>
      <w:r>
        <w:rPr>
          <w:rFonts w:ascii="Century Gothic" w:hAnsi="Century Gothic" w:cs="Century Gothic"/>
          <w:b/>
          <w:bCs/>
        </w:rPr>
        <w:t>Övriga frågor</w:t>
      </w:r>
      <w:r w:rsidR="00037FD0">
        <w:rPr>
          <w:rFonts w:ascii="Century Gothic" w:hAnsi="Century Gothic" w:cs="Century Gothic"/>
          <w:b/>
          <w:bCs/>
        </w:rPr>
        <w:br/>
      </w:r>
      <w:r w:rsidR="00B17BA9">
        <w:rPr>
          <w:rFonts w:ascii="Century Gothic" w:hAnsi="Century Gothic" w:cs="Century Gothic"/>
          <w:sz w:val="20"/>
          <w:szCs w:val="20"/>
        </w:rPr>
        <w:t xml:space="preserve">Peter Lundh </w:t>
      </w:r>
      <w:r w:rsidR="004E1ACF">
        <w:rPr>
          <w:rFonts w:ascii="Century Gothic" w:hAnsi="Century Gothic" w:cs="Century Gothic"/>
          <w:sz w:val="20"/>
          <w:szCs w:val="20"/>
        </w:rPr>
        <w:t>var med på denna punkt och berättade om tankar kring</w:t>
      </w:r>
      <w:r w:rsidR="00B17BA9">
        <w:rPr>
          <w:rFonts w:ascii="Century Gothic" w:hAnsi="Century Gothic" w:cs="Century Gothic"/>
          <w:sz w:val="20"/>
          <w:szCs w:val="20"/>
        </w:rPr>
        <w:t xml:space="preserve"> samverkan elit och bredd. AFC </w:t>
      </w:r>
      <w:r w:rsidR="004E1ACF">
        <w:rPr>
          <w:rFonts w:ascii="Century Gothic" w:hAnsi="Century Gothic" w:cs="Century Gothic"/>
          <w:sz w:val="20"/>
          <w:szCs w:val="20"/>
        </w:rPr>
        <w:t>ser gärna att deras verksamhet på sikt även innehåller damer</w:t>
      </w:r>
      <w:r w:rsidR="00B17BA9">
        <w:rPr>
          <w:rFonts w:ascii="Century Gothic" w:hAnsi="Century Gothic" w:cs="Century Gothic"/>
          <w:sz w:val="20"/>
          <w:szCs w:val="20"/>
        </w:rPr>
        <w:t xml:space="preserve">. </w:t>
      </w:r>
      <w:r w:rsidR="00641125">
        <w:rPr>
          <w:rFonts w:ascii="Century Gothic" w:hAnsi="Century Gothic" w:cs="Century Gothic"/>
          <w:sz w:val="20"/>
          <w:szCs w:val="20"/>
        </w:rPr>
        <w:t xml:space="preserve">Även United är intresserade att samverka på nya sätt. </w:t>
      </w:r>
      <w:r w:rsidR="0098408E">
        <w:rPr>
          <w:rFonts w:ascii="Century Gothic" w:hAnsi="Century Gothic" w:cs="Century Gothic"/>
          <w:sz w:val="20"/>
          <w:szCs w:val="20"/>
        </w:rPr>
        <w:t xml:space="preserve">Skogstorp är positiva till utökad samverkan. </w:t>
      </w:r>
      <w:r w:rsidR="004E1ACF">
        <w:rPr>
          <w:rFonts w:ascii="Century Gothic" w:hAnsi="Century Gothic" w:cs="Century Gothic"/>
          <w:sz w:val="20"/>
          <w:szCs w:val="20"/>
        </w:rPr>
        <w:t>Detta blir en viktig fråga för styrelsen att fortsätta diskutera.</w:t>
      </w:r>
    </w:p>
    <w:p w14:paraId="5D201C8E" w14:textId="77777777" w:rsidR="0098408E" w:rsidRPr="0098408E" w:rsidRDefault="0098408E" w:rsidP="0098408E">
      <w:pPr>
        <w:pStyle w:val="Default"/>
        <w:ind w:left="720"/>
        <w:rPr>
          <w:rFonts w:ascii="Century Gothic" w:hAnsi="Century Gothic" w:cs="Century Gothic"/>
          <w:b/>
          <w:bCs/>
        </w:rPr>
      </w:pPr>
    </w:p>
    <w:p w14:paraId="020BA89D" w14:textId="7204DDD6" w:rsidR="00BB180B" w:rsidRPr="000006CE" w:rsidRDefault="00BB180B" w:rsidP="00BD1AB3">
      <w:pPr>
        <w:pStyle w:val="Default"/>
        <w:ind w:left="1216" w:firstLine="224"/>
        <w:rPr>
          <w:rFonts w:ascii="Century Gothic" w:eastAsia="Century Gothic" w:hAnsi="Century Gothic" w:cs="Century Gothic"/>
          <w:i/>
          <w:iCs/>
          <w:color w:val="000000" w:themeColor="text1"/>
          <w:sz w:val="22"/>
        </w:rPr>
      </w:pPr>
    </w:p>
    <w:p w14:paraId="1FFDAD24" w14:textId="5C9BDAB7" w:rsidR="00AF00BD" w:rsidRPr="00B149C1" w:rsidRDefault="00AF00BD" w:rsidP="00531D6E">
      <w:pPr>
        <w:numPr>
          <w:ilvl w:val="0"/>
          <w:numId w:val="1"/>
        </w:numPr>
        <w:rPr>
          <w:b/>
          <w:bCs/>
          <w:sz w:val="22"/>
        </w:rPr>
      </w:pPr>
      <w:r w:rsidRPr="00AF00BD">
        <w:rPr>
          <w:rFonts w:eastAsia="Century Gothic" w:cs="Century Gothic"/>
          <w:b/>
          <w:bCs/>
          <w:color w:val="000000" w:themeColor="text1"/>
          <w:sz w:val="24"/>
          <w:szCs w:val="22"/>
        </w:rPr>
        <w:t>Summering</w:t>
      </w:r>
      <w:r w:rsidR="00E07534">
        <w:rPr>
          <w:rFonts w:eastAsia="Century Gothic" w:cs="Century Gothic"/>
          <w:b/>
          <w:bCs/>
          <w:color w:val="000000" w:themeColor="text1"/>
          <w:sz w:val="24"/>
          <w:szCs w:val="22"/>
        </w:rPr>
        <w:t xml:space="preserve"> och utvärdering av dagens möte</w:t>
      </w:r>
    </w:p>
    <w:p w14:paraId="41DF8CC0" w14:textId="77777777" w:rsidR="00B149C1" w:rsidRPr="00B149C1" w:rsidRDefault="00B149C1" w:rsidP="00B149C1">
      <w:pPr>
        <w:pStyle w:val="Default"/>
        <w:ind w:left="720"/>
        <w:rPr>
          <w:rFonts w:ascii="Century Gothic" w:hAnsi="Century Gothic" w:cs="Century Gothic"/>
          <w:bCs/>
          <w:i/>
          <w:iCs/>
          <w:sz w:val="22"/>
          <w:szCs w:val="22"/>
        </w:rPr>
      </w:pPr>
      <w:r w:rsidRPr="00B149C1">
        <w:rPr>
          <w:rFonts w:ascii="Century Gothic" w:hAnsi="Century Gothic" w:cs="Century Gothic"/>
          <w:bCs/>
          <w:i/>
          <w:iCs/>
          <w:sz w:val="22"/>
          <w:szCs w:val="22"/>
        </w:rPr>
        <w:t>Summerat tar vi med oss följande punkter inför kommande möte/möten:</w:t>
      </w:r>
    </w:p>
    <w:p w14:paraId="74A09665" w14:textId="77777777" w:rsidR="004E1ACF" w:rsidRDefault="004E1ACF" w:rsidP="00531D6E">
      <w:pPr>
        <w:pStyle w:val="Default"/>
        <w:numPr>
          <w:ilvl w:val="0"/>
          <w:numId w:val="2"/>
        </w:numPr>
        <w:rPr>
          <w:rFonts w:ascii="Century Gothic" w:hAnsi="Century Gothic" w:cs="Century Gothic"/>
          <w:iCs/>
          <w:sz w:val="20"/>
          <w:szCs w:val="20"/>
        </w:rPr>
      </w:pPr>
      <w:r>
        <w:rPr>
          <w:rFonts w:ascii="Century Gothic" w:hAnsi="Century Gothic" w:cs="Century Gothic"/>
          <w:iCs/>
          <w:sz w:val="20"/>
          <w:szCs w:val="20"/>
        </w:rPr>
        <w:t>Bevaka kommunens att-göra-lista för Orrliden</w:t>
      </w:r>
    </w:p>
    <w:p w14:paraId="79A332D6" w14:textId="77777777" w:rsidR="004E1ACF" w:rsidRDefault="004E1ACF" w:rsidP="00531D6E">
      <w:pPr>
        <w:pStyle w:val="Default"/>
        <w:numPr>
          <w:ilvl w:val="0"/>
          <w:numId w:val="2"/>
        </w:numPr>
        <w:rPr>
          <w:rFonts w:ascii="Century Gothic" w:hAnsi="Century Gothic" w:cs="Century Gothic"/>
          <w:iCs/>
          <w:sz w:val="20"/>
          <w:szCs w:val="20"/>
        </w:rPr>
      </w:pPr>
      <w:r>
        <w:rPr>
          <w:rFonts w:ascii="Century Gothic" w:hAnsi="Century Gothic" w:cs="Century Gothic"/>
          <w:iCs/>
          <w:sz w:val="20"/>
          <w:szCs w:val="20"/>
        </w:rPr>
        <w:t>Fotbollskommittén ska ha ett nystartsmöte</w:t>
      </w:r>
    </w:p>
    <w:p w14:paraId="788E847B" w14:textId="0E7D5CD2" w:rsidR="004E1ACF" w:rsidRDefault="004E1ACF" w:rsidP="00531D6E">
      <w:pPr>
        <w:pStyle w:val="Default"/>
        <w:numPr>
          <w:ilvl w:val="0"/>
          <w:numId w:val="2"/>
        </w:numPr>
        <w:rPr>
          <w:rFonts w:ascii="Century Gothic" w:hAnsi="Century Gothic" w:cs="Century Gothic"/>
          <w:iCs/>
          <w:sz w:val="20"/>
          <w:szCs w:val="20"/>
        </w:rPr>
      </w:pPr>
      <w:r>
        <w:rPr>
          <w:rFonts w:ascii="Century Gothic" w:hAnsi="Century Gothic" w:cs="Century Gothic"/>
          <w:iCs/>
          <w:sz w:val="20"/>
          <w:szCs w:val="20"/>
        </w:rPr>
        <w:t>Eskilstunacupen ska genomföras</w:t>
      </w:r>
    </w:p>
    <w:p w14:paraId="7A5E9AC2" w14:textId="2C5BE859" w:rsidR="004E1ACF" w:rsidRDefault="00531D6E" w:rsidP="00531D6E">
      <w:pPr>
        <w:pStyle w:val="Default"/>
        <w:numPr>
          <w:ilvl w:val="0"/>
          <w:numId w:val="2"/>
        </w:numPr>
        <w:rPr>
          <w:rFonts w:ascii="Century Gothic" w:hAnsi="Century Gothic" w:cs="Century Gothic"/>
          <w:iCs/>
          <w:sz w:val="20"/>
          <w:szCs w:val="20"/>
        </w:rPr>
      </w:pPr>
      <w:r>
        <w:rPr>
          <w:rFonts w:ascii="Century Gothic" w:hAnsi="Century Gothic" w:cs="Century Gothic"/>
          <w:iCs/>
          <w:sz w:val="20"/>
          <w:szCs w:val="20"/>
        </w:rPr>
        <w:t>Avtal ska tecknas med tränare för damlaget</w:t>
      </w:r>
    </w:p>
    <w:p w14:paraId="6040EA0F" w14:textId="77777777" w:rsidR="00531D6E" w:rsidRDefault="00531D6E" w:rsidP="00531D6E">
      <w:pPr>
        <w:pStyle w:val="Default"/>
        <w:numPr>
          <w:ilvl w:val="0"/>
          <w:numId w:val="2"/>
        </w:numPr>
        <w:rPr>
          <w:rFonts w:ascii="Century Gothic" w:hAnsi="Century Gothic" w:cs="Century Gothic"/>
          <w:iCs/>
          <w:sz w:val="20"/>
          <w:szCs w:val="20"/>
        </w:rPr>
      </w:pPr>
      <w:r>
        <w:rPr>
          <w:rFonts w:ascii="Century Gothic" w:hAnsi="Century Gothic" w:cs="Century Gothic"/>
          <w:iCs/>
          <w:sz w:val="20"/>
          <w:szCs w:val="20"/>
        </w:rPr>
        <w:t>Arbete fortsätter med att få in ytterligare personer i styrelsen</w:t>
      </w:r>
    </w:p>
    <w:p w14:paraId="6E27B584" w14:textId="7C62C806" w:rsidR="0066716B" w:rsidRDefault="004E1ACF" w:rsidP="00531D6E">
      <w:pPr>
        <w:pStyle w:val="Default"/>
        <w:numPr>
          <w:ilvl w:val="0"/>
          <w:numId w:val="2"/>
        </w:numPr>
        <w:rPr>
          <w:rFonts w:ascii="Century Gothic" w:hAnsi="Century Gothic" w:cs="Century Gothic"/>
          <w:iCs/>
          <w:sz w:val="20"/>
          <w:szCs w:val="20"/>
        </w:rPr>
      </w:pPr>
      <w:r>
        <w:rPr>
          <w:rFonts w:ascii="Century Gothic" w:hAnsi="Century Gothic" w:cs="Century Gothic"/>
          <w:iCs/>
          <w:sz w:val="20"/>
          <w:szCs w:val="20"/>
        </w:rPr>
        <w:t>Kontakt tas med s</w:t>
      </w:r>
      <w:r w:rsidR="0066716B">
        <w:rPr>
          <w:rFonts w:ascii="Century Gothic" w:hAnsi="Century Gothic" w:cs="Century Gothic"/>
          <w:iCs/>
          <w:sz w:val="20"/>
          <w:szCs w:val="20"/>
        </w:rPr>
        <w:t>ponsor</w:t>
      </w:r>
      <w:r>
        <w:rPr>
          <w:rFonts w:ascii="Century Gothic" w:hAnsi="Century Gothic" w:cs="Century Gothic"/>
          <w:iCs/>
          <w:sz w:val="20"/>
          <w:szCs w:val="20"/>
        </w:rPr>
        <w:t>er</w:t>
      </w:r>
    </w:p>
    <w:p w14:paraId="19B33313" w14:textId="3650B20C" w:rsidR="0066716B" w:rsidRPr="00AB0610" w:rsidRDefault="004E1ACF" w:rsidP="00531D6E">
      <w:pPr>
        <w:pStyle w:val="Default"/>
        <w:numPr>
          <w:ilvl w:val="0"/>
          <w:numId w:val="2"/>
        </w:numPr>
        <w:rPr>
          <w:rFonts w:ascii="Century Gothic" w:hAnsi="Century Gothic" w:cs="Century Gothic"/>
          <w:iCs/>
          <w:sz w:val="20"/>
          <w:szCs w:val="20"/>
        </w:rPr>
      </w:pPr>
      <w:r>
        <w:rPr>
          <w:rFonts w:ascii="Century Gothic" w:hAnsi="Century Gothic" w:cs="Century Gothic"/>
          <w:iCs/>
          <w:sz w:val="20"/>
          <w:szCs w:val="20"/>
        </w:rPr>
        <w:t>Samverkan med elitföreningar är en viktig fråga framöver</w:t>
      </w:r>
      <w:r w:rsidR="0066716B">
        <w:rPr>
          <w:rFonts w:ascii="Century Gothic" w:eastAsia="Century Gothic" w:hAnsi="Century Gothic" w:cs="Century Gothic"/>
          <w:i/>
          <w:iCs/>
          <w:color w:val="000000" w:themeColor="text1"/>
          <w:sz w:val="22"/>
          <w:szCs w:val="22"/>
        </w:rPr>
        <w:br/>
      </w:r>
    </w:p>
    <w:p w14:paraId="78E749D1" w14:textId="3CFAD9B7" w:rsidR="00AF3546" w:rsidRDefault="00AF3546" w:rsidP="00F27616">
      <w:pPr>
        <w:pStyle w:val="Default"/>
        <w:rPr>
          <w:rFonts w:ascii="Century Gothic" w:hAnsi="Century Gothic" w:cs="Century Gothic"/>
          <w:iCs/>
          <w:sz w:val="20"/>
          <w:szCs w:val="20"/>
        </w:rPr>
      </w:pPr>
    </w:p>
    <w:p w14:paraId="7E7F1000" w14:textId="6B95DDFD" w:rsidR="00531D6E" w:rsidRDefault="00531D6E" w:rsidP="00F27616">
      <w:pPr>
        <w:pStyle w:val="Default"/>
        <w:rPr>
          <w:rFonts w:ascii="Century Gothic" w:hAnsi="Century Gothic" w:cs="Century Gothic"/>
          <w:iCs/>
          <w:sz w:val="20"/>
          <w:szCs w:val="20"/>
        </w:rPr>
      </w:pPr>
    </w:p>
    <w:p w14:paraId="6F7214D7" w14:textId="06966589" w:rsidR="00531D6E" w:rsidRDefault="00531D6E" w:rsidP="00F27616">
      <w:pPr>
        <w:pStyle w:val="Default"/>
        <w:rPr>
          <w:rFonts w:ascii="Century Gothic" w:hAnsi="Century Gothic" w:cs="Century Gothic"/>
          <w:iCs/>
          <w:sz w:val="20"/>
          <w:szCs w:val="20"/>
        </w:rPr>
      </w:pPr>
    </w:p>
    <w:p w14:paraId="52C1DBC3" w14:textId="77777777" w:rsidR="00531D6E" w:rsidRPr="001C105C" w:rsidRDefault="00531D6E" w:rsidP="00F27616">
      <w:pPr>
        <w:pStyle w:val="Default"/>
        <w:rPr>
          <w:rFonts w:ascii="Century Gothic" w:hAnsi="Century Gothic" w:cs="Century Gothic"/>
          <w:iCs/>
          <w:sz w:val="20"/>
          <w:szCs w:val="20"/>
        </w:rPr>
      </w:pPr>
    </w:p>
    <w:p w14:paraId="3E566E8C" w14:textId="68932214" w:rsidR="00B26684" w:rsidRPr="00725463" w:rsidRDefault="00B26684" w:rsidP="00975902">
      <w:pPr>
        <w:ind w:left="709" w:firstLine="11"/>
        <w:rPr>
          <w:i/>
          <w:szCs w:val="22"/>
        </w:rPr>
      </w:pPr>
    </w:p>
    <w:p w14:paraId="41B03F9C" w14:textId="77777777" w:rsidR="00607AF5" w:rsidRDefault="00607AF5" w:rsidP="00A2436D">
      <w:pPr>
        <w:pStyle w:val="Default"/>
        <w:rPr>
          <w:rFonts w:ascii="Century Gothic" w:hAnsi="Century Gothic" w:cs="Century Gothic"/>
          <w:bCs/>
          <w:sz w:val="20"/>
          <w:szCs w:val="20"/>
        </w:rPr>
      </w:pPr>
    </w:p>
    <w:p w14:paraId="60C1728D" w14:textId="57931C44" w:rsidR="00AF5533" w:rsidRPr="00A2436D" w:rsidRDefault="00FC5FAC" w:rsidP="00A2436D">
      <w:pPr>
        <w:pStyle w:val="Default"/>
        <w:rPr>
          <w:rFonts w:ascii="Century Gothic" w:hAnsi="Century Gothic" w:cs="Century Gothic"/>
          <w:bCs/>
          <w:sz w:val="20"/>
          <w:szCs w:val="20"/>
        </w:rPr>
      </w:pPr>
      <w:r w:rsidRPr="00A2436D">
        <w:rPr>
          <w:rFonts w:ascii="Century Gothic" w:hAnsi="Century Gothic" w:cs="Century Gothic"/>
          <w:bCs/>
          <w:sz w:val="20"/>
          <w:szCs w:val="20"/>
        </w:rPr>
        <w:lastRenderedPageBreak/>
        <w:t>O</w:t>
      </w:r>
      <w:r w:rsidR="00AF5533" w:rsidRPr="00A2436D">
        <w:rPr>
          <w:rFonts w:ascii="Century Gothic" w:hAnsi="Century Gothic" w:cs="Century Gothic"/>
          <w:bCs/>
          <w:sz w:val="20"/>
          <w:szCs w:val="20"/>
        </w:rPr>
        <w:t>rdförande tackar för visat intresse och förklarar mötet avslutat.</w:t>
      </w:r>
    </w:p>
    <w:p w14:paraId="72A3D3EC" w14:textId="77777777" w:rsidR="00B31CF9" w:rsidRDefault="00B31CF9" w:rsidP="002161BC">
      <w:pPr>
        <w:pStyle w:val="Default"/>
        <w:rPr>
          <w:rFonts w:ascii="Century Gothic" w:hAnsi="Century Gothic" w:cs="Century Gothic"/>
          <w:bCs/>
          <w:sz w:val="20"/>
          <w:szCs w:val="20"/>
        </w:rPr>
      </w:pPr>
    </w:p>
    <w:p w14:paraId="0E27B00A" w14:textId="77777777" w:rsidR="00FC5FAC" w:rsidRDefault="00FC5FAC" w:rsidP="002161BC">
      <w:pPr>
        <w:pStyle w:val="Default"/>
        <w:rPr>
          <w:rFonts w:ascii="Century Gothic" w:hAnsi="Century Gothic" w:cs="Century Gothic"/>
          <w:bCs/>
          <w:sz w:val="20"/>
          <w:szCs w:val="20"/>
        </w:rPr>
      </w:pPr>
    </w:p>
    <w:p w14:paraId="41B7AA32" w14:textId="77777777" w:rsidR="00FC5FAC" w:rsidRPr="00FC5FAC" w:rsidRDefault="00FC5FAC" w:rsidP="002161BC">
      <w:pPr>
        <w:pStyle w:val="Default"/>
        <w:rPr>
          <w:rFonts w:ascii="Century Gothic" w:hAnsi="Century Gothic" w:cs="Century Gothic"/>
          <w:bCs/>
          <w:sz w:val="20"/>
          <w:szCs w:val="20"/>
        </w:rPr>
      </w:pPr>
      <w:r w:rsidRPr="00FC5FAC">
        <w:rPr>
          <w:rFonts w:ascii="Century Gothic" w:hAnsi="Century Gothic" w:cs="Century Gothic"/>
          <w:bCs/>
          <w:sz w:val="20"/>
          <w:szCs w:val="20"/>
        </w:rPr>
        <w:t>Vid protokollet</w:t>
      </w:r>
      <w:r w:rsidRPr="00FC5FAC">
        <w:rPr>
          <w:rFonts w:ascii="Century Gothic" w:hAnsi="Century Gothic" w:cs="Century Gothic"/>
          <w:bCs/>
          <w:sz w:val="20"/>
          <w:szCs w:val="20"/>
        </w:rPr>
        <w:tab/>
      </w:r>
      <w:r w:rsidRPr="00FC5FAC">
        <w:rPr>
          <w:rFonts w:ascii="Century Gothic" w:hAnsi="Century Gothic" w:cs="Century Gothic"/>
          <w:bCs/>
          <w:sz w:val="20"/>
          <w:szCs w:val="20"/>
        </w:rPr>
        <w:tab/>
      </w:r>
      <w:r w:rsidRPr="00FC5FAC">
        <w:rPr>
          <w:rFonts w:ascii="Century Gothic" w:hAnsi="Century Gothic" w:cs="Century Gothic"/>
          <w:bCs/>
          <w:sz w:val="20"/>
          <w:szCs w:val="20"/>
        </w:rPr>
        <w:tab/>
        <w:t>Justeras</w:t>
      </w:r>
    </w:p>
    <w:p w14:paraId="60061E4C" w14:textId="77777777" w:rsidR="00FC5FAC" w:rsidRPr="00FC5FAC" w:rsidRDefault="00FC5FAC" w:rsidP="002161BC">
      <w:pPr>
        <w:pStyle w:val="Default"/>
        <w:rPr>
          <w:rFonts w:ascii="Century Gothic" w:hAnsi="Century Gothic" w:cs="Century Gothic"/>
          <w:bCs/>
          <w:sz w:val="20"/>
          <w:szCs w:val="20"/>
        </w:rPr>
      </w:pPr>
    </w:p>
    <w:p w14:paraId="44EAFD9C" w14:textId="77777777" w:rsidR="00FC5FAC" w:rsidRPr="00FC5FAC" w:rsidRDefault="00FC5FAC" w:rsidP="002161BC">
      <w:pPr>
        <w:pStyle w:val="Default"/>
        <w:rPr>
          <w:rFonts w:ascii="Century Gothic" w:hAnsi="Century Gothic" w:cs="Century Gothic"/>
          <w:bCs/>
          <w:sz w:val="20"/>
          <w:szCs w:val="20"/>
        </w:rPr>
      </w:pPr>
    </w:p>
    <w:p w14:paraId="5CC4267A" w14:textId="77777777" w:rsidR="00FC5FAC" w:rsidRPr="00FC5FAC" w:rsidRDefault="009A58AA" w:rsidP="002161BC">
      <w:pPr>
        <w:pStyle w:val="Default"/>
        <w:rPr>
          <w:rFonts w:ascii="Century Gothic" w:hAnsi="Century Gothic" w:cs="Century Gothic"/>
          <w:bCs/>
          <w:sz w:val="20"/>
          <w:szCs w:val="20"/>
        </w:rPr>
      </w:pPr>
      <w:r>
        <w:rPr>
          <w:rFonts w:ascii="Century Gothic" w:hAnsi="Century Gothic" w:cs="Century Gothic"/>
          <w:bCs/>
          <w:sz w:val="20"/>
          <w:szCs w:val="20"/>
        </w:rPr>
        <w:t>_______________________________</w:t>
      </w:r>
      <w:r>
        <w:rPr>
          <w:rFonts w:ascii="Century Gothic" w:hAnsi="Century Gothic" w:cs="Century Gothic"/>
          <w:bCs/>
          <w:sz w:val="20"/>
          <w:szCs w:val="20"/>
        </w:rPr>
        <w:tab/>
      </w:r>
      <w:r>
        <w:rPr>
          <w:rFonts w:ascii="Century Gothic" w:hAnsi="Century Gothic" w:cs="Century Gothic"/>
          <w:bCs/>
          <w:sz w:val="20"/>
          <w:szCs w:val="20"/>
        </w:rPr>
        <w:tab/>
        <w:t>__________________________________</w:t>
      </w:r>
    </w:p>
    <w:p w14:paraId="5B12C491" w14:textId="751B7E76" w:rsidR="00FC5FAC" w:rsidRPr="00FC5FAC" w:rsidRDefault="007C7F75" w:rsidP="002161BC">
      <w:pPr>
        <w:pStyle w:val="Default"/>
        <w:rPr>
          <w:rFonts w:ascii="Century Gothic" w:hAnsi="Century Gothic" w:cs="Century Gothic"/>
          <w:bCs/>
          <w:sz w:val="20"/>
          <w:szCs w:val="20"/>
        </w:rPr>
      </w:pPr>
      <w:r>
        <w:rPr>
          <w:rFonts w:ascii="Century Gothic" w:hAnsi="Century Gothic" w:cs="Century Gothic"/>
          <w:bCs/>
          <w:sz w:val="20"/>
          <w:szCs w:val="20"/>
        </w:rPr>
        <w:t>Magnus Sand</w:t>
      </w:r>
      <w:r w:rsidR="00FC5FAC" w:rsidRPr="00FC5FAC">
        <w:rPr>
          <w:rFonts w:ascii="Century Gothic" w:hAnsi="Century Gothic" w:cs="Century Gothic"/>
          <w:bCs/>
          <w:sz w:val="20"/>
          <w:szCs w:val="20"/>
        </w:rPr>
        <w:tab/>
      </w:r>
      <w:r w:rsidR="00FC5FAC" w:rsidRPr="00FC5FAC">
        <w:rPr>
          <w:rFonts w:ascii="Century Gothic" w:hAnsi="Century Gothic" w:cs="Century Gothic"/>
          <w:bCs/>
          <w:sz w:val="20"/>
          <w:szCs w:val="20"/>
        </w:rPr>
        <w:tab/>
      </w:r>
      <w:r w:rsidR="00FC5FAC" w:rsidRPr="00FC5FAC">
        <w:rPr>
          <w:rFonts w:ascii="Century Gothic" w:hAnsi="Century Gothic" w:cs="Century Gothic"/>
          <w:bCs/>
          <w:sz w:val="20"/>
          <w:szCs w:val="20"/>
        </w:rPr>
        <w:tab/>
      </w:r>
      <w:r w:rsidR="00E663A2">
        <w:rPr>
          <w:rFonts w:ascii="Century Gothic" w:hAnsi="Century Gothic" w:cs="Century Gothic"/>
          <w:bCs/>
          <w:sz w:val="20"/>
          <w:szCs w:val="20"/>
        </w:rPr>
        <w:t>Pär Eriksson</w:t>
      </w:r>
    </w:p>
    <w:sectPr w:rsidR="00FC5FAC" w:rsidRPr="00FC5FAC" w:rsidSect="0062012A">
      <w:headerReference w:type="even" r:id="rId7"/>
      <w:headerReference w:type="default" r:id="rId8"/>
      <w:footerReference w:type="even" r:id="rId9"/>
      <w:footerReference w:type="default" r:id="rId10"/>
      <w:headerReference w:type="first" r:id="rId11"/>
      <w:footerReference w:type="first" r:id="rId12"/>
      <w:pgSz w:w="11906" w:h="16838" w:code="9"/>
      <w:pgMar w:top="2835" w:right="1418" w:bottom="1701" w:left="1418" w:header="709"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82D30" w14:textId="77777777" w:rsidR="001B56F1" w:rsidRDefault="001B56F1">
      <w:r>
        <w:separator/>
      </w:r>
    </w:p>
  </w:endnote>
  <w:endnote w:type="continuationSeparator" w:id="0">
    <w:p w14:paraId="780D7F0C" w14:textId="77777777" w:rsidR="001B56F1" w:rsidRDefault="001B5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1529" w14:textId="77777777" w:rsidR="003C6A1E" w:rsidRDefault="003C6A1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ABE2" w14:textId="315C4A02" w:rsidR="00EB4D21" w:rsidRDefault="00EB4D21" w:rsidP="00EB4D21">
    <w:pPr>
      <w:pStyle w:val="Sidfot"/>
    </w:pPr>
    <w:r>
      <w:rPr>
        <w:noProof/>
      </w:rPr>
      <mc:AlternateContent>
        <mc:Choice Requires="wps">
          <w:drawing>
            <wp:anchor distT="0" distB="0" distL="114300" distR="114300" simplePos="0" relativeHeight="251662336" behindDoc="0" locked="0" layoutInCell="1" allowOverlap="1" wp14:anchorId="057A58D5" wp14:editId="548FF2A3">
              <wp:simplePos x="0" y="0"/>
              <wp:positionH relativeFrom="column">
                <wp:posOffset>1449705</wp:posOffset>
              </wp:positionH>
              <wp:positionV relativeFrom="paragraph">
                <wp:posOffset>313690</wp:posOffset>
              </wp:positionV>
              <wp:extent cx="4572000" cy="342900"/>
              <wp:effectExtent l="1905"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DF3A3" w14:textId="77777777" w:rsidR="00EB4D21" w:rsidRDefault="00EB4D21" w:rsidP="00EB4D21">
                          <w:pPr>
                            <w:rPr>
                              <w:sz w:val="16"/>
                              <w:szCs w:val="16"/>
                            </w:rPr>
                          </w:pPr>
                          <w:r>
                            <w:rPr>
                              <w:sz w:val="16"/>
                              <w:szCs w:val="16"/>
                            </w:rPr>
                            <w:t>Tallbergsvägen 19                       Tel.  070–6971223</w:t>
                          </w:r>
                        </w:p>
                        <w:p w14:paraId="60E889EE" w14:textId="534548E2" w:rsidR="00EB4D21" w:rsidRDefault="00EB4D21" w:rsidP="00EB4D21">
                          <w:pPr>
                            <w:rPr>
                              <w:sz w:val="16"/>
                              <w:szCs w:val="16"/>
                            </w:rPr>
                          </w:pPr>
                          <w:r>
                            <w:rPr>
                              <w:sz w:val="16"/>
                              <w:szCs w:val="16"/>
                            </w:rPr>
                            <w:t xml:space="preserve">633 69 Skogstorp                          E-mail. </w:t>
                          </w:r>
                          <w:r w:rsidR="000769C9">
                            <w:rPr>
                              <w:sz w:val="16"/>
                              <w:szCs w:val="16"/>
                            </w:rPr>
                            <w:t>info@sgoif.se</w:t>
                          </w:r>
                        </w:p>
                        <w:p w14:paraId="540067DF" w14:textId="77777777" w:rsidR="00EB4D21" w:rsidRDefault="00EB4D21" w:rsidP="00EB4D2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A58D5" id="_x0000_t202" coordsize="21600,21600" o:spt="202" path="m,l,21600r21600,l21600,xe">
              <v:stroke joinstyle="miter"/>
              <v:path gradientshapeok="t" o:connecttype="rect"/>
            </v:shapetype>
            <v:shape id="Text Box 8" o:spid="_x0000_s1026" type="#_x0000_t202" style="position:absolute;margin-left:114.15pt;margin-top:24.7pt;width:5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" stroked="f">
              <v:textbox>
                <w:txbxContent>
                  <w:p w14:paraId="3F2DF3A3" w14:textId="77777777" w:rsidR="00EB4D21" w:rsidRDefault="00EB4D21" w:rsidP="00EB4D21">
                    <w:pPr>
                      <w:rPr>
                        <w:sz w:val="16"/>
                        <w:szCs w:val="16"/>
                      </w:rPr>
                    </w:pPr>
                    <w:r>
                      <w:rPr>
                        <w:sz w:val="16"/>
                        <w:szCs w:val="16"/>
                      </w:rPr>
                      <w:t>Tallbergsvägen 19                       Tel.  070–6971223</w:t>
                    </w:r>
                  </w:p>
                  <w:p w14:paraId="60E889EE" w14:textId="534548E2" w:rsidR="00EB4D21" w:rsidRDefault="00EB4D21" w:rsidP="00EB4D21">
                    <w:pPr>
                      <w:rPr>
                        <w:sz w:val="16"/>
                        <w:szCs w:val="16"/>
                      </w:rPr>
                    </w:pPr>
                    <w:r>
                      <w:rPr>
                        <w:sz w:val="16"/>
                        <w:szCs w:val="16"/>
                      </w:rPr>
                      <w:t xml:space="preserve">633 69 Skogstorp                          E-mail. </w:t>
                    </w:r>
                    <w:r w:rsidR="000769C9">
                      <w:rPr>
                        <w:sz w:val="16"/>
                        <w:szCs w:val="16"/>
                      </w:rPr>
                      <w:t>info@sgoif.se</w:t>
                    </w:r>
                  </w:p>
                  <w:p w14:paraId="540067DF" w14:textId="77777777" w:rsidR="00EB4D21" w:rsidRDefault="00EB4D21" w:rsidP="00EB4D21">
                    <w:pPr>
                      <w:rPr>
                        <w:sz w:val="16"/>
                        <w:szCs w:val="16"/>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1AE985A" wp14:editId="69498FD4">
              <wp:simplePos x="0" y="0"/>
              <wp:positionH relativeFrom="column">
                <wp:posOffset>1322705</wp:posOffset>
              </wp:positionH>
              <wp:positionV relativeFrom="paragraph">
                <wp:posOffset>313690</wp:posOffset>
              </wp:positionV>
              <wp:extent cx="4683125" cy="2540"/>
              <wp:effectExtent l="8255" t="8890" r="13970" b="762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3125" cy="2540"/>
                      </a:xfrm>
                      <a:custGeom>
                        <a:avLst/>
                        <a:gdLst>
                          <a:gd name="T0" fmla="*/ 0 w 7375"/>
                          <a:gd name="T1" fmla="*/ 0 h 4"/>
                          <a:gd name="T2" fmla="*/ 7375 w 7375"/>
                          <a:gd name="T3" fmla="*/ 4 h 4"/>
                        </a:gdLst>
                        <a:ahLst/>
                        <a:cxnLst>
                          <a:cxn ang="0">
                            <a:pos x="T0" y="T1"/>
                          </a:cxn>
                          <a:cxn ang="0">
                            <a:pos x="T2" y="T3"/>
                          </a:cxn>
                        </a:cxnLst>
                        <a:rect l="0" t="0" r="r" b="b"/>
                        <a:pathLst>
                          <a:path w="7375" h="4">
                            <a:moveTo>
                              <a:pt x="0" y="0"/>
                            </a:moveTo>
                            <a:lnTo>
                              <a:pt x="7375"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256545" id="Freeform: Shap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4.15pt,24.7pt,472.9pt,24.9pt" coordsize="7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" filled="f">
              <v:path arrowok="t" o:connecttype="custom" o:connectlocs="0,0;4683125,2540" o:connectangles="0,0"/>
            </v:polyline>
          </w:pict>
        </mc:Fallback>
      </mc:AlternateContent>
    </w:r>
    <w:r>
      <w:rPr>
        <w:noProof/>
      </w:rPr>
      <w:drawing>
        <wp:anchor distT="0" distB="0" distL="114300" distR="114300" simplePos="0" relativeHeight="251664384" behindDoc="0" locked="0" layoutInCell="1" allowOverlap="1" wp14:anchorId="62179EA4" wp14:editId="19C4FF32">
          <wp:simplePos x="0" y="0"/>
          <wp:positionH relativeFrom="column">
            <wp:posOffset>64770</wp:posOffset>
          </wp:positionH>
          <wp:positionV relativeFrom="paragraph">
            <wp:posOffset>17780</wp:posOffset>
          </wp:positionV>
          <wp:extent cx="707390" cy="829945"/>
          <wp:effectExtent l="0" t="0" r="0" b="8255"/>
          <wp:wrapNone/>
          <wp:docPr id="6" name="Picture 6" descr="A green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nd white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829945"/>
                  </a:xfrm>
                  <a:prstGeom prst="rect">
                    <a:avLst/>
                  </a:prstGeom>
                  <a:noFill/>
                </pic:spPr>
              </pic:pic>
            </a:graphicData>
          </a:graphic>
          <wp14:sizeRelH relativeFrom="page">
            <wp14:pctWidth>0</wp14:pctWidth>
          </wp14:sizeRelH>
          <wp14:sizeRelV relativeFrom="page">
            <wp14:pctHeight>0</wp14:pctHeight>
          </wp14:sizeRelV>
        </wp:anchor>
      </w:drawing>
    </w:r>
  </w:p>
  <w:p w14:paraId="684409E0" w14:textId="769677AF" w:rsidR="00E007F2" w:rsidRPr="00EB4D21" w:rsidRDefault="00E007F2" w:rsidP="00EB4D2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71C0" w14:textId="77777777" w:rsidR="003C6A1E" w:rsidRDefault="003C6A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CEE8F" w14:textId="77777777" w:rsidR="001B56F1" w:rsidRDefault="001B56F1">
      <w:r>
        <w:separator/>
      </w:r>
    </w:p>
  </w:footnote>
  <w:footnote w:type="continuationSeparator" w:id="0">
    <w:p w14:paraId="7BF7F808" w14:textId="77777777" w:rsidR="001B56F1" w:rsidRDefault="001B5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06B9" w14:textId="77777777" w:rsidR="003C6A1E" w:rsidRDefault="003C6A1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F0F4" w14:textId="3235F1F4" w:rsidR="00E007F2" w:rsidRDefault="007F15CB">
    <w:pPr>
      <w:pStyle w:val="Sidhuvud"/>
    </w:pPr>
    <w:r>
      <w:rPr>
        <w:rFonts w:ascii="Times New Roman" w:hAnsi="Times New Roman"/>
        <w:noProof/>
        <w:sz w:val="24"/>
      </w:rPr>
      <w:drawing>
        <wp:anchor distT="0" distB="0" distL="114300" distR="114300" simplePos="0" relativeHeight="251660288" behindDoc="0" locked="0" layoutInCell="1" allowOverlap="1" wp14:anchorId="453A06CA" wp14:editId="5BF70AD1">
          <wp:simplePos x="0" y="0"/>
          <wp:positionH relativeFrom="column">
            <wp:posOffset>0</wp:posOffset>
          </wp:positionH>
          <wp:positionV relativeFrom="paragraph">
            <wp:posOffset>-635</wp:posOffset>
          </wp:positionV>
          <wp:extent cx="707390" cy="829945"/>
          <wp:effectExtent l="0" t="0" r="0" b="8255"/>
          <wp:wrapNone/>
          <wp:docPr id="5" name="Picture 5" descr="A green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nd white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829945"/>
                  </a:xfrm>
                  <a:prstGeom prst="rect">
                    <a:avLst/>
                  </a:prstGeom>
                  <a:noFill/>
                </pic:spPr>
              </pic:pic>
            </a:graphicData>
          </a:graphic>
          <wp14:sizeRelH relativeFrom="page">
            <wp14:pctWidth>0</wp14:pctWidth>
          </wp14:sizeRelH>
          <wp14:sizeRelV relativeFrom="page">
            <wp14:pctHeight>0</wp14:pctHeight>
          </wp14:sizeRelV>
        </wp:anchor>
      </w:drawing>
    </w:r>
  </w:p>
  <w:p w14:paraId="049F31CB" w14:textId="77777777" w:rsidR="00E007F2" w:rsidRDefault="00E007F2">
    <w:pPr>
      <w:pStyle w:val="Sidhuvud"/>
    </w:pPr>
  </w:p>
  <w:p w14:paraId="4090012D" w14:textId="122D2940" w:rsidR="00E007F2" w:rsidRDefault="00E007F2">
    <w:pPr>
      <w:pStyle w:val="Sidhuvud"/>
    </w:pPr>
    <w:r>
      <w:tab/>
    </w:r>
    <w:r>
      <w:fldChar w:fldCharType="begin"/>
    </w:r>
    <w:r>
      <w:instrText xml:space="preserve"> DATE \@ "yyyy-MM-dd" </w:instrText>
    </w:r>
    <w:r>
      <w:fldChar w:fldCharType="separate"/>
    </w:r>
    <w:r w:rsidR="007C7F75">
      <w:rPr>
        <w:noProof/>
      </w:rPr>
      <w:t>2023-04-05</w:t>
    </w:r>
    <w:r>
      <w:fldChar w:fldCharType="end"/>
    </w:r>
    <w:r>
      <w:tab/>
    </w:r>
    <w:r>
      <w:rPr>
        <w:rStyle w:val="Sidnummer"/>
      </w:rPr>
      <w:fldChar w:fldCharType="begin"/>
    </w:r>
    <w:r>
      <w:rPr>
        <w:rStyle w:val="Sidnummer"/>
      </w:rPr>
      <w:instrText xml:space="preserve"> PAGE </w:instrText>
    </w:r>
    <w:r>
      <w:rPr>
        <w:rStyle w:val="Sidnummer"/>
      </w:rPr>
      <w:fldChar w:fldCharType="separate"/>
    </w:r>
    <w:r>
      <w:rPr>
        <w:rStyle w:val="Sidnummer"/>
        <w:noProof/>
      </w:rPr>
      <w:t>3</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Pr>
        <w:rStyle w:val="Sidnummer"/>
        <w:noProof/>
      </w:rPr>
      <w:t>3</w:t>
    </w:r>
    <w:r>
      <w:rPr>
        <w:rStyle w:val="Sidnummer"/>
      </w:rPr>
      <w:fldChar w:fldCharType="end"/>
    </w:r>
    <w:r>
      <w:rPr>
        <w:rStyle w:val="Sidnummer"/>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17E1" w14:textId="77777777" w:rsidR="003C6A1E" w:rsidRDefault="003C6A1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83002F4"/>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CBE6D526"/>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58B4F1A"/>
    <w:multiLevelType w:val="hybridMultilevel"/>
    <w:tmpl w:val="0668390E"/>
    <w:lvl w:ilvl="0" w:tplc="28800ED2">
      <w:start w:val="1"/>
      <w:numFmt w:val="decimal"/>
      <w:lvlText w:val="%1."/>
      <w:lvlJc w:val="left"/>
      <w:pPr>
        <w:ind w:left="720" w:hanging="360"/>
      </w:pPr>
      <w:rPr>
        <w:rFonts w:hint="default"/>
        <w:b/>
        <w:i w:val="0"/>
        <w:iCs/>
      </w:rPr>
    </w:lvl>
    <w:lvl w:ilvl="1" w:tplc="041D0019">
      <w:start w:val="1"/>
      <w:numFmt w:val="lowerLetter"/>
      <w:lvlText w:val="%2."/>
      <w:lvlJc w:val="left"/>
      <w:pPr>
        <w:ind w:left="1440" w:hanging="360"/>
      </w:pPr>
    </w:lvl>
    <w:lvl w:ilvl="2" w:tplc="AA864132">
      <w:start w:val="1"/>
      <w:numFmt w:val="upperLetter"/>
      <w:lvlText w:val="%3."/>
      <w:lvlJc w:val="left"/>
      <w:pPr>
        <w:ind w:left="2340" w:hanging="36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5777F30"/>
    <w:multiLevelType w:val="hybridMultilevel"/>
    <w:tmpl w:val="4AF2ACE2"/>
    <w:lvl w:ilvl="0" w:tplc="041D0019">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65203D65"/>
    <w:multiLevelType w:val="hybridMultilevel"/>
    <w:tmpl w:val="3620B69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67B37B61"/>
    <w:multiLevelType w:val="hybridMultilevel"/>
    <w:tmpl w:val="2586E560"/>
    <w:lvl w:ilvl="0" w:tplc="041D0019">
      <w:start w:val="1"/>
      <w:numFmt w:val="lowerLetter"/>
      <w:lvlText w:val="%1."/>
      <w:lvlJc w:val="left"/>
      <w:pPr>
        <w:ind w:left="2160" w:hanging="360"/>
      </w:pPr>
    </w:lvl>
    <w:lvl w:ilvl="1" w:tplc="041D0019" w:tentative="1">
      <w:start w:val="1"/>
      <w:numFmt w:val="lowerLetter"/>
      <w:lvlText w:val="%2."/>
      <w:lvlJc w:val="left"/>
      <w:pPr>
        <w:ind w:left="2880" w:hanging="360"/>
      </w:pPr>
    </w:lvl>
    <w:lvl w:ilvl="2" w:tplc="041D001B" w:tentative="1">
      <w:start w:val="1"/>
      <w:numFmt w:val="lowerRoman"/>
      <w:lvlText w:val="%3."/>
      <w:lvlJc w:val="right"/>
      <w:pPr>
        <w:ind w:left="3600" w:hanging="180"/>
      </w:pPr>
    </w:lvl>
    <w:lvl w:ilvl="3" w:tplc="041D000F" w:tentative="1">
      <w:start w:val="1"/>
      <w:numFmt w:val="decimal"/>
      <w:lvlText w:val="%4."/>
      <w:lvlJc w:val="left"/>
      <w:pPr>
        <w:ind w:left="4320" w:hanging="360"/>
      </w:pPr>
    </w:lvl>
    <w:lvl w:ilvl="4" w:tplc="041D0019" w:tentative="1">
      <w:start w:val="1"/>
      <w:numFmt w:val="lowerLetter"/>
      <w:lvlText w:val="%5."/>
      <w:lvlJc w:val="left"/>
      <w:pPr>
        <w:ind w:left="5040" w:hanging="360"/>
      </w:pPr>
    </w:lvl>
    <w:lvl w:ilvl="5" w:tplc="041D001B" w:tentative="1">
      <w:start w:val="1"/>
      <w:numFmt w:val="lowerRoman"/>
      <w:lvlText w:val="%6."/>
      <w:lvlJc w:val="right"/>
      <w:pPr>
        <w:ind w:left="5760" w:hanging="180"/>
      </w:pPr>
    </w:lvl>
    <w:lvl w:ilvl="6" w:tplc="041D000F" w:tentative="1">
      <w:start w:val="1"/>
      <w:numFmt w:val="decimal"/>
      <w:lvlText w:val="%7."/>
      <w:lvlJc w:val="left"/>
      <w:pPr>
        <w:ind w:left="6480" w:hanging="360"/>
      </w:pPr>
    </w:lvl>
    <w:lvl w:ilvl="7" w:tplc="041D0019" w:tentative="1">
      <w:start w:val="1"/>
      <w:numFmt w:val="lowerLetter"/>
      <w:lvlText w:val="%8."/>
      <w:lvlJc w:val="left"/>
      <w:pPr>
        <w:ind w:left="7200" w:hanging="360"/>
      </w:pPr>
    </w:lvl>
    <w:lvl w:ilvl="8" w:tplc="041D001B" w:tentative="1">
      <w:start w:val="1"/>
      <w:numFmt w:val="lowerRoman"/>
      <w:lvlText w:val="%9."/>
      <w:lvlJc w:val="right"/>
      <w:pPr>
        <w:ind w:left="7920" w:hanging="180"/>
      </w:pPr>
    </w:lvl>
  </w:abstractNum>
  <w:abstractNum w:abstractNumId="6" w15:restartNumberingAfterBreak="0">
    <w:nsid w:val="71DD02D2"/>
    <w:multiLevelType w:val="hybridMultilevel"/>
    <w:tmpl w:val="173EFF1C"/>
    <w:lvl w:ilvl="0" w:tplc="041D0019">
      <w:start w:val="1"/>
      <w:numFmt w:val="lowerLetter"/>
      <w:lvlText w:val="%1."/>
      <w:lvlJc w:val="left"/>
      <w:pPr>
        <w:ind w:left="1440" w:hanging="360"/>
      </w:pPr>
      <w:rPr>
        <w:b w:val="0"/>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num w:numId="1" w16cid:durableId="929968379">
    <w:abstractNumId w:val="2"/>
  </w:num>
  <w:num w:numId="2" w16cid:durableId="1789198873">
    <w:abstractNumId w:val="4"/>
  </w:num>
  <w:num w:numId="3" w16cid:durableId="1166674725">
    <w:abstractNumId w:val="0"/>
  </w:num>
  <w:num w:numId="4" w16cid:durableId="887454630">
    <w:abstractNumId w:val="1"/>
  </w:num>
  <w:num w:numId="5" w16cid:durableId="1315374230">
    <w:abstractNumId w:val="3"/>
  </w:num>
  <w:num w:numId="6" w16cid:durableId="895354031">
    <w:abstractNumId w:val="6"/>
  </w:num>
  <w:num w:numId="7" w16cid:durableId="5784488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215"/>
    <w:rsid w:val="000005EF"/>
    <w:rsid w:val="000006CE"/>
    <w:rsid w:val="000010E3"/>
    <w:rsid w:val="00002A79"/>
    <w:rsid w:val="00005A25"/>
    <w:rsid w:val="00005CFA"/>
    <w:rsid w:val="000074D7"/>
    <w:rsid w:val="00011436"/>
    <w:rsid w:val="00013129"/>
    <w:rsid w:val="00014ED7"/>
    <w:rsid w:val="00015CF0"/>
    <w:rsid w:val="00016F4D"/>
    <w:rsid w:val="00017243"/>
    <w:rsid w:val="0002138E"/>
    <w:rsid w:val="00022BAA"/>
    <w:rsid w:val="0002374F"/>
    <w:rsid w:val="00023F30"/>
    <w:rsid w:val="00023F6A"/>
    <w:rsid w:val="00024DA8"/>
    <w:rsid w:val="00025579"/>
    <w:rsid w:val="00026ADE"/>
    <w:rsid w:val="0003037D"/>
    <w:rsid w:val="00030918"/>
    <w:rsid w:val="00032DAC"/>
    <w:rsid w:val="00032FBB"/>
    <w:rsid w:val="000331D2"/>
    <w:rsid w:val="0003358F"/>
    <w:rsid w:val="00033F45"/>
    <w:rsid w:val="0003443F"/>
    <w:rsid w:val="00034754"/>
    <w:rsid w:val="00034F37"/>
    <w:rsid w:val="00035632"/>
    <w:rsid w:val="00035AE9"/>
    <w:rsid w:val="00037ED1"/>
    <w:rsid w:val="00037FD0"/>
    <w:rsid w:val="00043BFC"/>
    <w:rsid w:val="00043D48"/>
    <w:rsid w:val="00044DEE"/>
    <w:rsid w:val="00044F04"/>
    <w:rsid w:val="00044F34"/>
    <w:rsid w:val="0004690C"/>
    <w:rsid w:val="000469E6"/>
    <w:rsid w:val="00050B74"/>
    <w:rsid w:val="0005106A"/>
    <w:rsid w:val="00051CAE"/>
    <w:rsid w:val="0005201A"/>
    <w:rsid w:val="00052461"/>
    <w:rsid w:val="00052D36"/>
    <w:rsid w:val="00054735"/>
    <w:rsid w:val="00054846"/>
    <w:rsid w:val="000548DA"/>
    <w:rsid w:val="000565DC"/>
    <w:rsid w:val="00056CC1"/>
    <w:rsid w:val="0005765E"/>
    <w:rsid w:val="00057AB4"/>
    <w:rsid w:val="0006059A"/>
    <w:rsid w:val="00060E66"/>
    <w:rsid w:val="000613E4"/>
    <w:rsid w:val="00061EAE"/>
    <w:rsid w:val="00062342"/>
    <w:rsid w:val="00062B34"/>
    <w:rsid w:val="0006330B"/>
    <w:rsid w:val="000646B6"/>
    <w:rsid w:val="00066847"/>
    <w:rsid w:val="00070D18"/>
    <w:rsid w:val="00070E61"/>
    <w:rsid w:val="0007127B"/>
    <w:rsid w:val="00072A8D"/>
    <w:rsid w:val="00072AF8"/>
    <w:rsid w:val="00072C56"/>
    <w:rsid w:val="00073A28"/>
    <w:rsid w:val="00073BB7"/>
    <w:rsid w:val="00074EBD"/>
    <w:rsid w:val="00075B28"/>
    <w:rsid w:val="000764D3"/>
    <w:rsid w:val="000769C9"/>
    <w:rsid w:val="0007772B"/>
    <w:rsid w:val="00077777"/>
    <w:rsid w:val="0008211A"/>
    <w:rsid w:val="00082B06"/>
    <w:rsid w:val="0008371B"/>
    <w:rsid w:val="0008533F"/>
    <w:rsid w:val="000854CD"/>
    <w:rsid w:val="00086A5E"/>
    <w:rsid w:val="00086B99"/>
    <w:rsid w:val="00087F5E"/>
    <w:rsid w:val="00090B78"/>
    <w:rsid w:val="00091788"/>
    <w:rsid w:val="00091AED"/>
    <w:rsid w:val="00092786"/>
    <w:rsid w:val="000939E2"/>
    <w:rsid w:val="000943B8"/>
    <w:rsid w:val="0009443C"/>
    <w:rsid w:val="000945ED"/>
    <w:rsid w:val="00094BD7"/>
    <w:rsid w:val="000970CB"/>
    <w:rsid w:val="0009742C"/>
    <w:rsid w:val="0009759E"/>
    <w:rsid w:val="000A00F4"/>
    <w:rsid w:val="000A12AE"/>
    <w:rsid w:val="000A250D"/>
    <w:rsid w:val="000A2930"/>
    <w:rsid w:val="000A2A45"/>
    <w:rsid w:val="000A4F80"/>
    <w:rsid w:val="000A6190"/>
    <w:rsid w:val="000A6546"/>
    <w:rsid w:val="000A7E1A"/>
    <w:rsid w:val="000B220C"/>
    <w:rsid w:val="000B2434"/>
    <w:rsid w:val="000B2FF0"/>
    <w:rsid w:val="000B3487"/>
    <w:rsid w:val="000B36DE"/>
    <w:rsid w:val="000B3D5F"/>
    <w:rsid w:val="000B4482"/>
    <w:rsid w:val="000B46B8"/>
    <w:rsid w:val="000B54B7"/>
    <w:rsid w:val="000B64EB"/>
    <w:rsid w:val="000B7408"/>
    <w:rsid w:val="000C0448"/>
    <w:rsid w:val="000C06EF"/>
    <w:rsid w:val="000C0F53"/>
    <w:rsid w:val="000C14F7"/>
    <w:rsid w:val="000C3B1A"/>
    <w:rsid w:val="000C76CE"/>
    <w:rsid w:val="000D0DE9"/>
    <w:rsid w:val="000D1CA8"/>
    <w:rsid w:val="000D32D9"/>
    <w:rsid w:val="000D440B"/>
    <w:rsid w:val="000D4A31"/>
    <w:rsid w:val="000D5AB1"/>
    <w:rsid w:val="000D5D3A"/>
    <w:rsid w:val="000D6214"/>
    <w:rsid w:val="000D6A65"/>
    <w:rsid w:val="000D7522"/>
    <w:rsid w:val="000E0050"/>
    <w:rsid w:val="000E06EE"/>
    <w:rsid w:val="000E1162"/>
    <w:rsid w:val="000E1CD6"/>
    <w:rsid w:val="000E2AC9"/>
    <w:rsid w:val="000E4DA5"/>
    <w:rsid w:val="000E5F6B"/>
    <w:rsid w:val="000E69CF"/>
    <w:rsid w:val="000E6DDE"/>
    <w:rsid w:val="000E6E77"/>
    <w:rsid w:val="000E6FFD"/>
    <w:rsid w:val="000E711B"/>
    <w:rsid w:val="000E7F29"/>
    <w:rsid w:val="000F060C"/>
    <w:rsid w:val="000F11B1"/>
    <w:rsid w:val="000F17C3"/>
    <w:rsid w:val="000F1C84"/>
    <w:rsid w:val="000F1E44"/>
    <w:rsid w:val="000F3BE1"/>
    <w:rsid w:val="000F450A"/>
    <w:rsid w:val="000F4865"/>
    <w:rsid w:val="000F49E2"/>
    <w:rsid w:val="000F4AF2"/>
    <w:rsid w:val="000F4F08"/>
    <w:rsid w:val="000F542E"/>
    <w:rsid w:val="000F7814"/>
    <w:rsid w:val="000F7FD0"/>
    <w:rsid w:val="001019F1"/>
    <w:rsid w:val="001020B6"/>
    <w:rsid w:val="001020D8"/>
    <w:rsid w:val="001048DB"/>
    <w:rsid w:val="001073DC"/>
    <w:rsid w:val="001101BA"/>
    <w:rsid w:val="00110BC9"/>
    <w:rsid w:val="001115B4"/>
    <w:rsid w:val="00112DA8"/>
    <w:rsid w:val="001130B9"/>
    <w:rsid w:val="001160F4"/>
    <w:rsid w:val="00116818"/>
    <w:rsid w:val="001171ED"/>
    <w:rsid w:val="00117644"/>
    <w:rsid w:val="00121514"/>
    <w:rsid w:val="001217E4"/>
    <w:rsid w:val="0012200F"/>
    <w:rsid w:val="00122E24"/>
    <w:rsid w:val="0012406C"/>
    <w:rsid w:val="00124094"/>
    <w:rsid w:val="00124436"/>
    <w:rsid w:val="00125F1B"/>
    <w:rsid w:val="00126B12"/>
    <w:rsid w:val="00126CE2"/>
    <w:rsid w:val="00126ED3"/>
    <w:rsid w:val="001309DD"/>
    <w:rsid w:val="00130C82"/>
    <w:rsid w:val="00131328"/>
    <w:rsid w:val="0013216D"/>
    <w:rsid w:val="00133AA1"/>
    <w:rsid w:val="00135056"/>
    <w:rsid w:val="00136071"/>
    <w:rsid w:val="001362B1"/>
    <w:rsid w:val="00136554"/>
    <w:rsid w:val="00140B08"/>
    <w:rsid w:val="00141ACD"/>
    <w:rsid w:val="00144B65"/>
    <w:rsid w:val="001458D3"/>
    <w:rsid w:val="00147209"/>
    <w:rsid w:val="001474EE"/>
    <w:rsid w:val="00147D88"/>
    <w:rsid w:val="00150254"/>
    <w:rsid w:val="00151688"/>
    <w:rsid w:val="00151B43"/>
    <w:rsid w:val="0015215D"/>
    <w:rsid w:val="00152813"/>
    <w:rsid w:val="001530FE"/>
    <w:rsid w:val="0015440C"/>
    <w:rsid w:val="00154494"/>
    <w:rsid w:val="001545D0"/>
    <w:rsid w:val="00155F27"/>
    <w:rsid w:val="00156EEB"/>
    <w:rsid w:val="00157B3C"/>
    <w:rsid w:val="00160250"/>
    <w:rsid w:val="00160B35"/>
    <w:rsid w:val="00164CD1"/>
    <w:rsid w:val="001669B7"/>
    <w:rsid w:val="0017021A"/>
    <w:rsid w:val="00170AA2"/>
    <w:rsid w:val="00170EA9"/>
    <w:rsid w:val="001718B2"/>
    <w:rsid w:val="00171CE6"/>
    <w:rsid w:val="00173B97"/>
    <w:rsid w:val="00174213"/>
    <w:rsid w:val="00174B99"/>
    <w:rsid w:val="00176B91"/>
    <w:rsid w:val="00177867"/>
    <w:rsid w:val="001806F2"/>
    <w:rsid w:val="001808F1"/>
    <w:rsid w:val="00180A7F"/>
    <w:rsid w:val="0018151F"/>
    <w:rsid w:val="00182420"/>
    <w:rsid w:val="001826B7"/>
    <w:rsid w:val="00182A48"/>
    <w:rsid w:val="00183288"/>
    <w:rsid w:val="00183B1D"/>
    <w:rsid w:val="001843BE"/>
    <w:rsid w:val="001845A4"/>
    <w:rsid w:val="00184647"/>
    <w:rsid w:val="001905A1"/>
    <w:rsid w:val="00191656"/>
    <w:rsid w:val="001929C3"/>
    <w:rsid w:val="00193176"/>
    <w:rsid w:val="001945FC"/>
    <w:rsid w:val="001948CA"/>
    <w:rsid w:val="001953EC"/>
    <w:rsid w:val="0019574D"/>
    <w:rsid w:val="00195AE8"/>
    <w:rsid w:val="00195C77"/>
    <w:rsid w:val="00196169"/>
    <w:rsid w:val="0019645A"/>
    <w:rsid w:val="00197271"/>
    <w:rsid w:val="0019733F"/>
    <w:rsid w:val="001A0739"/>
    <w:rsid w:val="001A1346"/>
    <w:rsid w:val="001A2B1D"/>
    <w:rsid w:val="001A2E8D"/>
    <w:rsid w:val="001A3764"/>
    <w:rsid w:val="001A4E52"/>
    <w:rsid w:val="001A647F"/>
    <w:rsid w:val="001A7279"/>
    <w:rsid w:val="001A75A0"/>
    <w:rsid w:val="001B0E43"/>
    <w:rsid w:val="001B0E78"/>
    <w:rsid w:val="001B1EA2"/>
    <w:rsid w:val="001B35E6"/>
    <w:rsid w:val="001B463F"/>
    <w:rsid w:val="001B56F1"/>
    <w:rsid w:val="001B575D"/>
    <w:rsid w:val="001B6E7A"/>
    <w:rsid w:val="001B72BC"/>
    <w:rsid w:val="001C07E5"/>
    <w:rsid w:val="001C105C"/>
    <w:rsid w:val="001C16AC"/>
    <w:rsid w:val="001C2224"/>
    <w:rsid w:val="001C33CB"/>
    <w:rsid w:val="001C50EF"/>
    <w:rsid w:val="001C6AAB"/>
    <w:rsid w:val="001C6F16"/>
    <w:rsid w:val="001D1041"/>
    <w:rsid w:val="001D1814"/>
    <w:rsid w:val="001D3436"/>
    <w:rsid w:val="001D37BA"/>
    <w:rsid w:val="001D7675"/>
    <w:rsid w:val="001D7A88"/>
    <w:rsid w:val="001E16AF"/>
    <w:rsid w:val="001E2BAB"/>
    <w:rsid w:val="001E2CE1"/>
    <w:rsid w:val="001E2F4B"/>
    <w:rsid w:val="001E3057"/>
    <w:rsid w:val="001E3FDE"/>
    <w:rsid w:val="001E4CA3"/>
    <w:rsid w:val="001E6465"/>
    <w:rsid w:val="001E72BD"/>
    <w:rsid w:val="001E75DB"/>
    <w:rsid w:val="001E7794"/>
    <w:rsid w:val="001F1A72"/>
    <w:rsid w:val="001F1B7A"/>
    <w:rsid w:val="001F22FF"/>
    <w:rsid w:val="001F24A0"/>
    <w:rsid w:val="001F34E9"/>
    <w:rsid w:val="001F41AF"/>
    <w:rsid w:val="001F4A94"/>
    <w:rsid w:val="001F5FF4"/>
    <w:rsid w:val="001F68F5"/>
    <w:rsid w:val="0020098B"/>
    <w:rsid w:val="00201AF0"/>
    <w:rsid w:val="00201ECF"/>
    <w:rsid w:val="00201ED5"/>
    <w:rsid w:val="00202348"/>
    <w:rsid w:val="00202A31"/>
    <w:rsid w:val="00202CD6"/>
    <w:rsid w:val="00205125"/>
    <w:rsid w:val="002059BB"/>
    <w:rsid w:val="00205A1C"/>
    <w:rsid w:val="00205DAD"/>
    <w:rsid w:val="002060D7"/>
    <w:rsid w:val="002062C2"/>
    <w:rsid w:val="00210F3E"/>
    <w:rsid w:val="00211E21"/>
    <w:rsid w:val="00211F3D"/>
    <w:rsid w:val="0021250D"/>
    <w:rsid w:val="00212A03"/>
    <w:rsid w:val="002151F7"/>
    <w:rsid w:val="0021582F"/>
    <w:rsid w:val="002161BC"/>
    <w:rsid w:val="00216984"/>
    <w:rsid w:val="002221F9"/>
    <w:rsid w:val="00222240"/>
    <w:rsid w:val="00223CB9"/>
    <w:rsid w:val="00224797"/>
    <w:rsid w:val="00226209"/>
    <w:rsid w:val="00227081"/>
    <w:rsid w:val="00227F45"/>
    <w:rsid w:val="00231B44"/>
    <w:rsid w:val="00232088"/>
    <w:rsid w:val="002320A9"/>
    <w:rsid w:val="00232196"/>
    <w:rsid w:val="00233173"/>
    <w:rsid w:val="00233BD3"/>
    <w:rsid w:val="002368DE"/>
    <w:rsid w:val="00236958"/>
    <w:rsid w:val="00237007"/>
    <w:rsid w:val="0023701A"/>
    <w:rsid w:val="002370E1"/>
    <w:rsid w:val="002379D5"/>
    <w:rsid w:val="0024086E"/>
    <w:rsid w:val="002423B0"/>
    <w:rsid w:val="00243418"/>
    <w:rsid w:val="00244824"/>
    <w:rsid w:val="00244CA7"/>
    <w:rsid w:val="00246DE1"/>
    <w:rsid w:val="00247960"/>
    <w:rsid w:val="0025087E"/>
    <w:rsid w:val="002518B1"/>
    <w:rsid w:val="00252740"/>
    <w:rsid w:val="00252D95"/>
    <w:rsid w:val="00252E64"/>
    <w:rsid w:val="002540F1"/>
    <w:rsid w:val="00254F14"/>
    <w:rsid w:val="002552E7"/>
    <w:rsid w:val="00255EAF"/>
    <w:rsid w:val="00256632"/>
    <w:rsid w:val="002602AB"/>
    <w:rsid w:val="0026168A"/>
    <w:rsid w:val="0026195F"/>
    <w:rsid w:val="00261EF8"/>
    <w:rsid w:val="00262B20"/>
    <w:rsid w:val="00263B8A"/>
    <w:rsid w:val="002655C0"/>
    <w:rsid w:val="0026598A"/>
    <w:rsid w:val="00266B90"/>
    <w:rsid w:val="002710D8"/>
    <w:rsid w:val="00271542"/>
    <w:rsid w:val="0027159E"/>
    <w:rsid w:val="0027184F"/>
    <w:rsid w:val="0027206A"/>
    <w:rsid w:val="00272A2E"/>
    <w:rsid w:val="002736BA"/>
    <w:rsid w:val="002758D8"/>
    <w:rsid w:val="00276AE9"/>
    <w:rsid w:val="0027733C"/>
    <w:rsid w:val="00280699"/>
    <w:rsid w:val="00280705"/>
    <w:rsid w:val="00280B85"/>
    <w:rsid w:val="00282E61"/>
    <w:rsid w:val="002837C5"/>
    <w:rsid w:val="00284ABE"/>
    <w:rsid w:val="00285816"/>
    <w:rsid w:val="002865BC"/>
    <w:rsid w:val="0028719B"/>
    <w:rsid w:val="0028746D"/>
    <w:rsid w:val="002902E1"/>
    <w:rsid w:val="0029046C"/>
    <w:rsid w:val="00293F45"/>
    <w:rsid w:val="00294216"/>
    <w:rsid w:val="0029449B"/>
    <w:rsid w:val="00296CA1"/>
    <w:rsid w:val="00297171"/>
    <w:rsid w:val="002A0CE3"/>
    <w:rsid w:val="002A0D20"/>
    <w:rsid w:val="002A2200"/>
    <w:rsid w:val="002A2955"/>
    <w:rsid w:val="002A4CA8"/>
    <w:rsid w:val="002A5DEB"/>
    <w:rsid w:val="002A642C"/>
    <w:rsid w:val="002A7278"/>
    <w:rsid w:val="002B00F5"/>
    <w:rsid w:val="002B039B"/>
    <w:rsid w:val="002B04F5"/>
    <w:rsid w:val="002B2E17"/>
    <w:rsid w:val="002B3290"/>
    <w:rsid w:val="002B4833"/>
    <w:rsid w:val="002B515B"/>
    <w:rsid w:val="002B5207"/>
    <w:rsid w:val="002B5BB0"/>
    <w:rsid w:val="002B6E11"/>
    <w:rsid w:val="002B7928"/>
    <w:rsid w:val="002C0890"/>
    <w:rsid w:val="002C0FF4"/>
    <w:rsid w:val="002C1296"/>
    <w:rsid w:val="002C1617"/>
    <w:rsid w:val="002C20D3"/>
    <w:rsid w:val="002C20DD"/>
    <w:rsid w:val="002C3295"/>
    <w:rsid w:val="002C3D23"/>
    <w:rsid w:val="002C447E"/>
    <w:rsid w:val="002C4CF8"/>
    <w:rsid w:val="002C573C"/>
    <w:rsid w:val="002C5F31"/>
    <w:rsid w:val="002C71B0"/>
    <w:rsid w:val="002C764D"/>
    <w:rsid w:val="002D2CD5"/>
    <w:rsid w:val="002D2DD5"/>
    <w:rsid w:val="002D33C5"/>
    <w:rsid w:val="002D48D1"/>
    <w:rsid w:val="002D4E47"/>
    <w:rsid w:val="002D60D7"/>
    <w:rsid w:val="002D60E2"/>
    <w:rsid w:val="002D6157"/>
    <w:rsid w:val="002D7611"/>
    <w:rsid w:val="002D7E73"/>
    <w:rsid w:val="002E07D0"/>
    <w:rsid w:val="002E0BB0"/>
    <w:rsid w:val="002E0EA1"/>
    <w:rsid w:val="002E1351"/>
    <w:rsid w:val="002E1A6A"/>
    <w:rsid w:val="002E236B"/>
    <w:rsid w:val="002E2D3B"/>
    <w:rsid w:val="002E302D"/>
    <w:rsid w:val="002E6AA1"/>
    <w:rsid w:val="002E7499"/>
    <w:rsid w:val="002E7588"/>
    <w:rsid w:val="002F188C"/>
    <w:rsid w:val="002F235D"/>
    <w:rsid w:val="002F26A7"/>
    <w:rsid w:val="002F45DE"/>
    <w:rsid w:val="002F6600"/>
    <w:rsid w:val="002F7136"/>
    <w:rsid w:val="00300DF0"/>
    <w:rsid w:val="0030215F"/>
    <w:rsid w:val="00302B31"/>
    <w:rsid w:val="00302FEB"/>
    <w:rsid w:val="00303CCB"/>
    <w:rsid w:val="0030424A"/>
    <w:rsid w:val="0030730B"/>
    <w:rsid w:val="00307358"/>
    <w:rsid w:val="003104B0"/>
    <w:rsid w:val="00310E4F"/>
    <w:rsid w:val="00311C3D"/>
    <w:rsid w:val="00312592"/>
    <w:rsid w:val="00313D2C"/>
    <w:rsid w:val="00313E3C"/>
    <w:rsid w:val="0031494A"/>
    <w:rsid w:val="00314BCE"/>
    <w:rsid w:val="003155A4"/>
    <w:rsid w:val="0031760D"/>
    <w:rsid w:val="0031774A"/>
    <w:rsid w:val="00321A26"/>
    <w:rsid w:val="00321DAE"/>
    <w:rsid w:val="00322149"/>
    <w:rsid w:val="0032224C"/>
    <w:rsid w:val="0032226C"/>
    <w:rsid w:val="00324BF5"/>
    <w:rsid w:val="003255C7"/>
    <w:rsid w:val="00325BDE"/>
    <w:rsid w:val="00325CFA"/>
    <w:rsid w:val="00325E9B"/>
    <w:rsid w:val="00326215"/>
    <w:rsid w:val="00326970"/>
    <w:rsid w:val="00331DAF"/>
    <w:rsid w:val="003321E8"/>
    <w:rsid w:val="00332926"/>
    <w:rsid w:val="00332AAE"/>
    <w:rsid w:val="00335776"/>
    <w:rsid w:val="00336E2D"/>
    <w:rsid w:val="00337F44"/>
    <w:rsid w:val="00340A80"/>
    <w:rsid w:val="00341B38"/>
    <w:rsid w:val="00343208"/>
    <w:rsid w:val="00343ECD"/>
    <w:rsid w:val="003441CD"/>
    <w:rsid w:val="00344CFC"/>
    <w:rsid w:val="00344D7E"/>
    <w:rsid w:val="00345E0F"/>
    <w:rsid w:val="00346B6B"/>
    <w:rsid w:val="00347B81"/>
    <w:rsid w:val="00347C91"/>
    <w:rsid w:val="00350A61"/>
    <w:rsid w:val="00350CAA"/>
    <w:rsid w:val="00350F7A"/>
    <w:rsid w:val="00351373"/>
    <w:rsid w:val="00351A0E"/>
    <w:rsid w:val="0035233D"/>
    <w:rsid w:val="00352DB3"/>
    <w:rsid w:val="003536CA"/>
    <w:rsid w:val="003538C4"/>
    <w:rsid w:val="00355153"/>
    <w:rsid w:val="003554AE"/>
    <w:rsid w:val="00355865"/>
    <w:rsid w:val="003568B5"/>
    <w:rsid w:val="00356C00"/>
    <w:rsid w:val="00356CBD"/>
    <w:rsid w:val="00357535"/>
    <w:rsid w:val="00357C0F"/>
    <w:rsid w:val="00357C79"/>
    <w:rsid w:val="00360AA1"/>
    <w:rsid w:val="003619FA"/>
    <w:rsid w:val="00361ADC"/>
    <w:rsid w:val="00361D1E"/>
    <w:rsid w:val="0036333C"/>
    <w:rsid w:val="00363AAA"/>
    <w:rsid w:val="00364347"/>
    <w:rsid w:val="00364F81"/>
    <w:rsid w:val="003652E4"/>
    <w:rsid w:val="00365AB5"/>
    <w:rsid w:val="0036697E"/>
    <w:rsid w:val="00366A8F"/>
    <w:rsid w:val="00366E58"/>
    <w:rsid w:val="003678D9"/>
    <w:rsid w:val="003700B3"/>
    <w:rsid w:val="00370E3E"/>
    <w:rsid w:val="00371063"/>
    <w:rsid w:val="003713AD"/>
    <w:rsid w:val="00372B28"/>
    <w:rsid w:val="00373910"/>
    <w:rsid w:val="00374033"/>
    <w:rsid w:val="0037494E"/>
    <w:rsid w:val="0037504B"/>
    <w:rsid w:val="00380275"/>
    <w:rsid w:val="003802C8"/>
    <w:rsid w:val="00381C63"/>
    <w:rsid w:val="003828D3"/>
    <w:rsid w:val="00382B92"/>
    <w:rsid w:val="00384ED0"/>
    <w:rsid w:val="00385AE7"/>
    <w:rsid w:val="003873E2"/>
    <w:rsid w:val="00391B38"/>
    <w:rsid w:val="00391FE3"/>
    <w:rsid w:val="003920B3"/>
    <w:rsid w:val="003938D3"/>
    <w:rsid w:val="00394494"/>
    <w:rsid w:val="00395C88"/>
    <w:rsid w:val="0039688B"/>
    <w:rsid w:val="00396FD6"/>
    <w:rsid w:val="00397652"/>
    <w:rsid w:val="003978C3"/>
    <w:rsid w:val="003A01E6"/>
    <w:rsid w:val="003A080D"/>
    <w:rsid w:val="003A2040"/>
    <w:rsid w:val="003A2167"/>
    <w:rsid w:val="003A2213"/>
    <w:rsid w:val="003A23AD"/>
    <w:rsid w:val="003A27E5"/>
    <w:rsid w:val="003A38F6"/>
    <w:rsid w:val="003A3A8F"/>
    <w:rsid w:val="003A4689"/>
    <w:rsid w:val="003A5356"/>
    <w:rsid w:val="003B0088"/>
    <w:rsid w:val="003B0DA8"/>
    <w:rsid w:val="003B51F2"/>
    <w:rsid w:val="003B520D"/>
    <w:rsid w:val="003B5ECA"/>
    <w:rsid w:val="003B667C"/>
    <w:rsid w:val="003B6872"/>
    <w:rsid w:val="003C0230"/>
    <w:rsid w:val="003C0929"/>
    <w:rsid w:val="003C1CEF"/>
    <w:rsid w:val="003C272C"/>
    <w:rsid w:val="003C6575"/>
    <w:rsid w:val="003C6A1E"/>
    <w:rsid w:val="003C73D5"/>
    <w:rsid w:val="003D01EC"/>
    <w:rsid w:val="003D0996"/>
    <w:rsid w:val="003D0E44"/>
    <w:rsid w:val="003D1B17"/>
    <w:rsid w:val="003D1E80"/>
    <w:rsid w:val="003D21E6"/>
    <w:rsid w:val="003D284A"/>
    <w:rsid w:val="003D315A"/>
    <w:rsid w:val="003D39AB"/>
    <w:rsid w:val="003D4C64"/>
    <w:rsid w:val="003D596C"/>
    <w:rsid w:val="003D63E0"/>
    <w:rsid w:val="003E076D"/>
    <w:rsid w:val="003E29FB"/>
    <w:rsid w:val="003E3056"/>
    <w:rsid w:val="003E40F1"/>
    <w:rsid w:val="003E434B"/>
    <w:rsid w:val="003E4775"/>
    <w:rsid w:val="003E4BA2"/>
    <w:rsid w:val="003E506B"/>
    <w:rsid w:val="003E56B9"/>
    <w:rsid w:val="003E593A"/>
    <w:rsid w:val="003E5F5B"/>
    <w:rsid w:val="003E64FA"/>
    <w:rsid w:val="003E6AF6"/>
    <w:rsid w:val="003F0C48"/>
    <w:rsid w:val="003F1024"/>
    <w:rsid w:val="003F1262"/>
    <w:rsid w:val="003F1DBA"/>
    <w:rsid w:val="003F292F"/>
    <w:rsid w:val="003F3B1D"/>
    <w:rsid w:val="003F47F7"/>
    <w:rsid w:val="003F4F1B"/>
    <w:rsid w:val="003F61A8"/>
    <w:rsid w:val="003F6901"/>
    <w:rsid w:val="003F6ADC"/>
    <w:rsid w:val="00400AC6"/>
    <w:rsid w:val="00402B7B"/>
    <w:rsid w:val="004040E8"/>
    <w:rsid w:val="00404898"/>
    <w:rsid w:val="00404B3E"/>
    <w:rsid w:val="0040576B"/>
    <w:rsid w:val="00407A28"/>
    <w:rsid w:val="004115D8"/>
    <w:rsid w:val="00411821"/>
    <w:rsid w:val="00411DA4"/>
    <w:rsid w:val="0041262B"/>
    <w:rsid w:val="0041276A"/>
    <w:rsid w:val="00414088"/>
    <w:rsid w:val="0041427F"/>
    <w:rsid w:val="004158AC"/>
    <w:rsid w:val="00415DCE"/>
    <w:rsid w:val="00416297"/>
    <w:rsid w:val="004163C7"/>
    <w:rsid w:val="00416A68"/>
    <w:rsid w:val="00416B12"/>
    <w:rsid w:val="00417C8D"/>
    <w:rsid w:val="004206C3"/>
    <w:rsid w:val="0042127C"/>
    <w:rsid w:val="004228BB"/>
    <w:rsid w:val="00425E31"/>
    <w:rsid w:val="00426D68"/>
    <w:rsid w:val="00427517"/>
    <w:rsid w:val="00427A94"/>
    <w:rsid w:val="00431E26"/>
    <w:rsid w:val="00432208"/>
    <w:rsid w:val="00432B75"/>
    <w:rsid w:val="004338DF"/>
    <w:rsid w:val="00433FBA"/>
    <w:rsid w:val="004345AD"/>
    <w:rsid w:val="00434702"/>
    <w:rsid w:val="0043482F"/>
    <w:rsid w:val="00435DEB"/>
    <w:rsid w:val="00436AFB"/>
    <w:rsid w:val="00436B0F"/>
    <w:rsid w:val="004375DA"/>
    <w:rsid w:val="00441D05"/>
    <w:rsid w:val="004421FF"/>
    <w:rsid w:val="0044229E"/>
    <w:rsid w:val="00442B5D"/>
    <w:rsid w:val="00442C72"/>
    <w:rsid w:val="00443BF3"/>
    <w:rsid w:val="0044402C"/>
    <w:rsid w:val="00444897"/>
    <w:rsid w:val="00444963"/>
    <w:rsid w:val="004450B3"/>
    <w:rsid w:val="00445927"/>
    <w:rsid w:val="004522AB"/>
    <w:rsid w:val="00452562"/>
    <w:rsid w:val="00453108"/>
    <w:rsid w:val="004536BC"/>
    <w:rsid w:val="00454FD6"/>
    <w:rsid w:val="00460763"/>
    <w:rsid w:val="00461829"/>
    <w:rsid w:val="00463472"/>
    <w:rsid w:val="00463859"/>
    <w:rsid w:val="00463D21"/>
    <w:rsid w:val="00464C44"/>
    <w:rsid w:val="0046617B"/>
    <w:rsid w:val="00467B69"/>
    <w:rsid w:val="00467E61"/>
    <w:rsid w:val="0047077E"/>
    <w:rsid w:val="0047084B"/>
    <w:rsid w:val="00471AF3"/>
    <w:rsid w:val="00472CB8"/>
    <w:rsid w:val="004744C6"/>
    <w:rsid w:val="00475653"/>
    <w:rsid w:val="004763DC"/>
    <w:rsid w:val="00476EAC"/>
    <w:rsid w:val="00477007"/>
    <w:rsid w:val="0047790E"/>
    <w:rsid w:val="00480C98"/>
    <w:rsid w:val="00482F89"/>
    <w:rsid w:val="0048627E"/>
    <w:rsid w:val="00486C17"/>
    <w:rsid w:val="004905D2"/>
    <w:rsid w:val="004912BF"/>
    <w:rsid w:val="00491EDA"/>
    <w:rsid w:val="004921E6"/>
    <w:rsid w:val="004921F9"/>
    <w:rsid w:val="0049281D"/>
    <w:rsid w:val="00496CFE"/>
    <w:rsid w:val="00497342"/>
    <w:rsid w:val="004A15CE"/>
    <w:rsid w:val="004A1992"/>
    <w:rsid w:val="004A1C15"/>
    <w:rsid w:val="004A2425"/>
    <w:rsid w:val="004A6089"/>
    <w:rsid w:val="004A67F4"/>
    <w:rsid w:val="004A6FC3"/>
    <w:rsid w:val="004A7328"/>
    <w:rsid w:val="004A7406"/>
    <w:rsid w:val="004A7E7E"/>
    <w:rsid w:val="004B053C"/>
    <w:rsid w:val="004B289B"/>
    <w:rsid w:val="004B2971"/>
    <w:rsid w:val="004B357B"/>
    <w:rsid w:val="004B42C7"/>
    <w:rsid w:val="004B4674"/>
    <w:rsid w:val="004B5DF6"/>
    <w:rsid w:val="004B656F"/>
    <w:rsid w:val="004B6678"/>
    <w:rsid w:val="004B6B57"/>
    <w:rsid w:val="004C13B3"/>
    <w:rsid w:val="004C1D39"/>
    <w:rsid w:val="004C26E0"/>
    <w:rsid w:val="004C2869"/>
    <w:rsid w:val="004C3A91"/>
    <w:rsid w:val="004C433A"/>
    <w:rsid w:val="004C509F"/>
    <w:rsid w:val="004C5980"/>
    <w:rsid w:val="004C64CE"/>
    <w:rsid w:val="004D0712"/>
    <w:rsid w:val="004D13BF"/>
    <w:rsid w:val="004D1B77"/>
    <w:rsid w:val="004D46D1"/>
    <w:rsid w:val="004D4EFE"/>
    <w:rsid w:val="004D529A"/>
    <w:rsid w:val="004D66FD"/>
    <w:rsid w:val="004D6D59"/>
    <w:rsid w:val="004D6F1C"/>
    <w:rsid w:val="004E1439"/>
    <w:rsid w:val="004E18BC"/>
    <w:rsid w:val="004E1ACF"/>
    <w:rsid w:val="004E1E7E"/>
    <w:rsid w:val="004E2FF1"/>
    <w:rsid w:val="004E4468"/>
    <w:rsid w:val="004E4D67"/>
    <w:rsid w:val="004E5061"/>
    <w:rsid w:val="004E5505"/>
    <w:rsid w:val="004E5B35"/>
    <w:rsid w:val="004E6B72"/>
    <w:rsid w:val="004E6C92"/>
    <w:rsid w:val="004E6E4F"/>
    <w:rsid w:val="004E6F36"/>
    <w:rsid w:val="004E729A"/>
    <w:rsid w:val="004F0FFD"/>
    <w:rsid w:val="004F12EA"/>
    <w:rsid w:val="004F1DC5"/>
    <w:rsid w:val="004F2AE4"/>
    <w:rsid w:val="004F480B"/>
    <w:rsid w:val="004F5C7D"/>
    <w:rsid w:val="004F6199"/>
    <w:rsid w:val="004F79A2"/>
    <w:rsid w:val="00500122"/>
    <w:rsid w:val="00500DFB"/>
    <w:rsid w:val="00501F5A"/>
    <w:rsid w:val="0050372A"/>
    <w:rsid w:val="00503D71"/>
    <w:rsid w:val="00503F6D"/>
    <w:rsid w:val="00504094"/>
    <w:rsid w:val="00504C98"/>
    <w:rsid w:val="00504D06"/>
    <w:rsid w:val="00504DBC"/>
    <w:rsid w:val="00505C5A"/>
    <w:rsid w:val="00510E3D"/>
    <w:rsid w:val="00511113"/>
    <w:rsid w:val="0051193B"/>
    <w:rsid w:val="0051238C"/>
    <w:rsid w:val="00512811"/>
    <w:rsid w:val="0051431B"/>
    <w:rsid w:val="00515B21"/>
    <w:rsid w:val="00517E74"/>
    <w:rsid w:val="00517FC1"/>
    <w:rsid w:val="00520F92"/>
    <w:rsid w:val="00521643"/>
    <w:rsid w:val="00522C85"/>
    <w:rsid w:val="00523FA8"/>
    <w:rsid w:val="00525873"/>
    <w:rsid w:val="00530237"/>
    <w:rsid w:val="00531D6E"/>
    <w:rsid w:val="00534783"/>
    <w:rsid w:val="00535357"/>
    <w:rsid w:val="00535976"/>
    <w:rsid w:val="00535CA9"/>
    <w:rsid w:val="005375E1"/>
    <w:rsid w:val="00540F86"/>
    <w:rsid w:val="005421AD"/>
    <w:rsid w:val="005423A1"/>
    <w:rsid w:val="00542E78"/>
    <w:rsid w:val="005444C0"/>
    <w:rsid w:val="0054616C"/>
    <w:rsid w:val="00546B0C"/>
    <w:rsid w:val="00546E76"/>
    <w:rsid w:val="00551F88"/>
    <w:rsid w:val="0055280A"/>
    <w:rsid w:val="005532DC"/>
    <w:rsid w:val="0055339A"/>
    <w:rsid w:val="00553828"/>
    <w:rsid w:val="00553E39"/>
    <w:rsid w:val="0055415D"/>
    <w:rsid w:val="00554449"/>
    <w:rsid w:val="00554EAC"/>
    <w:rsid w:val="00555C31"/>
    <w:rsid w:val="0055645A"/>
    <w:rsid w:val="005579E0"/>
    <w:rsid w:val="005632E7"/>
    <w:rsid w:val="00565F3B"/>
    <w:rsid w:val="00570175"/>
    <w:rsid w:val="00571628"/>
    <w:rsid w:val="00572346"/>
    <w:rsid w:val="00572BE4"/>
    <w:rsid w:val="0057689A"/>
    <w:rsid w:val="00577C9F"/>
    <w:rsid w:val="0058027F"/>
    <w:rsid w:val="005809F7"/>
    <w:rsid w:val="00580BA8"/>
    <w:rsid w:val="00580C2B"/>
    <w:rsid w:val="00580C6B"/>
    <w:rsid w:val="00581075"/>
    <w:rsid w:val="0058137E"/>
    <w:rsid w:val="005829DE"/>
    <w:rsid w:val="00582FAC"/>
    <w:rsid w:val="00583527"/>
    <w:rsid w:val="005841B3"/>
    <w:rsid w:val="0058440D"/>
    <w:rsid w:val="00585DD0"/>
    <w:rsid w:val="005862ED"/>
    <w:rsid w:val="005875C2"/>
    <w:rsid w:val="00590769"/>
    <w:rsid w:val="005916AA"/>
    <w:rsid w:val="005923B7"/>
    <w:rsid w:val="00593CFF"/>
    <w:rsid w:val="0059418A"/>
    <w:rsid w:val="005942C8"/>
    <w:rsid w:val="00594EC1"/>
    <w:rsid w:val="00597163"/>
    <w:rsid w:val="005A2E33"/>
    <w:rsid w:val="005A3596"/>
    <w:rsid w:val="005A4108"/>
    <w:rsid w:val="005A454E"/>
    <w:rsid w:val="005A4FAA"/>
    <w:rsid w:val="005B0B2A"/>
    <w:rsid w:val="005B2931"/>
    <w:rsid w:val="005B2A61"/>
    <w:rsid w:val="005B2C0C"/>
    <w:rsid w:val="005B2CF2"/>
    <w:rsid w:val="005B3EF1"/>
    <w:rsid w:val="005B4096"/>
    <w:rsid w:val="005B465D"/>
    <w:rsid w:val="005B4B4F"/>
    <w:rsid w:val="005B4E60"/>
    <w:rsid w:val="005B504C"/>
    <w:rsid w:val="005B643C"/>
    <w:rsid w:val="005B6B36"/>
    <w:rsid w:val="005B7A2D"/>
    <w:rsid w:val="005C402B"/>
    <w:rsid w:val="005C4545"/>
    <w:rsid w:val="005C4633"/>
    <w:rsid w:val="005C522E"/>
    <w:rsid w:val="005C5754"/>
    <w:rsid w:val="005C5B33"/>
    <w:rsid w:val="005C7AF1"/>
    <w:rsid w:val="005D0A2C"/>
    <w:rsid w:val="005D3EF7"/>
    <w:rsid w:val="005D41B2"/>
    <w:rsid w:val="005D4FDB"/>
    <w:rsid w:val="005D57A5"/>
    <w:rsid w:val="005D6FA1"/>
    <w:rsid w:val="005E03F0"/>
    <w:rsid w:val="005E06F8"/>
    <w:rsid w:val="005E09DD"/>
    <w:rsid w:val="005E0BEB"/>
    <w:rsid w:val="005E16A9"/>
    <w:rsid w:val="005E1E71"/>
    <w:rsid w:val="005E5AD5"/>
    <w:rsid w:val="005E7B06"/>
    <w:rsid w:val="005F001F"/>
    <w:rsid w:val="005F2573"/>
    <w:rsid w:val="005F3821"/>
    <w:rsid w:val="005F61C1"/>
    <w:rsid w:val="005F674B"/>
    <w:rsid w:val="00600AB2"/>
    <w:rsid w:val="00602706"/>
    <w:rsid w:val="006057CD"/>
    <w:rsid w:val="006061B9"/>
    <w:rsid w:val="00606515"/>
    <w:rsid w:val="00607AF4"/>
    <w:rsid w:val="00607AF5"/>
    <w:rsid w:val="00612102"/>
    <w:rsid w:val="00613659"/>
    <w:rsid w:val="006142E3"/>
    <w:rsid w:val="0061461D"/>
    <w:rsid w:val="00614E05"/>
    <w:rsid w:val="00615178"/>
    <w:rsid w:val="00615C27"/>
    <w:rsid w:val="00620012"/>
    <w:rsid w:val="0062012A"/>
    <w:rsid w:val="006206AC"/>
    <w:rsid w:val="00622BCD"/>
    <w:rsid w:val="0062303D"/>
    <w:rsid w:val="0062591C"/>
    <w:rsid w:val="0062715A"/>
    <w:rsid w:val="006279B9"/>
    <w:rsid w:val="00630A63"/>
    <w:rsid w:val="006313EA"/>
    <w:rsid w:val="00631ED7"/>
    <w:rsid w:val="00632860"/>
    <w:rsid w:val="00633466"/>
    <w:rsid w:val="0063743F"/>
    <w:rsid w:val="0063768E"/>
    <w:rsid w:val="00637F68"/>
    <w:rsid w:val="0064016A"/>
    <w:rsid w:val="00640658"/>
    <w:rsid w:val="00640771"/>
    <w:rsid w:val="00641125"/>
    <w:rsid w:val="006437F1"/>
    <w:rsid w:val="00644450"/>
    <w:rsid w:val="00645084"/>
    <w:rsid w:val="0064586D"/>
    <w:rsid w:val="006465EB"/>
    <w:rsid w:val="006470E5"/>
    <w:rsid w:val="00650BFB"/>
    <w:rsid w:val="00652387"/>
    <w:rsid w:val="006524D1"/>
    <w:rsid w:val="006528F3"/>
    <w:rsid w:val="006531C3"/>
    <w:rsid w:val="00654CE0"/>
    <w:rsid w:val="00655F28"/>
    <w:rsid w:val="00657A26"/>
    <w:rsid w:val="006604BF"/>
    <w:rsid w:val="00660772"/>
    <w:rsid w:val="00660A63"/>
    <w:rsid w:val="00660C05"/>
    <w:rsid w:val="00660E15"/>
    <w:rsid w:val="00660FE2"/>
    <w:rsid w:val="00661869"/>
    <w:rsid w:val="00661E60"/>
    <w:rsid w:val="00662C86"/>
    <w:rsid w:val="00662F9A"/>
    <w:rsid w:val="006646A8"/>
    <w:rsid w:val="00665563"/>
    <w:rsid w:val="0066560D"/>
    <w:rsid w:val="0066716B"/>
    <w:rsid w:val="00667674"/>
    <w:rsid w:val="00670FEA"/>
    <w:rsid w:val="006714CA"/>
    <w:rsid w:val="00672D71"/>
    <w:rsid w:val="00672D8B"/>
    <w:rsid w:val="006748F0"/>
    <w:rsid w:val="0067509C"/>
    <w:rsid w:val="006755A8"/>
    <w:rsid w:val="00675A80"/>
    <w:rsid w:val="00675CAE"/>
    <w:rsid w:val="006770C1"/>
    <w:rsid w:val="006803CF"/>
    <w:rsid w:val="00680473"/>
    <w:rsid w:val="00680A27"/>
    <w:rsid w:val="00681B1F"/>
    <w:rsid w:val="00681F97"/>
    <w:rsid w:val="00683001"/>
    <w:rsid w:val="00683789"/>
    <w:rsid w:val="00683C24"/>
    <w:rsid w:val="00687910"/>
    <w:rsid w:val="006907C6"/>
    <w:rsid w:val="00691136"/>
    <w:rsid w:val="00692515"/>
    <w:rsid w:val="00693F3E"/>
    <w:rsid w:val="006970E0"/>
    <w:rsid w:val="006A1242"/>
    <w:rsid w:val="006A1CFE"/>
    <w:rsid w:val="006A2534"/>
    <w:rsid w:val="006A2AEF"/>
    <w:rsid w:val="006A2C66"/>
    <w:rsid w:val="006A31C9"/>
    <w:rsid w:val="006A4611"/>
    <w:rsid w:val="006A507F"/>
    <w:rsid w:val="006A53E1"/>
    <w:rsid w:val="006A5565"/>
    <w:rsid w:val="006A55C6"/>
    <w:rsid w:val="006A5CE3"/>
    <w:rsid w:val="006A5D13"/>
    <w:rsid w:val="006A5EC5"/>
    <w:rsid w:val="006A7ADE"/>
    <w:rsid w:val="006A7F84"/>
    <w:rsid w:val="006B03EF"/>
    <w:rsid w:val="006B04EF"/>
    <w:rsid w:val="006B4250"/>
    <w:rsid w:val="006B4E47"/>
    <w:rsid w:val="006B5435"/>
    <w:rsid w:val="006B654C"/>
    <w:rsid w:val="006C0323"/>
    <w:rsid w:val="006C096D"/>
    <w:rsid w:val="006C17ED"/>
    <w:rsid w:val="006C1A82"/>
    <w:rsid w:val="006C1DA1"/>
    <w:rsid w:val="006C2A83"/>
    <w:rsid w:val="006C3EFB"/>
    <w:rsid w:val="006C46AB"/>
    <w:rsid w:val="006C4A63"/>
    <w:rsid w:val="006C50DF"/>
    <w:rsid w:val="006C5223"/>
    <w:rsid w:val="006C5733"/>
    <w:rsid w:val="006C6299"/>
    <w:rsid w:val="006C702D"/>
    <w:rsid w:val="006C79FF"/>
    <w:rsid w:val="006D33E9"/>
    <w:rsid w:val="006D401B"/>
    <w:rsid w:val="006D42B5"/>
    <w:rsid w:val="006D557D"/>
    <w:rsid w:val="006D5D14"/>
    <w:rsid w:val="006E0BEE"/>
    <w:rsid w:val="006E1A10"/>
    <w:rsid w:val="006E455D"/>
    <w:rsid w:val="006E46F5"/>
    <w:rsid w:val="006E4F7D"/>
    <w:rsid w:val="006E58CC"/>
    <w:rsid w:val="006E5F87"/>
    <w:rsid w:val="006F01E7"/>
    <w:rsid w:val="006F0D3D"/>
    <w:rsid w:val="006F18CA"/>
    <w:rsid w:val="006F2018"/>
    <w:rsid w:val="006F24C2"/>
    <w:rsid w:val="006F2E81"/>
    <w:rsid w:val="006F31B3"/>
    <w:rsid w:val="006F3B13"/>
    <w:rsid w:val="006F452A"/>
    <w:rsid w:val="006F5B28"/>
    <w:rsid w:val="006F6419"/>
    <w:rsid w:val="006F6835"/>
    <w:rsid w:val="006F79A9"/>
    <w:rsid w:val="00702641"/>
    <w:rsid w:val="00702770"/>
    <w:rsid w:val="00702792"/>
    <w:rsid w:val="00703174"/>
    <w:rsid w:val="00705228"/>
    <w:rsid w:val="00706018"/>
    <w:rsid w:val="00706BAE"/>
    <w:rsid w:val="00706D71"/>
    <w:rsid w:val="0071269E"/>
    <w:rsid w:val="00714FE7"/>
    <w:rsid w:val="007151FA"/>
    <w:rsid w:val="007162D0"/>
    <w:rsid w:val="0071723B"/>
    <w:rsid w:val="00720819"/>
    <w:rsid w:val="00721D51"/>
    <w:rsid w:val="0072208B"/>
    <w:rsid w:val="00723C78"/>
    <w:rsid w:val="007251E3"/>
    <w:rsid w:val="00725463"/>
    <w:rsid w:val="0072569A"/>
    <w:rsid w:val="00725746"/>
    <w:rsid w:val="007259B3"/>
    <w:rsid w:val="00726522"/>
    <w:rsid w:val="0072699D"/>
    <w:rsid w:val="00730803"/>
    <w:rsid w:val="007308B7"/>
    <w:rsid w:val="00731A23"/>
    <w:rsid w:val="00731CD5"/>
    <w:rsid w:val="00731DD1"/>
    <w:rsid w:val="00733478"/>
    <w:rsid w:val="00734332"/>
    <w:rsid w:val="00736122"/>
    <w:rsid w:val="00736703"/>
    <w:rsid w:val="0073758A"/>
    <w:rsid w:val="00741579"/>
    <w:rsid w:val="0074173E"/>
    <w:rsid w:val="00741786"/>
    <w:rsid w:val="007424A2"/>
    <w:rsid w:val="007425E3"/>
    <w:rsid w:val="00744896"/>
    <w:rsid w:val="00744D4C"/>
    <w:rsid w:val="007454A8"/>
    <w:rsid w:val="00745718"/>
    <w:rsid w:val="00746896"/>
    <w:rsid w:val="007468E2"/>
    <w:rsid w:val="00750E4E"/>
    <w:rsid w:val="00751407"/>
    <w:rsid w:val="00751E9F"/>
    <w:rsid w:val="007547A5"/>
    <w:rsid w:val="00756638"/>
    <w:rsid w:val="00756EB6"/>
    <w:rsid w:val="00760FA6"/>
    <w:rsid w:val="007612E3"/>
    <w:rsid w:val="007616EE"/>
    <w:rsid w:val="00761E85"/>
    <w:rsid w:val="0076280D"/>
    <w:rsid w:val="007641F3"/>
    <w:rsid w:val="00766A82"/>
    <w:rsid w:val="00766AEE"/>
    <w:rsid w:val="00771A2F"/>
    <w:rsid w:val="00772B86"/>
    <w:rsid w:val="0077312E"/>
    <w:rsid w:val="00773676"/>
    <w:rsid w:val="007739AA"/>
    <w:rsid w:val="00775174"/>
    <w:rsid w:val="0077660D"/>
    <w:rsid w:val="00776A6E"/>
    <w:rsid w:val="00777823"/>
    <w:rsid w:val="007806A9"/>
    <w:rsid w:val="007811A2"/>
    <w:rsid w:val="007814DE"/>
    <w:rsid w:val="007816E6"/>
    <w:rsid w:val="007829F8"/>
    <w:rsid w:val="00782B21"/>
    <w:rsid w:val="00783B09"/>
    <w:rsid w:val="00786054"/>
    <w:rsid w:val="00786178"/>
    <w:rsid w:val="00786550"/>
    <w:rsid w:val="007868D8"/>
    <w:rsid w:val="00790E57"/>
    <w:rsid w:val="00791238"/>
    <w:rsid w:val="00794318"/>
    <w:rsid w:val="00795A5D"/>
    <w:rsid w:val="00795F3E"/>
    <w:rsid w:val="0079789D"/>
    <w:rsid w:val="007A0351"/>
    <w:rsid w:val="007A1051"/>
    <w:rsid w:val="007A17FC"/>
    <w:rsid w:val="007A1DC6"/>
    <w:rsid w:val="007A2DFF"/>
    <w:rsid w:val="007A392F"/>
    <w:rsid w:val="007A567E"/>
    <w:rsid w:val="007A6051"/>
    <w:rsid w:val="007A7CEF"/>
    <w:rsid w:val="007B105D"/>
    <w:rsid w:val="007B18A3"/>
    <w:rsid w:val="007B3196"/>
    <w:rsid w:val="007B5F88"/>
    <w:rsid w:val="007B716D"/>
    <w:rsid w:val="007B7C23"/>
    <w:rsid w:val="007C0322"/>
    <w:rsid w:val="007C1538"/>
    <w:rsid w:val="007C2064"/>
    <w:rsid w:val="007C3602"/>
    <w:rsid w:val="007C3899"/>
    <w:rsid w:val="007C3BD0"/>
    <w:rsid w:val="007C4778"/>
    <w:rsid w:val="007C47BE"/>
    <w:rsid w:val="007C5C8D"/>
    <w:rsid w:val="007C6717"/>
    <w:rsid w:val="007C7531"/>
    <w:rsid w:val="007C7F75"/>
    <w:rsid w:val="007D06F3"/>
    <w:rsid w:val="007D17B2"/>
    <w:rsid w:val="007D3077"/>
    <w:rsid w:val="007D3D62"/>
    <w:rsid w:val="007D744B"/>
    <w:rsid w:val="007E09D8"/>
    <w:rsid w:val="007E1AAD"/>
    <w:rsid w:val="007E20AE"/>
    <w:rsid w:val="007E2304"/>
    <w:rsid w:val="007E2377"/>
    <w:rsid w:val="007E414A"/>
    <w:rsid w:val="007E4A78"/>
    <w:rsid w:val="007E5FA9"/>
    <w:rsid w:val="007E68B5"/>
    <w:rsid w:val="007E6E3B"/>
    <w:rsid w:val="007E7415"/>
    <w:rsid w:val="007E76E7"/>
    <w:rsid w:val="007E7A6B"/>
    <w:rsid w:val="007E7BFE"/>
    <w:rsid w:val="007F0230"/>
    <w:rsid w:val="007F0269"/>
    <w:rsid w:val="007F14FD"/>
    <w:rsid w:val="007F15CB"/>
    <w:rsid w:val="007F387B"/>
    <w:rsid w:val="007F3DE6"/>
    <w:rsid w:val="007F4499"/>
    <w:rsid w:val="007F59AA"/>
    <w:rsid w:val="007F698C"/>
    <w:rsid w:val="007F7A53"/>
    <w:rsid w:val="008000AA"/>
    <w:rsid w:val="00800817"/>
    <w:rsid w:val="00801290"/>
    <w:rsid w:val="00801963"/>
    <w:rsid w:val="00801B7C"/>
    <w:rsid w:val="00803DB1"/>
    <w:rsid w:val="00804EA4"/>
    <w:rsid w:val="00805267"/>
    <w:rsid w:val="00805994"/>
    <w:rsid w:val="00806579"/>
    <w:rsid w:val="0080695B"/>
    <w:rsid w:val="00806FE5"/>
    <w:rsid w:val="0080796E"/>
    <w:rsid w:val="00807D40"/>
    <w:rsid w:val="00810C39"/>
    <w:rsid w:val="00812C6E"/>
    <w:rsid w:val="008141A0"/>
    <w:rsid w:val="00814C9D"/>
    <w:rsid w:val="00815CB6"/>
    <w:rsid w:val="00816071"/>
    <w:rsid w:val="00816705"/>
    <w:rsid w:val="008169EA"/>
    <w:rsid w:val="00821761"/>
    <w:rsid w:val="0082357F"/>
    <w:rsid w:val="00834620"/>
    <w:rsid w:val="008348FA"/>
    <w:rsid w:val="00840517"/>
    <w:rsid w:val="008412A8"/>
    <w:rsid w:val="00841BB5"/>
    <w:rsid w:val="00843738"/>
    <w:rsid w:val="00843BAF"/>
    <w:rsid w:val="00845C7F"/>
    <w:rsid w:val="00845D27"/>
    <w:rsid w:val="008468D8"/>
    <w:rsid w:val="008479B6"/>
    <w:rsid w:val="008517AC"/>
    <w:rsid w:val="00851C36"/>
    <w:rsid w:val="00852692"/>
    <w:rsid w:val="00852A13"/>
    <w:rsid w:val="008546C0"/>
    <w:rsid w:val="00854AC2"/>
    <w:rsid w:val="0085554E"/>
    <w:rsid w:val="008562B0"/>
    <w:rsid w:val="008566F2"/>
    <w:rsid w:val="008575FF"/>
    <w:rsid w:val="00857BBD"/>
    <w:rsid w:val="00857EF0"/>
    <w:rsid w:val="0086032B"/>
    <w:rsid w:val="008604B4"/>
    <w:rsid w:val="00862CA6"/>
    <w:rsid w:val="00863067"/>
    <w:rsid w:val="008636D1"/>
    <w:rsid w:val="008646A5"/>
    <w:rsid w:val="00864F2B"/>
    <w:rsid w:val="0086627E"/>
    <w:rsid w:val="00866881"/>
    <w:rsid w:val="00867583"/>
    <w:rsid w:val="00870FF1"/>
    <w:rsid w:val="00874328"/>
    <w:rsid w:val="008804E1"/>
    <w:rsid w:val="008805A7"/>
    <w:rsid w:val="00880B3D"/>
    <w:rsid w:val="00882651"/>
    <w:rsid w:val="008829A6"/>
    <w:rsid w:val="00882C25"/>
    <w:rsid w:val="00882FE8"/>
    <w:rsid w:val="00882FF9"/>
    <w:rsid w:val="0088306C"/>
    <w:rsid w:val="0088662D"/>
    <w:rsid w:val="00887279"/>
    <w:rsid w:val="008873AA"/>
    <w:rsid w:val="008915F6"/>
    <w:rsid w:val="00891E8F"/>
    <w:rsid w:val="00892F99"/>
    <w:rsid w:val="0089305B"/>
    <w:rsid w:val="008944F2"/>
    <w:rsid w:val="00894680"/>
    <w:rsid w:val="00895056"/>
    <w:rsid w:val="0089608E"/>
    <w:rsid w:val="008962CE"/>
    <w:rsid w:val="00896356"/>
    <w:rsid w:val="0089665A"/>
    <w:rsid w:val="00896B9B"/>
    <w:rsid w:val="008A0629"/>
    <w:rsid w:val="008A0F1C"/>
    <w:rsid w:val="008A193B"/>
    <w:rsid w:val="008A20E9"/>
    <w:rsid w:val="008A34D6"/>
    <w:rsid w:val="008A5C64"/>
    <w:rsid w:val="008A6B3F"/>
    <w:rsid w:val="008A78B2"/>
    <w:rsid w:val="008B0597"/>
    <w:rsid w:val="008B0EF0"/>
    <w:rsid w:val="008B0F51"/>
    <w:rsid w:val="008B1C6F"/>
    <w:rsid w:val="008B1FCF"/>
    <w:rsid w:val="008B210F"/>
    <w:rsid w:val="008B3D10"/>
    <w:rsid w:val="008B4CE0"/>
    <w:rsid w:val="008B4E54"/>
    <w:rsid w:val="008B6201"/>
    <w:rsid w:val="008C016E"/>
    <w:rsid w:val="008C2BA3"/>
    <w:rsid w:val="008C353E"/>
    <w:rsid w:val="008C3A59"/>
    <w:rsid w:val="008C45D2"/>
    <w:rsid w:val="008C463A"/>
    <w:rsid w:val="008C5EAB"/>
    <w:rsid w:val="008C784E"/>
    <w:rsid w:val="008C7E0D"/>
    <w:rsid w:val="008D0196"/>
    <w:rsid w:val="008D0CB7"/>
    <w:rsid w:val="008D0E23"/>
    <w:rsid w:val="008D11D1"/>
    <w:rsid w:val="008D19C8"/>
    <w:rsid w:val="008D1F6E"/>
    <w:rsid w:val="008D3B2A"/>
    <w:rsid w:val="008D3E35"/>
    <w:rsid w:val="008D593C"/>
    <w:rsid w:val="008D5B0E"/>
    <w:rsid w:val="008D73BB"/>
    <w:rsid w:val="008D741E"/>
    <w:rsid w:val="008D76A7"/>
    <w:rsid w:val="008E06BB"/>
    <w:rsid w:val="008E08AD"/>
    <w:rsid w:val="008E0FE2"/>
    <w:rsid w:val="008E20DE"/>
    <w:rsid w:val="008E257F"/>
    <w:rsid w:val="008E47E5"/>
    <w:rsid w:val="008E486F"/>
    <w:rsid w:val="008E50EC"/>
    <w:rsid w:val="008E545D"/>
    <w:rsid w:val="008E5936"/>
    <w:rsid w:val="008E5CF9"/>
    <w:rsid w:val="008E5FCA"/>
    <w:rsid w:val="008E63E9"/>
    <w:rsid w:val="008E7AB4"/>
    <w:rsid w:val="008F1452"/>
    <w:rsid w:val="008F295D"/>
    <w:rsid w:val="008F2A6B"/>
    <w:rsid w:val="008F2C85"/>
    <w:rsid w:val="008F4ACA"/>
    <w:rsid w:val="008F67E2"/>
    <w:rsid w:val="008F7A20"/>
    <w:rsid w:val="009004E4"/>
    <w:rsid w:val="00900B6B"/>
    <w:rsid w:val="00901785"/>
    <w:rsid w:val="0090287B"/>
    <w:rsid w:val="00903125"/>
    <w:rsid w:val="009034BD"/>
    <w:rsid w:val="009038E3"/>
    <w:rsid w:val="009039BA"/>
    <w:rsid w:val="00904A71"/>
    <w:rsid w:val="00905AB0"/>
    <w:rsid w:val="00906549"/>
    <w:rsid w:val="00910A64"/>
    <w:rsid w:val="00910BF6"/>
    <w:rsid w:val="0091116C"/>
    <w:rsid w:val="0091142E"/>
    <w:rsid w:val="00911C0A"/>
    <w:rsid w:val="00912709"/>
    <w:rsid w:val="00912DB7"/>
    <w:rsid w:val="00912FF0"/>
    <w:rsid w:val="00915DDD"/>
    <w:rsid w:val="009171A1"/>
    <w:rsid w:val="00917FB2"/>
    <w:rsid w:val="009203F6"/>
    <w:rsid w:val="00922458"/>
    <w:rsid w:val="00924A79"/>
    <w:rsid w:val="00924CF4"/>
    <w:rsid w:val="00925FCB"/>
    <w:rsid w:val="00926258"/>
    <w:rsid w:val="00926EB5"/>
    <w:rsid w:val="009304DF"/>
    <w:rsid w:val="009320EE"/>
    <w:rsid w:val="00932958"/>
    <w:rsid w:val="00932990"/>
    <w:rsid w:val="00932F39"/>
    <w:rsid w:val="00937FF9"/>
    <w:rsid w:val="009400A6"/>
    <w:rsid w:val="00940917"/>
    <w:rsid w:val="00941922"/>
    <w:rsid w:val="00941F32"/>
    <w:rsid w:val="009428A3"/>
    <w:rsid w:val="00942B6B"/>
    <w:rsid w:val="009435DB"/>
    <w:rsid w:val="009441FA"/>
    <w:rsid w:val="009452C4"/>
    <w:rsid w:val="009462B7"/>
    <w:rsid w:val="00946CCA"/>
    <w:rsid w:val="00946FA7"/>
    <w:rsid w:val="0095078D"/>
    <w:rsid w:val="00950A3E"/>
    <w:rsid w:val="00950C16"/>
    <w:rsid w:val="009512E7"/>
    <w:rsid w:val="00951ACE"/>
    <w:rsid w:val="0095211B"/>
    <w:rsid w:val="00954375"/>
    <w:rsid w:val="00954C40"/>
    <w:rsid w:val="00955D82"/>
    <w:rsid w:val="0095710C"/>
    <w:rsid w:val="0095751B"/>
    <w:rsid w:val="00957FB1"/>
    <w:rsid w:val="009608FD"/>
    <w:rsid w:val="00961143"/>
    <w:rsid w:val="00961E6D"/>
    <w:rsid w:val="00962839"/>
    <w:rsid w:val="009631BF"/>
    <w:rsid w:val="0096352B"/>
    <w:rsid w:val="009653F6"/>
    <w:rsid w:val="009663A0"/>
    <w:rsid w:val="00970CAA"/>
    <w:rsid w:val="009710A9"/>
    <w:rsid w:val="00971B12"/>
    <w:rsid w:val="00971CD1"/>
    <w:rsid w:val="0097241A"/>
    <w:rsid w:val="00972A5F"/>
    <w:rsid w:val="009733DC"/>
    <w:rsid w:val="009734AE"/>
    <w:rsid w:val="00973949"/>
    <w:rsid w:val="00974006"/>
    <w:rsid w:val="009744B0"/>
    <w:rsid w:val="00974888"/>
    <w:rsid w:val="00974BBA"/>
    <w:rsid w:val="00975902"/>
    <w:rsid w:val="009770FE"/>
    <w:rsid w:val="00977A22"/>
    <w:rsid w:val="0098053F"/>
    <w:rsid w:val="009806AE"/>
    <w:rsid w:val="00980F2F"/>
    <w:rsid w:val="009810CA"/>
    <w:rsid w:val="00981647"/>
    <w:rsid w:val="0098193A"/>
    <w:rsid w:val="00982212"/>
    <w:rsid w:val="009832BB"/>
    <w:rsid w:val="00983528"/>
    <w:rsid w:val="00983B6F"/>
    <w:rsid w:val="00983C7D"/>
    <w:rsid w:val="0098408E"/>
    <w:rsid w:val="009840D9"/>
    <w:rsid w:val="009847F6"/>
    <w:rsid w:val="00984AF5"/>
    <w:rsid w:val="00986365"/>
    <w:rsid w:val="009876B7"/>
    <w:rsid w:val="009900C6"/>
    <w:rsid w:val="009906CB"/>
    <w:rsid w:val="00990CFA"/>
    <w:rsid w:val="009920E5"/>
    <w:rsid w:val="009924FA"/>
    <w:rsid w:val="009925B5"/>
    <w:rsid w:val="00993207"/>
    <w:rsid w:val="0099473B"/>
    <w:rsid w:val="009A0203"/>
    <w:rsid w:val="009A1B41"/>
    <w:rsid w:val="009A2082"/>
    <w:rsid w:val="009A2954"/>
    <w:rsid w:val="009A3865"/>
    <w:rsid w:val="009A4323"/>
    <w:rsid w:val="009A581B"/>
    <w:rsid w:val="009A58AA"/>
    <w:rsid w:val="009A5BAF"/>
    <w:rsid w:val="009A5E3C"/>
    <w:rsid w:val="009A5E98"/>
    <w:rsid w:val="009A73E6"/>
    <w:rsid w:val="009B04B1"/>
    <w:rsid w:val="009B09F8"/>
    <w:rsid w:val="009B0A3B"/>
    <w:rsid w:val="009B1047"/>
    <w:rsid w:val="009B1A8A"/>
    <w:rsid w:val="009B2013"/>
    <w:rsid w:val="009B254A"/>
    <w:rsid w:val="009B2A21"/>
    <w:rsid w:val="009B34F2"/>
    <w:rsid w:val="009B717E"/>
    <w:rsid w:val="009B7586"/>
    <w:rsid w:val="009C0F77"/>
    <w:rsid w:val="009C14DA"/>
    <w:rsid w:val="009C164B"/>
    <w:rsid w:val="009C2C5B"/>
    <w:rsid w:val="009C2FA3"/>
    <w:rsid w:val="009C4529"/>
    <w:rsid w:val="009C540F"/>
    <w:rsid w:val="009C5CDC"/>
    <w:rsid w:val="009C6782"/>
    <w:rsid w:val="009D0058"/>
    <w:rsid w:val="009D2448"/>
    <w:rsid w:val="009D2E1C"/>
    <w:rsid w:val="009D398F"/>
    <w:rsid w:val="009D3DEE"/>
    <w:rsid w:val="009D4104"/>
    <w:rsid w:val="009D4161"/>
    <w:rsid w:val="009D5036"/>
    <w:rsid w:val="009D5B2B"/>
    <w:rsid w:val="009D6AB4"/>
    <w:rsid w:val="009D71CA"/>
    <w:rsid w:val="009E0EF6"/>
    <w:rsid w:val="009E0FF4"/>
    <w:rsid w:val="009E1CA0"/>
    <w:rsid w:val="009E2679"/>
    <w:rsid w:val="009E3796"/>
    <w:rsid w:val="009E3C9E"/>
    <w:rsid w:val="009E50AE"/>
    <w:rsid w:val="009E6A10"/>
    <w:rsid w:val="009E7C7F"/>
    <w:rsid w:val="009F43E1"/>
    <w:rsid w:val="009F7AE4"/>
    <w:rsid w:val="00A0011D"/>
    <w:rsid w:val="00A007E9"/>
    <w:rsid w:val="00A01E82"/>
    <w:rsid w:val="00A03B4B"/>
    <w:rsid w:val="00A03D80"/>
    <w:rsid w:val="00A04B74"/>
    <w:rsid w:val="00A05585"/>
    <w:rsid w:val="00A05DC0"/>
    <w:rsid w:val="00A0678A"/>
    <w:rsid w:val="00A06CEE"/>
    <w:rsid w:val="00A07953"/>
    <w:rsid w:val="00A10126"/>
    <w:rsid w:val="00A11954"/>
    <w:rsid w:val="00A11B45"/>
    <w:rsid w:val="00A14450"/>
    <w:rsid w:val="00A16141"/>
    <w:rsid w:val="00A167DA"/>
    <w:rsid w:val="00A16829"/>
    <w:rsid w:val="00A16E44"/>
    <w:rsid w:val="00A174F5"/>
    <w:rsid w:val="00A20938"/>
    <w:rsid w:val="00A216E3"/>
    <w:rsid w:val="00A218E1"/>
    <w:rsid w:val="00A21D20"/>
    <w:rsid w:val="00A229CA"/>
    <w:rsid w:val="00A241EA"/>
    <w:rsid w:val="00A2436D"/>
    <w:rsid w:val="00A2453A"/>
    <w:rsid w:val="00A2557A"/>
    <w:rsid w:val="00A275B5"/>
    <w:rsid w:val="00A276CF"/>
    <w:rsid w:val="00A27996"/>
    <w:rsid w:val="00A30602"/>
    <w:rsid w:val="00A30E85"/>
    <w:rsid w:val="00A31456"/>
    <w:rsid w:val="00A321EC"/>
    <w:rsid w:val="00A348F0"/>
    <w:rsid w:val="00A34904"/>
    <w:rsid w:val="00A34925"/>
    <w:rsid w:val="00A366BB"/>
    <w:rsid w:val="00A378D2"/>
    <w:rsid w:val="00A37A13"/>
    <w:rsid w:val="00A41434"/>
    <w:rsid w:val="00A418F9"/>
    <w:rsid w:val="00A42F8D"/>
    <w:rsid w:val="00A444C3"/>
    <w:rsid w:val="00A44A71"/>
    <w:rsid w:val="00A46055"/>
    <w:rsid w:val="00A467CC"/>
    <w:rsid w:val="00A5128F"/>
    <w:rsid w:val="00A5133C"/>
    <w:rsid w:val="00A520E0"/>
    <w:rsid w:val="00A52189"/>
    <w:rsid w:val="00A5391A"/>
    <w:rsid w:val="00A54766"/>
    <w:rsid w:val="00A60669"/>
    <w:rsid w:val="00A625C5"/>
    <w:rsid w:val="00A637B6"/>
    <w:rsid w:val="00A63C94"/>
    <w:rsid w:val="00A63EC2"/>
    <w:rsid w:val="00A6488D"/>
    <w:rsid w:val="00A64AB1"/>
    <w:rsid w:val="00A64FCE"/>
    <w:rsid w:val="00A6782A"/>
    <w:rsid w:val="00A67A81"/>
    <w:rsid w:val="00A67EDE"/>
    <w:rsid w:val="00A705F4"/>
    <w:rsid w:val="00A70994"/>
    <w:rsid w:val="00A709F7"/>
    <w:rsid w:val="00A70EE9"/>
    <w:rsid w:val="00A722E2"/>
    <w:rsid w:val="00A7534A"/>
    <w:rsid w:val="00A7782C"/>
    <w:rsid w:val="00A77B06"/>
    <w:rsid w:val="00A81231"/>
    <w:rsid w:val="00A8123C"/>
    <w:rsid w:val="00A820E7"/>
    <w:rsid w:val="00A84636"/>
    <w:rsid w:val="00A84822"/>
    <w:rsid w:val="00A8506C"/>
    <w:rsid w:val="00A86240"/>
    <w:rsid w:val="00A86910"/>
    <w:rsid w:val="00A8797B"/>
    <w:rsid w:val="00A927B1"/>
    <w:rsid w:val="00A93322"/>
    <w:rsid w:val="00A94014"/>
    <w:rsid w:val="00A94522"/>
    <w:rsid w:val="00A96346"/>
    <w:rsid w:val="00AA17E8"/>
    <w:rsid w:val="00AA29C8"/>
    <w:rsid w:val="00AA2FA0"/>
    <w:rsid w:val="00AA4579"/>
    <w:rsid w:val="00AB0039"/>
    <w:rsid w:val="00AB0610"/>
    <w:rsid w:val="00AB0A8D"/>
    <w:rsid w:val="00AB0BE4"/>
    <w:rsid w:val="00AB23A1"/>
    <w:rsid w:val="00AB26FF"/>
    <w:rsid w:val="00AB5ADC"/>
    <w:rsid w:val="00AB72F7"/>
    <w:rsid w:val="00AB7575"/>
    <w:rsid w:val="00AB76E6"/>
    <w:rsid w:val="00AC19EC"/>
    <w:rsid w:val="00AC1C49"/>
    <w:rsid w:val="00AC22B3"/>
    <w:rsid w:val="00AC25D7"/>
    <w:rsid w:val="00AC278B"/>
    <w:rsid w:val="00AC2E80"/>
    <w:rsid w:val="00AC3AA4"/>
    <w:rsid w:val="00AC4E42"/>
    <w:rsid w:val="00AC6085"/>
    <w:rsid w:val="00AC64F9"/>
    <w:rsid w:val="00AD142A"/>
    <w:rsid w:val="00AD3A63"/>
    <w:rsid w:val="00AD3B71"/>
    <w:rsid w:val="00AD4069"/>
    <w:rsid w:val="00AD41ED"/>
    <w:rsid w:val="00AD420D"/>
    <w:rsid w:val="00AD6F04"/>
    <w:rsid w:val="00AE049F"/>
    <w:rsid w:val="00AE0860"/>
    <w:rsid w:val="00AE0E3E"/>
    <w:rsid w:val="00AE1FE0"/>
    <w:rsid w:val="00AE2CC4"/>
    <w:rsid w:val="00AE2F9D"/>
    <w:rsid w:val="00AE4428"/>
    <w:rsid w:val="00AE4EFD"/>
    <w:rsid w:val="00AE6D5F"/>
    <w:rsid w:val="00AE71E5"/>
    <w:rsid w:val="00AF00BD"/>
    <w:rsid w:val="00AF0C55"/>
    <w:rsid w:val="00AF1ACD"/>
    <w:rsid w:val="00AF3546"/>
    <w:rsid w:val="00AF531B"/>
    <w:rsid w:val="00AF5533"/>
    <w:rsid w:val="00AF6567"/>
    <w:rsid w:val="00AF79ED"/>
    <w:rsid w:val="00B02CC0"/>
    <w:rsid w:val="00B038E2"/>
    <w:rsid w:val="00B049F6"/>
    <w:rsid w:val="00B05838"/>
    <w:rsid w:val="00B05C8A"/>
    <w:rsid w:val="00B06BEB"/>
    <w:rsid w:val="00B07B2C"/>
    <w:rsid w:val="00B149C1"/>
    <w:rsid w:val="00B15CA2"/>
    <w:rsid w:val="00B179E3"/>
    <w:rsid w:val="00B17BA9"/>
    <w:rsid w:val="00B209CB"/>
    <w:rsid w:val="00B21F70"/>
    <w:rsid w:val="00B2398E"/>
    <w:rsid w:val="00B24117"/>
    <w:rsid w:val="00B242C1"/>
    <w:rsid w:val="00B2501F"/>
    <w:rsid w:val="00B26684"/>
    <w:rsid w:val="00B26C3B"/>
    <w:rsid w:val="00B3088C"/>
    <w:rsid w:val="00B31630"/>
    <w:rsid w:val="00B317D9"/>
    <w:rsid w:val="00B31CF9"/>
    <w:rsid w:val="00B33C05"/>
    <w:rsid w:val="00B3402A"/>
    <w:rsid w:val="00B34E5B"/>
    <w:rsid w:val="00B35D82"/>
    <w:rsid w:val="00B37204"/>
    <w:rsid w:val="00B4161D"/>
    <w:rsid w:val="00B42586"/>
    <w:rsid w:val="00B426B2"/>
    <w:rsid w:val="00B433C8"/>
    <w:rsid w:val="00B437A4"/>
    <w:rsid w:val="00B43B4E"/>
    <w:rsid w:val="00B44198"/>
    <w:rsid w:val="00B44ED9"/>
    <w:rsid w:val="00B4577E"/>
    <w:rsid w:val="00B47F21"/>
    <w:rsid w:val="00B500B0"/>
    <w:rsid w:val="00B5048E"/>
    <w:rsid w:val="00B50A7B"/>
    <w:rsid w:val="00B51404"/>
    <w:rsid w:val="00B5175C"/>
    <w:rsid w:val="00B51B8E"/>
    <w:rsid w:val="00B54C11"/>
    <w:rsid w:val="00B553F0"/>
    <w:rsid w:val="00B56484"/>
    <w:rsid w:val="00B56BC2"/>
    <w:rsid w:val="00B571E6"/>
    <w:rsid w:val="00B57296"/>
    <w:rsid w:val="00B6080B"/>
    <w:rsid w:val="00B634A1"/>
    <w:rsid w:val="00B64812"/>
    <w:rsid w:val="00B65BA5"/>
    <w:rsid w:val="00B66F0A"/>
    <w:rsid w:val="00B67B40"/>
    <w:rsid w:val="00B70A1E"/>
    <w:rsid w:val="00B71DE1"/>
    <w:rsid w:val="00B73249"/>
    <w:rsid w:val="00B740E1"/>
    <w:rsid w:val="00B74C73"/>
    <w:rsid w:val="00B75D6D"/>
    <w:rsid w:val="00B77035"/>
    <w:rsid w:val="00B8139E"/>
    <w:rsid w:val="00B81639"/>
    <w:rsid w:val="00B8179E"/>
    <w:rsid w:val="00B81C38"/>
    <w:rsid w:val="00B82201"/>
    <w:rsid w:val="00B82727"/>
    <w:rsid w:val="00B82855"/>
    <w:rsid w:val="00B8474D"/>
    <w:rsid w:val="00B86716"/>
    <w:rsid w:val="00B86E8D"/>
    <w:rsid w:val="00B87A93"/>
    <w:rsid w:val="00B90ADC"/>
    <w:rsid w:val="00B90C66"/>
    <w:rsid w:val="00B91FE5"/>
    <w:rsid w:val="00B927A7"/>
    <w:rsid w:val="00B9401D"/>
    <w:rsid w:val="00B9419E"/>
    <w:rsid w:val="00B94622"/>
    <w:rsid w:val="00B95C7C"/>
    <w:rsid w:val="00B95E05"/>
    <w:rsid w:val="00B95E7F"/>
    <w:rsid w:val="00B97969"/>
    <w:rsid w:val="00BA02C3"/>
    <w:rsid w:val="00BA152F"/>
    <w:rsid w:val="00BA19EE"/>
    <w:rsid w:val="00BA1AEE"/>
    <w:rsid w:val="00BA1BD2"/>
    <w:rsid w:val="00BA2CCB"/>
    <w:rsid w:val="00BA5479"/>
    <w:rsid w:val="00BA5F62"/>
    <w:rsid w:val="00BA728E"/>
    <w:rsid w:val="00BA7E92"/>
    <w:rsid w:val="00BB06A7"/>
    <w:rsid w:val="00BB160C"/>
    <w:rsid w:val="00BB180B"/>
    <w:rsid w:val="00BB1A5C"/>
    <w:rsid w:val="00BB24DE"/>
    <w:rsid w:val="00BB30EC"/>
    <w:rsid w:val="00BB4A2F"/>
    <w:rsid w:val="00BB6028"/>
    <w:rsid w:val="00BB7365"/>
    <w:rsid w:val="00BB7EC4"/>
    <w:rsid w:val="00BC011E"/>
    <w:rsid w:val="00BC1954"/>
    <w:rsid w:val="00BC1C70"/>
    <w:rsid w:val="00BC423B"/>
    <w:rsid w:val="00BC46B7"/>
    <w:rsid w:val="00BC572F"/>
    <w:rsid w:val="00BC7352"/>
    <w:rsid w:val="00BC735D"/>
    <w:rsid w:val="00BC7E26"/>
    <w:rsid w:val="00BD0A80"/>
    <w:rsid w:val="00BD18B6"/>
    <w:rsid w:val="00BD1AB3"/>
    <w:rsid w:val="00BD53DB"/>
    <w:rsid w:val="00BE01F2"/>
    <w:rsid w:val="00BE1CD4"/>
    <w:rsid w:val="00BE3B8F"/>
    <w:rsid w:val="00BE3CA7"/>
    <w:rsid w:val="00BE3FD2"/>
    <w:rsid w:val="00BE474F"/>
    <w:rsid w:val="00BE47AB"/>
    <w:rsid w:val="00BE650A"/>
    <w:rsid w:val="00BE6687"/>
    <w:rsid w:val="00BE7597"/>
    <w:rsid w:val="00BE7A8C"/>
    <w:rsid w:val="00BE7F52"/>
    <w:rsid w:val="00BF1784"/>
    <w:rsid w:val="00BF1C0E"/>
    <w:rsid w:val="00BF3333"/>
    <w:rsid w:val="00BF3A19"/>
    <w:rsid w:val="00BF3FD5"/>
    <w:rsid w:val="00BF49D2"/>
    <w:rsid w:val="00BF5F99"/>
    <w:rsid w:val="00BF6FAC"/>
    <w:rsid w:val="00C0213A"/>
    <w:rsid w:val="00C038E0"/>
    <w:rsid w:val="00C03F92"/>
    <w:rsid w:val="00C04DC1"/>
    <w:rsid w:val="00C060AB"/>
    <w:rsid w:val="00C066F9"/>
    <w:rsid w:val="00C06C9F"/>
    <w:rsid w:val="00C0712D"/>
    <w:rsid w:val="00C073F6"/>
    <w:rsid w:val="00C100BB"/>
    <w:rsid w:val="00C1078E"/>
    <w:rsid w:val="00C1083E"/>
    <w:rsid w:val="00C12DEF"/>
    <w:rsid w:val="00C141BF"/>
    <w:rsid w:val="00C1474E"/>
    <w:rsid w:val="00C15763"/>
    <w:rsid w:val="00C16294"/>
    <w:rsid w:val="00C162F8"/>
    <w:rsid w:val="00C16CB0"/>
    <w:rsid w:val="00C20227"/>
    <w:rsid w:val="00C20F63"/>
    <w:rsid w:val="00C21BB4"/>
    <w:rsid w:val="00C221E9"/>
    <w:rsid w:val="00C2252E"/>
    <w:rsid w:val="00C22F76"/>
    <w:rsid w:val="00C230DE"/>
    <w:rsid w:val="00C240CC"/>
    <w:rsid w:val="00C243B4"/>
    <w:rsid w:val="00C24475"/>
    <w:rsid w:val="00C24E3A"/>
    <w:rsid w:val="00C25278"/>
    <w:rsid w:val="00C25CB6"/>
    <w:rsid w:val="00C25D48"/>
    <w:rsid w:val="00C264FA"/>
    <w:rsid w:val="00C27B05"/>
    <w:rsid w:val="00C308EF"/>
    <w:rsid w:val="00C3136C"/>
    <w:rsid w:val="00C3167E"/>
    <w:rsid w:val="00C31709"/>
    <w:rsid w:val="00C31DF4"/>
    <w:rsid w:val="00C345E1"/>
    <w:rsid w:val="00C3523B"/>
    <w:rsid w:val="00C35748"/>
    <w:rsid w:val="00C35BDC"/>
    <w:rsid w:val="00C36190"/>
    <w:rsid w:val="00C37BE7"/>
    <w:rsid w:val="00C41487"/>
    <w:rsid w:val="00C414E5"/>
    <w:rsid w:val="00C41B5E"/>
    <w:rsid w:val="00C41C80"/>
    <w:rsid w:val="00C42E02"/>
    <w:rsid w:val="00C43537"/>
    <w:rsid w:val="00C44EDD"/>
    <w:rsid w:val="00C47F03"/>
    <w:rsid w:val="00C512C3"/>
    <w:rsid w:val="00C5161A"/>
    <w:rsid w:val="00C5178F"/>
    <w:rsid w:val="00C51ACF"/>
    <w:rsid w:val="00C51AD2"/>
    <w:rsid w:val="00C51FDD"/>
    <w:rsid w:val="00C5220E"/>
    <w:rsid w:val="00C5249E"/>
    <w:rsid w:val="00C52678"/>
    <w:rsid w:val="00C52715"/>
    <w:rsid w:val="00C52AFD"/>
    <w:rsid w:val="00C52E7E"/>
    <w:rsid w:val="00C55DB3"/>
    <w:rsid w:val="00C560EB"/>
    <w:rsid w:val="00C56172"/>
    <w:rsid w:val="00C56BB0"/>
    <w:rsid w:val="00C57A5A"/>
    <w:rsid w:val="00C6062D"/>
    <w:rsid w:val="00C626AD"/>
    <w:rsid w:val="00C631F9"/>
    <w:rsid w:val="00C63293"/>
    <w:rsid w:val="00C637EF"/>
    <w:rsid w:val="00C64179"/>
    <w:rsid w:val="00C64AC1"/>
    <w:rsid w:val="00C655D3"/>
    <w:rsid w:val="00C656F7"/>
    <w:rsid w:val="00C65CF6"/>
    <w:rsid w:val="00C664E4"/>
    <w:rsid w:val="00C66967"/>
    <w:rsid w:val="00C70771"/>
    <w:rsid w:val="00C71C1B"/>
    <w:rsid w:val="00C728FA"/>
    <w:rsid w:val="00C733CF"/>
    <w:rsid w:val="00C742F0"/>
    <w:rsid w:val="00C74C21"/>
    <w:rsid w:val="00C75144"/>
    <w:rsid w:val="00C752B7"/>
    <w:rsid w:val="00C75798"/>
    <w:rsid w:val="00C75EF4"/>
    <w:rsid w:val="00C8168F"/>
    <w:rsid w:val="00C81D20"/>
    <w:rsid w:val="00C82CC9"/>
    <w:rsid w:val="00C83308"/>
    <w:rsid w:val="00C83B6A"/>
    <w:rsid w:val="00C84D74"/>
    <w:rsid w:val="00C85EBC"/>
    <w:rsid w:val="00C872DE"/>
    <w:rsid w:val="00C87447"/>
    <w:rsid w:val="00C905DF"/>
    <w:rsid w:val="00C91372"/>
    <w:rsid w:val="00C914E7"/>
    <w:rsid w:val="00C92AA5"/>
    <w:rsid w:val="00C92DFB"/>
    <w:rsid w:val="00C94457"/>
    <w:rsid w:val="00C947A9"/>
    <w:rsid w:val="00C94A51"/>
    <w:rsid w:val="00C95FFF"/>
    <w:rsid w:val="00C9700B"/>
    <w:rsid w:val="00C97394"/>
    <w:rsid w:val="00C97B96"/>
    <w:rsid w:val="00CA0387"/>
    <w:rsid w:val="00CA10CD"/>
    <w:rsid w:val="00CA1393"/>
    <w:rsid w:val="00CA154B"/>
    <w:rsid w:val="00CA1607"/>
    <w:rsid w:val="00CA206E"/>
    <w:rsid w:val="00CA2B31"/>
    <w:rsid w:val="00CA2D18"/>
    <w:rsid w:val="00CA35AF"/>
    <w:rsid w:val="00CA4819"/>
    <w:rsid w:val="00CA59D3"/>
    <w:rsid w:val="00CB11C5"/>
    <w:rsid w:val="00CB3D65"/>
    <w:rsid w:val="00CB4631"/>
    <w:rsid w:val="00CB548A"/>
    <w:rsid w:val="00CB55CC"/>
    <w:rsid w:val="00CB7043"/>
    <w:rsid w:val="00CB7691"/>
    <w:rsid w:val="00CB7FA6"/>
    <w:rsid w:val="00CC1851"/>
    <w:rsid w:val="00CC34E0"/>
    <w:rsid w:val="00CC3E03"/>
    <w:rsid w:val="00CC4525"/>
    <w:rsid w:val="00CC4FB9"/>
    <w:rsid w:val="00CC62E7"/>
    <w:rsid w:val="00CC63C4"/>
    <w:rsid w:val="00CC6A73"/>
    <w:rsid w:val="00CD054B"/>
    <w:rsid w:val="00CD078D"/>
    <w:rsid w:val="00CD18F1"/>
    <w:rsid w:val="00CD2B37"/>
    <w:rsid w:val="00CD37B1"/>
    <w:rsid w:val="00CD4F0C"/>
    <w:rsid w:val="00CD5483"/>
    <w:rsid w:val="00CD54B6"/>
    <w:rsid w:val="00CD6793"/>
    <w:rsid w:val="00CD704A"/>
    <w:rsid w:val="00CD7061"/>
    <w:rsid w:val="00CD7AFC"/>
    <w:rsid w:val="00CE3ADB"/>
    <w:rsid w:val="00CE56A6"/>
    <w:rsid w:val="00CE5DDE"/>
    <w:rsid w:val="00CE6E2A"/>
    <w:rsid w:val="00CE776D"/>
    <w:rsid w:val="00CE7BD3"/>
    <w:rsid w:val="00CF0B55"/>
    <w:rsid w:val="00CF16A5"/>
    <w:rsid w:val="00CF466E"/>
    <w:rsid w:val="00CF5388"/>
    <w:rsid w:val="00CF7943"/>
    <w:rsid w:val="00D008D4"/>
    <w:rsid w:val="00D01AB3"/>
    <w:rsid w:val="00D032A0"/>
    <w:rsid w:val="00D038D8"/>
    <w:rsid w:val="00D04863"/>
    <w:rsid w:val="00D04A48"/>
    <w:rsid w:val="00D04D84"/>
    <w:rsid w:val="00D0537C"/>
    <w:rsid w:val="00D05580"/>
    <w:rsid w:val="00D064D9"/>
    <w:rsid w:val="00D06562"/>
    <w:rsid w:val="00D070BF"/>
    <w:rsid w:val="00D11716"/>
    <w:rsid w:val="00D132FB"/>
    <w:rsid w:val="00D14293"/>
    <w:rsid w:val="00D145AF"/>
    <w:rsid w:val="00D15D0B"/>
    <w:rsid w:val="00D172EC"/>
    <w:rsid w:val="00D17631"/>
    <w:rsid w:val="00D17E40"/>
    <w:rsid w:val="00D17E84"/>
    <w:rsid w:val="00D2482F"/>
    <w:rsid w:val="00D2616D"/>
    <w:rsid w:val="00D27D7C"/>
    <w:rsid w:val="00D302EA"/>
    <w:rsid w:val="00D3172F"/>
    <w:rsid w:val="00D31770"/>
    <w:rsid w:val="00D3286D"/>
    <w:rsid w:val="00D33962"/>
    <w:rsid w:val="00D339D7"/>
    <w:rsid w:val="00D33ED9"/>
    <w:rsid w:val="00D351AA"/>
    <w:rsid w:val="00D3595E"/>
    <w:rsid w:val="00D37436"/>
    <w:rsid w:val="00D4050C"/>
    <w:rsid w:val="00D429F2"/>
    <w:rsid w:val="00D44562"/>
    <w:rsid w:val="00D460C8"/>
    <w:rsid w:val="00D468B8"/>
    <w:rsid w:val="00D46A6C"/>
    <w:rsid w:val="00D47106"/>
    <w:rsid w:val="00D50821"/>
    <w:rsid w:val="00D50BFF"/>
    <w:rsid w:val="00D50E2F"/>
    <w:rsid w:val="00D51740"/>
    <w:rsid w:val="00D518C7"/>
    <w:rsid w:val="00D52E2D"/>
    <w:rsid w:val="00D53DA8"/>
    <w:rsid w:val="00D540D3"/>
    <w:rsid w:val="00D5492A"/>
    <w:rsid w:val="00D54C7F"/>
    <w:rsid w:val="00D559D2"/>
    <w:rsid w:val="00D5605C"/>
    <w:rsid w:val="00D622AD"/>
    <w:rsid w:val="00D627CB"/>
    <w:rsid w:val="00D627DC"/>
    <w:rsid w:val="00D63CD6"/>
    <w:rsid w:val="00D642D4"/>
    <w:rsid w:val="00D665F3"/>
    <w:rsid w:val="00D66A8C"/>
    <w:rsid w:val="00D676F9"/>
    <w:rsid w:val="00D67E9D"/>
    <w:rsid w:val="00D7030F"/>
    <w:rsid w:val="00D71247"/>
    <w:rsid w:val="00D722DB"/>
    <w:rsid w:val="00D74C9E"/>
    <w:rsid w:val="00D74E60"/>
    <w:rsid w:val="00D76C8F"/>
    <w:rsid w:val="00D775F8"/>
    <w:rsid w:val="00D81301"/>
    <w:rsid w:val="00D81C46"/>
    <w:rsid w:val="00D847A6"/>
    <w:rsid w:val="00D84CB0"/>
    <w:rsid w:val="00D861A4"/>
    <w:rsid w:val="00D907DA"/>
    <w:rsid w:val="00D90BD0"/>
    <w:rsid w:val="00D9187C"/>
    <w:rsid w:val="00D92A14"/>
    <w:rsid w:val="00D949B5"/>
    <w:rsid w:val="00D959FC"/>
    <w:rsid w:val="00D962BD"/>
    <w:rsid w:val="00D96B74"/>
    <w:rsid w:val="00D971FF"/>
    <w:rsid w:val="00D9731A"/>
    <w:rsid w:val="00DA02CD"/>
    <w:rsid w:val="00DA1DBE"/>
    <w:rsid w:val="00DA33C5"/>
    <w:rsid w:val="00DA3D4F"/>
    <w:rsid w:val="00DA47B9"/>
    <w:rsid w:val="00DA4AFD"/>
    <w:rsid w:val="00DA4D41"/>
    <w:rsid w:val="00DA6CFE"/>
    <w:rsid w:val="00DA7016"/>
    <w:rsid w:val="00DA7873"/>
    <w:rsid w:val="00DB03C3"/>
    <w:rsid w:val="00DB0EF6"/>
    <w:rsid w:val="00DB114B"/>
    <w:rsid w:val="00DB2BBE"/>
    <w:rsid w:val="00DB3AE8"/>
    <w:rsid w:val="00DB3D37"/>
    <w:rsid w:val="00DB3E8E"/>
    <w:rsid w:val="00DB43B7"/>
    <w:rsid w:val="00DB43F1"/>
    <w:rsid w:val="00DB542F"/>
    <w:rsid w:val="00DB64EE"/>
    <w:rsid w:val="00DB6CB0"/>
    <w:rsid w:val="00DB6CF0"/>
    <w:rsid w:val="00DB7FF6"/>
    <w:rsid w:val="00DC0CE7"/>
    <w:rsid w:val="00DC1E47"/>
    <w:rsid w:val="00DC1F86"/>
    <w:rsid w:val="00DC30F1"/>
    <w:rsid w:val="00DC5A8C"/>
    <w:rsid w:val="00DD0A64"/>
    <w:rsid w:val="00DD146E"/>
    <w:rsid w:val="00DD14E5"/>
    <w:rsid w:val="00DD2668"/>
    <w:rsid w:val="00DD3563"/>
    <w:rsid w:val="00DD66D9"/>
    <w:rsid w:val="00DD6856"/>
    <w:rsid w:val="00DD6A19"/>
    <w:rsid w:val="00DD6E08"/>
    <w:rsid w:val="00DE08A5"/>
    <w:rsid w:val="00DE09BD"/>
    <w:rsid w:val="00DE1DB6"/>
    <w:rsid w:val="00DE6B14"/>
    <w:rsid w:val="00DF01B9"/>
    <w:rsid w:val="00DF0943"/>
    <w:rsid w:val="00DF29DE"/>
    <w:rsid w:val="00DF29FC"/>
    <w:rsid w:val="00DF2B28"/>
    <w:rsid w:val="00DF53E3"/>
    <w:rsid w:val="00DF67DF"/>
    <w:rsid w:val="00DF6AA5"/>
    <w:rsid w:val="00DF6F82"/>
    <w:rsid w:val="00E007F2"/>
    <w:rsid w:val="00E00B22"/>
    <w:rsid w:val="00E029F3"/>
    <w:rsid w:val="00E04C0C"/>
    <w:rsid w:val="00E05939"/>
    <w:rsid w:val="00E06934"/>
    <w:rsid w:val="00E07534"/>
    <w:rsid w:val="00E10094"/>
    <w:rsid w:val="00E10628"/>
    <w:rsid w:val="00E106F1"/>
    <w:rsid w:val="00E11287"/>
    <w:rsid w:val="00E12CCC"/>
    <w:rsid w:val="00E13010"/>
    <w:rsid w:val="00E131AF"/>
    <w:rsid w:val="00E165F3"/>
    <w:rsid w:val="00E17DA1"/>
    <w:rsid w:val="00E17FD8"/>
    <w:rsid w:val="00E2029E"/>
    <w:rsid w:val="00E20731"/>
    <w:rsid w:val="00E20912"/>
    <w:rsid w:val="00E20A28"/>
    <w:rsid w:val="00E21D3E"/>
    <w:rsid w:val="00E228EC"/>
    <w:rsid w:val="00E23B63"/>
    <w:rsid w:val="00E26B08"/>
    <w:rsid w:val="00E3034D"/>
    <w:rsid w:val="00E30C35"/>
    <w:rsid w:val="00E34A4F"/>
    <w:rsid w:val="00E400D7"/>
    <w:rsid w:val="00E43C97"/>
    <w:rsid w:val="00E45011"/>
    <w:rsid w:val="00E452E4"/>
    <w:rsid w:val="00E453F8"/>
    <w:rsid w:val="00E45541"/>
    <w:rsid w:val="00E46491"/>
    <w:rsid w:val="00E46CCC"/>
    <w:rsid w:val="00E47A14"/>
    <w:rsid w:val="00E50A0B"/>
    <w:rsid w:val="00E51DB4"/>
    <w:rsid w:val="00E525A7"/>
    <w:rsid w:val="00E52DBC"/>
    <w:rsid w:val="00E5336B"/>
    <w:rsid w:val="00E5451B"/>
    <w:rsid w:val="00E556E6"/>
    <w:rsid w:val="00E56895"/>
    <w:rsid w:val="00E56961"/>
    <w:rsid w:val="00E56EC5"/>
    <w:rsid w:val="00E573DD"/>
    <w:rsid w:val="00E57D4C"/>
    <w:rsid w:val="00E60C5B"/>
    <w:rsid w:val="00E60F8D"/>
    <w:rsid w:val="00E61D12"/>
    <w:rsid w:val="00E64C07"/>
    <w:rsid w:val="00E64DEC"/>
    <w:rsid w:val="00E663A2"/>
    <w:rsid w:val="00E66FC1"/>
    <w:rsid w:val="00E67A6A"/>
    <w:rsid w:val="00E70908"/>
    <w:rsid w:val="00E70F40"/>
    <w:rsid w:val="00E72519"/>
    <w:rsid w:val="00E72B60"/>
    <w:rsid w:val="00E73413"/>
    <w:rsid w:val="00E73DC9"/>
    <w:rsid w:val="00E75097"/>
    <w:rsid w:val="00E76534"/>
    <w:rsid w:val="00E80982"/>
    <w:rsid w:val="00E8164D"/>
    <w:rsid w:val="00E81B0B"/>
    <w:rsid w:val="00E81FB7"/>
    <w:rsid w:val="00E82DE5"/>
    <w:rsid w:val="00E83A5A"/>
    <w:rsid w:val="00E84AE9"/>
    <w:rsid w:val="00E84E74"/>
    <w:rsid w:val="00E853D7"/>
    <w:rsid w:val="00E86272"/>
    <w:rsid w:val="00E86441"/>
    <w:rsid w:val="00E86AD4"/>
    <w:rsid w:val="00E90B1C"/>
    <w:rsid w:val="00E90B3C"/>
    <w:rsid w:val="00E93943"/>
    <w:rsid w:val="00E95532"/>
    <w:rsid w:val="00E95DA4"/>
    <w:rsid w:val="00E95E38"/>
    <w:rsid w:val="00E96072"/>
    <w:rsid w:val="00E96458"/>
    <w:rsid w:val="00E97038"/>
    <w:rsid w:val="00E975C0"/>
    <w:rsid w:val="00E97F9D"/>
    <w:rsid w:val="00EA285B"/>
    <w:rsid w:val="00EA3C9D"/>
    <w:rsid w:val="00EA4089"/>
    <w:rsid w:val="00EA456E"/>
    <w:rsid w:val="00EA45EC"/>
    <w:rsid w:val="00EA5019"/>
    <w:rsid w:val="00EA578F"/>
    <w:rsid w:val="00EA6A91"/>
    <w:rsid w:val="00EB18EE"/>
    <w:rsid w:val="00EB2A11"/>
    <w:rsid w:val="00EB2A5F"/>
    <w:rsid w:val="00EB32B0"/>
    <w:rsid w:val="00EB3A84"/>
    <w:rsid w:val="00EB41DC"/>
    <w:rsid w:val="00EB44DE"/>
    <w:rsid w:val="00EB4D21"/>
    <w:rsid w:val="00EB51FF"/>
    <w:rsid w:val="00EB5410"/>
    <w:rsid w:val="00EB5A7C"/>
    <w:rsid w:val="00EB5E6D"/>
    <w:rsid w:val="00EB646D"/>
    <w:rsid w:val="00EB6BB7"/>
    <w:rsid w:val="00EB72F5"/>
    <w:rsid w:val="00EC059D"/>
    <w:rsid w:val="00EC0805"/>
    <w:rsid w:val="00EC1A8B"/>
    <w:rsid w:val="00EC1AB0"/>
    <w:rsid w:val="00EC1AD7"/>
    <w:rsid w:val="00EC2741"/>
    <w:rsid w:val="00EC2D1B"/>
    <w:rsid w:val="00EC2F06"/>
    <w:rsid w:val="00EC3267"/>
    <w:rsid w:val="00EC3718"/>
    <w:rsid w:val="00EC5071"/>
    <w:rsid w:val="00EC562C"/>
    <w:rsid w:val="00EC79B6"/>
    <w:rsid w:val="00EC7CE3"/>
    <w:rsid w:val="00ED0C33"/>
    <w:rsid w:val="00ED1B9D"/>
    <w:rsid w:val="00ED1C52"/>
    <w:rsid w:val="00ED310F"/>
    <w:rsid w:val="00ED3A86"/>
    <w:rsid w:val="00ED4419"/>
    <w:rsid w:val="00ED45C1"/>
    <w:rsid w:val="00ED4F2B"/>
    <w:rsid w:val="00ED5157"/>
    <w:rsid w:val="00ED5821"/>
    <w:rsid w:val="00ED77EA"/>
    <w:rsid w:val="00EE0782"/>
    <w:rsid w:val="00EE13F7"/>
    <w:rsid w:val="00EE1BB1"/>
    <w:rsid w:val="00EE54E2"/>
    <w:rsid w:val="00EE63BE"/>
    <w:rsid w:val="00EE6DE5"/>
    <w:rsid w:val="00EE7348"/>
    <w:rsid w:val="00EF0435"/>
    <w:rsid w:val="00EF0B4E"/>
    <w:rsid w:val="00EF1677"/>
    <w:rsid w:val="00EF2296"/>
    <w:rsid w:val="00EF3110"/>
    <w:rsid w:val="00EF3AD8"/>
    <w:rsid w:val="00EF42AC"/>
    <w:rsid w:val="00EF47BF"/>
    <w:rsid w:val="00EF5831"/>
    <w:rsid w:val="00EF6411"/>
    <w:rsid w:val="00EF6682"/>
    <w:rsid w:val="00EF6964"/>
    <w:rsid w:val="00EF723A"/>
    <w:rsid w:val="00EF7B35"/>
    <w:rsid w:val="00EF7CD8"/>
    <w:rsid w:val="00F003EF"/>
    <w:rsid w:val="00F00504"/>
    <w:rsid w:val="00F00535"/>
    <w:rsid w:val="00F00829"/>
    <w:rsid w:val="00F00E39"/>
    <w:rsid w:val="00F014E2"/>
    <w:rsid w:val="00F015DF"/>
    <w:rsid w:val="00F02CFC"/>
    <w:rsid w:val="00F0349B"/>
    <w:rsid w:val="00F03D96"/>
    <w:rsid w:val="00F0481A"/>
    <w:rsid w:val="00F04B4D"/>
    <w:rsid w:val="00F062E5"/>
    <w:rsid w:val="00F06D61"/>
    <w:rsid w:val="00F07BED"/>
    <w:rsid w:val="00F07F79"/>
    <w:rsid w:val="00F102A6"/>
    <w:rsid w:val="00F104F5"/>
    <w:rsid w:val="00F11691"/>
    <w:rsid w:val="00F11D2A"/>
    <w:rsid w:val="00F1283A"/>
    <w:rsid w:val="00F14FBF"/>
    <w:rsid w:val="00F16B7B"/>
    <w:rsid w:val="00F1724C"/>
    <w:rsid w:val="00F178B0"/>
    <w:rsid w:val="00F203E6"/>
    <w:rsid w:val="00F208B6"/>
    <w:rsid w:val="00F20BA8"/>
    <w:rsid w:val="00F212D6"/>
    <w:rsid w:val="00F22384"/>
    <w:rsid w:val="00F22841"/>
    <w:rsid w:val="00F23A94"/>
    <w:rsid w:val="00F23CC7"/>
    <w:rsid w:val="00F2405D"/>
    <w:rsid w:val="00F241B9"/>
    <w:rsid w:val="00F25533"/>
    <w:rsid w:val="00F26247"/>
    <w:rsid w:val="00F2642A"/>
    <w:rsid w:val="00F271C8"/>
    <w:rsid w:val="00F27616"/>
    <w:rsid w:val="00F2766A"/>
    <w:rsid w:val="00F31228"/>
    <w:rsid w:val="00F31839"/>
    <w:rsid w:val="00F31F9D"/>
    <w:rsid w:val="00F32573"/>
    <w:rsid w:val="00F32ECB"/>
    <w:rsid w:val="00F32FF7"/>
    <w:rsid w:val="00F34EA7"/>
    <w:rsid w:val="00F35A4F"/>
    <w:rsid w:val="00F36F49"/>
    <w:rsid w:val="00F37752"/>
    <w:rsid w:val="00F41088"/>
    <w:rsid w:val="00F43FB0"/>
    <w:rsid w:val="00F44B41"/>
    <w:rsid w:val="00F476FE"/>
    <w:rsid w:val="00F50A95"/>
    <w:rsid w:val="00F53DB7"/>
    <w:rsid w:val="00F53E67"/>
    <w:rsid w:val="00F577B9"/>
    <w:rsid w:val="00F57A3A"/>
    <w:rsid w:val="00F57CB4"/>
    <w:rsid w:val="00F601EF"/>
    <w:rsid w:val="00F60DAA"/>
    <w:rsid w:val="00F61453"/>
    <w:rsid w:val="00F62B65"/>
    <w:rsid w:val="00F63B0B"/>
    <w:rsid w:val="00F66322"/>
    <w:rsid w:val="00F66874"/>
    <w:rsid w:val="00F67275"/>
    <w:rsid w:val="00F67554"/>
    <w:rsid w:val="00F67C71"/>
    <w:rsid w:val="00F70E92"/>
    <w:rsid w:val="00F720BD"/>
    <w:rsid w:val="00F7222A"/>
    <w:rsid w:val="00F76665"/>
    <w:rsid w:val="00F7728A"/>
    <w:rsid w:val="00F802B9"/>
    <w:rsid w:val="00F8364F"/>
    <w:rsid w:val="00F83E90"/>
    <w:rsid w:val="00F876F7"/>
    <w:rsid w:val="00F9377B"/>
    <w:rsid w:val="00F94A72"/>
    <w:rsid w:val="00F94AB4"/>
    <w:rsid w:val="00F952C1"/>
    <w:rsid w:val="00F95C97"/>
    <w:rsid w:val="00F9731F"/>
    <w:rsid w:val="00F97725"/>
    <w:rsid w:val="00FA095B"/>
    <w:rsid w:val="00FA0C81"/>
    <w:rsid w:val="00FA0FE1"/>
    <w:rsid w:val="00FA1CFC"/>
    <w:rsid w:val="00FA4EC4"/>
    <w:rsid w:val="00FA5003"/>
    <w:rsid w:val="00FA6323"/>
    <w:rsid w:val="00FA6338"/>
    <w:rsid w:val="00FA76E0"/>
    <w:rsid w:val="00FA7BFA"/>
    <w:rsid w:val="00FB0113"/>
    <w:rsid w:val="00FB1014"/>
    <w:rsid w:val="00FB111B"/>
    <w:rsid w:val="00FB2163"/>
    <w:rsid w:val="00FB2538"/>
    <w:rsid w:val="00FB2B3D"/>
    <w:rsid w:val="00FB2DC4"/>
    <w:rsid w:val="00FB322B"/>
    <w:rsid w:val="00FB47CD"/>
    <w:rsid w:val="00FB62BB"/>
    <w:rsid w:val="00FC065A"/>
    <w:rsid w:val="00FC065D"/>
    <w:rsid w:val="00FC0E25"/>
    <w:rsid w:val="00FC0F46"/>
    <w:rsid w:val="00FC1712"/>
    <w:rsid w:val="00FC2DAD"/>
    <w:rsid w:val="00FC5D66"/>
    <w:rsid w:val="00FC5FAC"/>
    <w:rsid w:val="00FC796E"/>
    <w:rsid w:val="00FD02B5"/>
    <w:rsid w:val="00FD2A93"/>
    <w:rsid w:val="00FD51CA"/>
    <w:rsid w:val="00FD60F0"/>
    <w:rsid w:val="00FD68FA"/>
    <w:rsid w:val="00FD6F47"/>
    <w:rsid w:val="00FD70F5"/>
    <w:rsid w:val="00FE0512"/>
    <w:rsid w:val="00FE1673"/>
    <w:rsid w:val="00FE3FEC"/>
    <w:rsid w:val="00FE52DE"/>
    <w:rsid w:val="00FE58BD"/>
    <w:rsid w:val="00FE6500"/>
    <w:rsid w:val="00FE735D"/>
    <w:rsid w:val="00FE79BB"/>
    <w:rsid w:val="00FF0CDD"/>
    <w:rsid w:val="00FF181F"/>
    <w:rsid w:val="00FF1ABA"/>
    <w:rsid w:val="00FF31A7"/>
    <w:rsid w:val="00FF701E"/>
    <w:rsid w:val="046CB9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5F2D2F"/>
  <w15:docId w15:val="{D77B4920-DA8D-4508-B111-054E816E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12A"/>
    <w:rPr>
      <w:rFonts w:ascii="Century Gothic" w:hAnsi="Century Gothic"/>
      <w:szCs w:val="24"/>
    </w:rPr>
  </w:style>
  <w:style w:type="paragraph" w:styleId="Rubrik1">
    <w:name w:val="heading 1"/>
    <w:basedOn w:val="Normal"/>
    <w:next w:val="Normal"/>
    <w:qFormat/>
    <w:rsid w:val="0062012A"/>
    <w:pPr>
      <w:keepNext/>
      <w:spacing w:before="240" w:after="60"/>
      <w:outlineLvl w:val="0"/>
    </w:pPr>
    <w:rPr>
      <w:rFonts w:cs="Arial"/>
      <w:b/>
      <w:bCs/>
      <w:kern w:val="32"/>
      <w:sz w:val="32"/>
      <w:szCs w:val="32"/>
    </w:rPr>
  </w:style>
  <w:style w:type="paragraph" w:styleId="Rubrik2">
    <w:name w:val="heading 2"/>
    <w:basedOn w:val="Normal"/>
    <w:next w:val="Normal"/>
    <w:qFormat/>
    <w:rsid w:val="0062012A"/>
    <w:pPr>
      <w:keepNext/>
      <w:spacing w:before="240" w:after="60"/>
      <w:outlineLvl w:val="1"/>
    </w:pPr>
    <w:rPr>
      <w:rFonts w:cs="Arial"/>
      <w:b/>
      <w:bCs/>
      <w:i/>
      <w:iCs/>
      <w:sz w:val="28"/>
      <w:szCs w:val="28"/>
    </w:rPr>
  </w:style>
  <w:style w:type="paragraph" w:styleId="Rubrik3">
    <w:name w:val="heading 3"/>
    <w:basedOn w:val="Normal"/>
    <w:next w:val="Normal"/>
    <w:qFormat/>
    <w:rsid w:val="0062012A"/>
    <w:pPr>
      <w:keepNext/>
      <w:spacing w:before="240" w:after="60"/>
      <w:outlineLvl w:val="2"/>
    </w:pPr>
    <w:rPr>
      <w:rFonts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62012A"/>
    <w:pPr>
      <w:tabs>
        <w:tab w:val="center" w:pos="4536"/>
        <w:tab w:val="right" w:pos="9072"/>
      </w:tabs>
    </w:pPr>
  </w:style>
  <w:style w:type="paragraph" w:styleId="Sidfot">
    <w:name w:val="footer"/>
    <w:basedOn w:val="Normal"/>
    <w:link w:val="SidfotChar"/>
    <w:rsid w:val="0062012A"/>
    <w:pPr>
      <w:tabs>
        <w:tab w:val="center" w:pos="4536"/>
        <w:tab w:val="right" w:pos="9072"/>
      </w:tabs>
    </w:pPr>
  </w:style>
  <w:style w:type="character" w:styleId="Sidnummer">
    <w:name w:val="page number"/>
    <w:basedOn w:val="Standardstycketeckensnitt"/>
    <w:rsid w:val="0062012A"/>
  </w:style>
  <w:style w:type="paragraph" w:styleId="Brdtext">
    <w:name w:val="Body Text"/>
    <w:basedOn w:val="Normal"/>
    <w:rsid w:val="00C264FA"/>
    <w:rPr>
      <w:rFonts w:ascii="Times New Roman" w:hAnsi="Times New Roman"/>
      <w:sz w:val="22"/>
      <w:szCs w:val="20"/>
    </w:rPr>
  </w:style>
  <w:style w:type="paragraph" w:styleId="Ballongtext">
    <w:name w:val="Balloon Text"/>
    <w:basedOn w:val="Normal"/>
    <w:semiHidden/>
    <w:rsid w:val="007D744B"/>
    <w:rPr>
      <w:rFonts w:ascii="Tahoma" w:hAnsi="Tahoma" w:cs="Tahoma"/>
      <w:sz w:val="16"/>
      <w:szCs w:val="16"/>
    </w:rPr>
  </w:style>
  <w:style w:type="paragraph" w:customStyle="1" w:styleId="Default">
    <w:name w:val="Default"/>
    <w:rsid w:val="003A3A8F"/>
    <w:pPr>
      <w:autoSpaceDE w:val="0"/>
      <w:autoSpaceDN w:val="0"/>
      <w:adjustRightInd w:val="0"/>
    </w:pPr>
    <w:rPr>
      <w:color w:val="000000"/>
      <w:sz w:val="24"/>
      <w:szCs w:val="24"/>
    </w:rPr>
  </w:style>
  <w:style w:type="paragraph" w:styleId="Liststycke">
    <w:name w:val="List Paragraph"/>
    <w:basedOn w:val="Normal"/>
    <w:uiPriority w:val="34"/>
    <w:qFormat/>
    <w:rsid w:val="00293F45"/>
    <w:pPr>
      <w:spacing w:after="200" w:line="276" w:lineRule="auto"/>
      <w:ind w:left="720"/>
      <w:contextualSpacing/>
    </w:pPr>
    <w:rPr>
      <w:rFonts w:asciiTheme="minorHAnsi" w:eastAsiaTheme="minorHAnsi" w:hAnsiTheme="minorHAnsi" w:cstheme="minorBidi"/>
      <w:sz w:val="22"/>
      <w:szCs w:val="22"/>
      <w:lang w:eastAsia="en-US"/>
    </w:rPr>
  </w:style>
  <w:style w:type="table" w:styleId="Listtabell4dekorfrg6">
    <w:name w:val="List Table 4 Accent 6"/>
    <w:basedOn w:val="Normaltabell"/>
    <w:uiPriority w:val="49"/>
    <w:rsid w:val="004375D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nk">
    <w:name w:val="Hyperlink"/>
    <w:basedOn w:val="Standardstycketeckensnitt"/>
    <w:uiPriority w:val="99"/>
    <w:unhideWhenUsed/>
    <w:rsid w:val="003700B3"/>
    <w:rPr>
      <w:color w:val="0563C1"/>
      <w:u w:val="single"/>
    </w:rPr>
  </w:style>
  <w:style w:type="paragraph" w:styleId="Numreradlista">
    <w:name w:val="List Number"/>
    <w:basedOn w:val="Normal"/>
    <w:rsid w:val="004206C3"/>
    <w:pPr>
      <w:numPr>
        <w:numId w:val="3"/>
      </w:numPr>
      <w:contextualSpacing/>
    </w:pPr>
  </w:style>
  <w:style w:type="paragraph" w:styleId="Punktlista">
    <w:name w:val="List Bullet"/>
    <w:basedOn w:val="Normal"/>
    <w:unhideWhenUsed/>
    <w:rsid w:val="001669B7"/>
    <w:pPr>
      <w:numPr>
        <w:numId w:val="4"/>
      </w:numPr>
      <w:contextualSpacing/>
    </w:pPr>
  </w:style>
  <w:style w:type="character" w:customStyle="1" w:styleId="SidfotChar">
    <w:name w:val="Sidfot Char"/>
    <w:basedOn w:val="Standardstycketeckensnitt"/>
    <w:link w:val="Sidfot"/>
    <w:rsid w:val="00EB4D21"/>
    <w:rPr>
      <w:rFonts w:ascii="Century Gothic" w:hAnsi="Century Gothic"/>
      <w:szCs w:val="24"/>
    </w:rPr>
  </w:style>
  <w:style w:type="character" w:styleId="Olstomnmnande">
    <w:name w:val="Unresolved Mention"/>
    <w:basedOn w:val="Standardstycketeckensnitt"/>
    <w:uiPriority w:val="99"/>
    <w:semiHidden/>
    <w:unhideWhenUsed/>
    <w:rsid w:val="008C5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0180">
      <w:bodyDiv w:val="1"/>
      <w:marLeft w:val="0"/>
      <w:marRight w:val="0"/>
      <w:marTop w:val="0"/>
      <w:marBottom w:val="0"/>
      <w:divBdr>
        <w:top w:val="none" w:sz="0" w:space="0" w:color="auto"/>
        <w:left w:val="none" w:sz="0" w:space="0" w:color="auto"/>
        <w:bottom w:val="none" w:sz="0" w:space="0" w:color="auto"/>
        <w:right w:val="none" w:sz="0" w:space="0" w:color="auto"/>
      </w:divBdr>
    </w:div>
    <w:div w:id="338969286">
      <w:bodyDiv w:val="1"/>
      <w:marLeft w:val="0"/>
      <w:marRight w:val="0"/>
      <w:marTop w:val="0"/>
      <w:marBottom w:val="0"/>
      <w:divBdr>
        <w:top w:val="none" w:sz="0" w:space="0" w:color="auto"/>
        <w:left w:val="none" w:sz="0" w:space="0" w:color="auto"/>
        <w:bottom w:val="none" w:sz="0" w:space="0" w:color="auto"/>
        <w:right w:val="none" w:sz="0" w:space="0" w:color="auto"/>
      </w:divBdr>
    </w:div>
    <w:div w:id="625551385">
      <w:bodyDiv w:val="1"/>
      <w:marLeft w:val="0"/>
      <w:marRight w:val="0"/>
      <w:marTop w:val="0"/>
      <w:marBottom w:val="0"/>
      <w:divBdr>
        <w:top w:val="none" w:sz="0" w:space="0" w:color="auto"/>
        <w:left w:val="none" w:sz="0" w:space="0" w:color="auto"/>
        <w:bottom w:val="none" w:sz="0" w:space="0" w:color="auto"/>
        <w:right w:val="none" w:sz="0" w:space="0" w:color="auto"/>
      </w:divBdr>
    </w:div>
    <w:div w:id="999890406">
      <w:bodyDiv w:val="1"/>
      <w:marLeft w:val="0"/>
      <w:marRight w:val="0"/>
      <w:marTop w:val="0"/>
      <w:marBottom w:val="0"/>
      <w:divBdr>
        <w:top w:val="none" w:sz="0" w:space="0" w:color="auto"/>
        <w:left w:val="none" w:sz="0" w:space="0" w:color="auto"/>
        <w:bottom w:val="none" w:sz="0" w:space="0" w:color="auto"/>
        <w:right w:val="none" w:sz="0" w:space="0" w:color="auto"/>
      </w:divBdr>
    </w:div>
    <w:div w:id="1439174457">
      <w:bodyDiv w:val="1"/>
      <w:marLeft w:val="0"/>
      <w:marRight w:val="0"/>
      <w:marTop w:val="0"/>
      <w:marBottom w:val="0"/>
      <w:divBdr>
        <w:top w:val="none" w:sz="0" w:space="0" w:color="auto"/>
        <w:left w:val="none" w:sz="0" w:space="0" w:color="auto"/>
        <w:bottom w:val="none" w:sz="0" w:space="0" w:color="auto"/>
        <w:right w:val="none" w:sz="0" w:space="0" w:color="auto"/>
      </w:divBdr>
    </w:div>
    <w:div w:id="1505969723">
      <w:bodyDiv w:val="1"/>
      <w:marLeft w:val="0"/>
      <w:marRight w:val="0"/>
      <w:marTop w:val="0"/>
      <w:marBottom w:val="0"/>
      <w:divBdr>
        <w:top w:val="none" w:sz="0" w:space="0" w:color="auto"/>
        <w:left w:val="none" w:sz="0" w:space="0" w:color="auto"/>
        <w:bottom w:val="none" w:sz="0" w:space="0" w:color="auto"/>
        <w:right w:val="none" w:sz="0" w:space="0" w:color="auto"/>
      </w:divBdr>
    </w:div>
    <w:div w:id="208012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iktor%20Eriksson\Skrivbord\Brevmall%20Skogstorp.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Brevmall Skogstorp</Template>
  <TotalTime>8</TotalTime>
  <Pages>4</Pages>
  <Words>800</Words>
  <Characters>4496</Characters>
  <Application>Microsoft Office Word</Application>
  <DocSecurity>0</DocSecurity>
  <Lines>37</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RUBRIK</vt:lpstr>
      <vt:lpstr>RUBRIK</vt:lpstr>
    </vt:vector>
  </TitlesOfParts>
  <Company>KoNet</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RUBRIK</dc:title>
  <dc:creator>Viktor Eriksson</dc:creator>
  <cp:lastModifiedBy>Magnus Sand</cp:lastModifiedBy>
  <cp:revision>3</cp:revision>
  <cp:lastPrinted>2020-04-23T16:48:00Z</cp:lastPrinted>
  <dcterms:created xsi:type="dcterms:W3CDTF">2023-04-05T08:41:00Z</dcterms:created>
  <dcterms:modified xsi:type="dcterms:W3CDTF">2023-04-05T12:21:00Z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9f16fea-013b-4bbc-96a6-e72efdd9f50a_Enabled">
    <vt:lpwstr>true</vt:lpwstr>
  </property>
  <property fmtid="{D5CDD505-2E9C-101B-9397-08002B2CF9AE}" pid="3" name="MSIP_Label_99f16fea-013b-4bbc-96a6-e72efdd9f50a_SetDate">
    <vt:lpwstr>2022-04-05T09:44:36Z</vt:lpwstr>
  </property>
  <property fmtid="{D5CDD505-2E9C-101B-9397-08002B2CF9AE}" pid="4" name="MSIP_Label_99f16fea-013b-4bbc-96a6-e72efdd9f50a_Method">
    <vt:lpwstr>Privileged</vt:lpwstr>
  </property>
  <property fmtid="{D5CDD505-2E9C-101B-9397-08002B2CF9AE}" pid="5" name="MSIP_Label_99f16fea-013b-4bbc-96a6-e72efdd9f50a_Name">
    <vt:lpwstr>99f16fea-013b-4bbc-96a6-e72efdd9f50a</vt:lpwstr>
  </property>
  <property fmtid="{D5CDD505-2E9C-101B-9397-08002B2CF9AE}" pid="6" name="MSIP_Label_99f16fea-013b-4bbc-96a6-e72efdd9f50a_SiteId">
    <vt:lpwstr>65f51067-7d65-4aa9-b996-4cc43a0d7111</vt:lpwstr>
  </property>
  <property fmtid="{D5CDD505-2E9C-101B-9397-08002B2CF9AE}" pid="7" name="MSIP_Label_99f16fea-013b-4bbc-96a6-e72efdd9f50a_ActionId">
    <vt:lpwstr>5a4b5e1e-def7-4790-98fc-b932096965e9</vt:lpwstr>
  </property>
  <property fmtid="{D5CDD505-2E9C-101B-9397-08002B2CF9AE}" pid="8" name="MSIP_Label_99f16fea-013b-4bbc-96a6-e72efdd9f50a_ContentBits">
    <vt:lpwstr>0</vt:lpwstr>
  </property>
</Properties>
</file>