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2954B" w14:textId="77907880" w:rsidR="003A3A8F" w:rsidRPr="009512E7" w:rsidRDefault="00565F3B" w:rsidP="002161BC">
      <w:pPr>
        <w:pStyle w:val="Default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Protokoll fört </w:t>
      </w:r>
      <w:r w:rsidR="005C5754">
        <w:rPr>
          <w:rFonts w:ascii="Century Gothic" w:hAnsi="Century Gothic"/>
          <w:b/>
          <w:bCs/>
          <w:sz w:val="32"/>
          <w:szCs w:val="32"/>
        </w:rPr>
        <w:t>vid Skogstorps GoIF</w:t>
      </w:r>
      <w:r w:rsidR="00CA206E">
        <w:rPr>
          <w:rFonts w:ascii="Century Gothic" w:hAnsi="Century Gothic"/>
          <w:b/>
          <w:bCs/>
          <w:sz w:val="32"/>
          <w:szCs w:val="32"/>
        </w:rPr>
        <w:t>´s</w:t>
      </w:r>
      <w:r w:rsidR="009512E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A3A8F" w:rsidRPr="00EB0497">
        <w:rPr>
          <w:rFonts w:ascii="Century Gothic" w:hAnsi="Century Gothic"/>
          <w:b/>
          <w:bCs/>
          <w:sz w:val="32"/>
          <w:szCs w:val="32"/>
        </w:rPr>
        <w:t>styrelsemöte</w:t>
      </w:r>
    </w:p>
    <w:p w14:paraId="672A6659" w14:textId="77777777" w:rsidR="00293F45" w:rsidRDefault="00293F45" w:rsidP="002161BC">
      <w:pPr>
        <w:pStyle w:val="Default"/>
        <w:rPr>
          <w:rFonts w:ascii="Century Gothic" w:hAnsi="Century Gothic" w:cs="Century Gothic"/>
          <w:b/>
          <w:bCs/>
          <w:sz w:val="22"/>
          <w:szCs w:val="28"/>
        </w:rPr>
      </w:pPr>
    </w:p>
    <w:p w14:paraId="1900499B" w14:textId="35B84A07" w:rsidR="00293F45" w:rsidRPr="00293F45" w:rsidRDefault="00293F45" w:rsidP="002161BC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 xml:space="preserve">Datum 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887279">
        <w:rPr>
          <w:rFonts w:ascii="Century Gothic" w:hAnsi="Century Gothic" w:cs="Century Gothic"/>
          <w:bCs/>
          <w:sz w:val="22"/>
          <w:szCs w:val="28"/>
        </w:rPr>
        <w:t>20</w:t>
      </w:r>
      <w:r w:rsidR="00C83308">
        <w:rPr>
          <w:rFonts w:ascii="Century Gothic" w:hAnsi="Century Gothic" w:cs="Century Gothic"/>
          <w:bCs/>
          <w:sz w:val="22"/>
          <w:szCs w:val="28"/>
        </w:rPr>
        <w:t>2</w:t>
      </w:r>
      <w:r w:rsidR="005B7A2D">
        <w:rPr>
          <w:rFonts w:ascii="Century Gothic" w:hAnsi="Century Gothic" w:cs="Century Gothic"/>
          <w:bCs/>
          <w:sz w:val="22"/>
          <w:szCs w:val="28"/>
        </w:rPr>
        <w:t>3</w:t>
      </w:r>
      <w:r w:rsidR="00887279">
        <w:rPr>
          <w:rFonts w:ascii="Century Gothic" w:hAnsi="Century Gothic" w:cs="Century Gothic"/>
          <w:bCs/>
          <w:sz w:val="22"/>
          <w:szCs w:val="28"/>
        </w:rPr>
        <w:t>-</w:t>
      </w:r>
      <w:r w:rsidR="005B7A2D">
        <w:rPr>
          <w:rFonts w:ascii="Century Gothic" w:hAnsi="Century Gothic" w:cs="Century Gothic"/>
          <w:bCs/>
          <w:sz w:val="22"/>
          <w:szCs w:val="28"/>
        </w:rPr>
        <w:t>0</w:t>
      </w:r>
      <w:r w:rsidR="00E0200F">
        <w:rPr>
          <w:rFonts w:ascii="Century Gothic" w:hAnsi="Century Gothic" w:cs="Century Gothic"/>
          <w:bCs/>
          <w:sz w:val="22"/>
          <w:szCs w:val="28"/>
        </w:rPr>
        <w:t>5</w:t>
      </w:r>
      <w:r w:rsidR="00B90ADC">
        <w:rPr>
          <w:rFonts w:ascii="Century Gothic" w:hAnsi="Century Gothic" w:cs="Century Gothic"/>
          <w:bCs/>
          <w:sz w:val="22"/>
          <w:szCs w:val="28"/>
        </w:rPr>
        <w:t>-</w:t>
      </w:r>
      <w:r w:rsidR="005B7A2D">
        <w:rPr>
          <w:rFonts w:ascii="Century Gothic" w:hAnsi="Century Gothic" w:cs="Century Gothic"/>
          <w:bCs/>
          <w:sz w:val="22"/>
          <w:szCs w:val="28"/>
        </w:rPr>
        <w:t>0</w:t>
      </w:r>
      <w:r w:rsidR="00E0200F">
        <w:rPr>
          <w:rFonts w:ascii="Century Gothic" w:hAnsi="Century Gothic" w:cs="Century Gothic"/>
          <w:bCs/>
          <w:sz w:val="22"/>
          <w:szCs w:val="28"/>
        </w:rPr>
        <w:t>9</w:t>
      </w:r>
    </w:p>
    <w:p w14:paraId="7B5128FD" w14:textId="07F14B4B" w:rsidR="00565F3B" w:rsidRDefault="00293F45" w:rsidP="002161BC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 xml:space="preserve">Plats: 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2D2DD5">
        <w:rPr>
          <w:rFonts w:ascii="Century Gothic" w:hAnsi="Century Gothic" w:cs="Century Gothic"/>
          <w:bCs/>
          <w:sz w:val="22"/>
          <w:szCs w:val="28"/>
        </w:rPr>
        <w:t>Orrliden</w:t>
      </w:r>
    </w:p>
    <w:p w14:paraId="1D60D87B" w14:textId="019DB4C0" w:rsidR="00372B28" w:rsidRDefault="00293F45" w:rsidP="00882FE8">
      <w:pPr>
        <w:pStyle w:val="Default"/>
        <w:ind w:left="2608" w:hanging="2608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>Närvarande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 w:rsidR="00372B28">
        <w:rPr>
          <w:rFonts w:ascii="Century Gothic" w:hAnsi="Century Gothic" w:cs="Century Gothic"/>
          <w:bCs/>
          <w:sz w:val="22"/>
          <w:szCs w:val="28"/>
        </w:rPr>
        <w:t>Satu Verlinna</w:t>
      </w:r>
    </w:p>
    <w:p w14:paraId="34958297" w14:textId="6F168680" w:rsidR="004F79A2" w:rsidRDefault="00AA29C8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Lena Pettersson</w:t>
      </w:r>
      <w:r w:rsidR="00DC30F1">
        <w:rPr>
          <w:rFonts w:ascii="Century Gothic" w:hAnsi="Century Gothic" w:cs="Century Gothic"/>
          <w:bCs/>
          <w:sz w:val="22"/>
          <w:szCs w:val="28"/>
        </w:rPr>
        <w:br/>
      </w:r>
      <w:r w:rsidR="004F79A2">
        <w:rPr>
          <w:rFonts w:ascii="Century Gothic" w:hAnsi="Century Gothic" w:cs="Century Gothic"/>
          <w:bCs/>
          <w:sz w:val="22"/>
          <w:szCs w:val="28"/>
        </w:rPr>
        <w:t>Magnus Sand</w:t>
      </w:r>
    </w:p>
    <w:p w14:paraId="3046B694" w14:textId="77777777" w:rsidR="009A2082" w:rsidRDefault="004F79A2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Maria Larsson</w:t>
      </w:r>
    </w:p>
    <w:p w14:paraId="0A37501D" w14:textId="34A87766" w:rsidR="00565F3B" w:rsidRPr="00E06934" w:rsidRDefault="00E06934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 w:rsidRPr="00E06934">
        <w:rPr>
          <w:rFonts w:ascii="Century Gothic" w:hAnsi="Century Gothic" w:cs="Century Gothic"/>
          <w:bCs/>
          <w:sz w:val="22"/>
          <w:szCs w:val="28"/>
        </w:rPr>
        <w:t xml:space="preserve">Pär </w:t>
      </w:r>
      <w:r>
        <w:rPr>
          <w:rFonts w:ascii="Century Gothic" w:hAnsi="Century Gothic" w:cs="Century Gothic"/>
          <w:bCs/>
          <w:sz w:val="22"/>
          <w:szCs w:val="28"/>
        </w:rPr>
        <w:t>Eriksson</w:t>
      </w:r>
      <w:r w:rsidR="00807D40">
        <w:rPr>
          <w:rFonts w:ascii="Century Gothic" w:hAnsi="Century Gothic" w:cs="Century Gothic"/>
          <w:bCs/>
          <w:sz w:val="22"/>
          <w:szCs w:val="28"/>
        </w:rPr>
        <w:br/>
        <w:t>Nina Lindström</w:t>
      </w:r>
      <w:r w:rsidR="00F1724C" w:rsidRPr="00E06934">
        <w:rPr>
          <w:rFonts w:ascii="Century Gothic" w:hAnsi="Century Gothic" w:cs="Century Gothic"/>
          <w:bCs/>
          <w:sz w:val="22"/>
          <w:szCs w:val="28"/>
        </w:rPr>
        <w:br/>
      </w:r>
      <w:r w:rsidR="00887279" w:rsidRPr="00E06934">
        <w:rPr>
          <w:rFonts w:ascii="Century Gothic" w:hAnsi="Century Gothic" w:cs="Century Gothic"/>
          <w:bCs/>
          <w:sz w:val="22"/>
          <w:szCs w:val="28"/>
        </w:rPr>
        <w:tab/>
      </w:r>
    </w:p>
    <w:p w14:paraId="48B96BC5" w14:textId="3DF950DB" w:rsidR="00981647" w:rsidRPr="00293F45" w:rsidRDefault="00293F45" w:rsidP="00981647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Ej närvarande:</w:t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545B9A" w:rsidRPr="00E06934">
        <w:rPr>
          <w:rFonts w:ascii="Century Gothic" w:hAnsi="Century Gothic" w:cs="Century Gothic"/>
          <w:bCs/>
          <w:sz w:val="22"/>
          <w:szCs w:val="28"/>
        </w:rPr>
        <w:t>Michael Petersson</w:t>
      </w:r>
    </w:p>
    <w:p w14:paraId="02EB378F" w14:textId="7F0638A9" w:rsidR="003A3A8F" w:rsidRPr="00B31CF9" w:rsidRDefault="001E16AF" w:rsidP="00B31CF9">
      <w:pPr>
        <w:pStyle w:val="Default"/>
        <w:rPr>
          <w:rFonts w:ascii="Century Gothic" w:hAnsi="Century Gothic" w:cs="Century Gothic"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br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1E6465">
        <w:rPr>
          <w:rFonts w:ascii="Century Gothic" w:hAnsi="Century Gothic" w:cs="Century Gothic"/>
          <w:bCs/>
          <w:sz w:val="22"/>
          <w:szCs w:val="28"/>
        </w:rPr>
        <w:tab/>
      </w:r>
    </w:p>
    <w:p w14:paraId="57100835" w14:textId="77777777" w:rsidR="00565F3B" w:rsidRPr="00565F3B" w:rsidRDefault="003A3A8F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 w:rsidRPr="00B26684">
        <w:rPr>
          <w:rFonts w:ascii="Century Gothic" w:hAnsi="Century Gothic" w:cs="Century Gothic"/>
          <w:b/>
          <w:bCs/>
        </w:rPr>
        <w:t>Mötets öppnande</w:t>
      </w:r>
      <w:r w:rsidR="009B1047">
        <w:rPr>
          <w:rFonts w:ascii="Century Gothic" w:hAnsi="Century Gothic" w:cs="Century Gothic"/>
          <w:b/>
          <w:bCs/>
        </w:rPr>
        <w:t xml:space="preserve"> och godkännande av dagordning</w:t>
      </w:r>
    </w:p>
    <w:p w14:paraId="7AF42BC7" w14:textId="115DE56D" w:rsidR="004B2971" w:rsidRPr="002161BC" w:rsidRDefault="004115D8" w:rsidP="002161BC">
      <w:pPr>
        <w:pStyle w:val="Default"/>
        <w:ind w:left="72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bCs/>
          <w:sz w:val="20"/>
          <w:szCs w:val="20"/>
        </w:rPr>
        <w:t>O</w:t>
      </w:r>
      <w:r w:rsidR="009C0F77" w:rsidRPr="00525873">
        <w:rPr>
          <w:rFonts w:ascii="Century Gothic" w:hAnsi="Century Gothic" w:cs="Century Gothic"/>
          <w:bCs/>
          <w:sz w:val="20"/>
          <w:szCs w:val="20"/>
        </w:rPr>
        <w:t>rdförande</w:t>
      </w:r>
      <w:r w:rsidR="00DF29FC" w:rsidRPr="00525873">
        <w:rPr>
          <w:rFonts w:ascii="Century Gothic" w:hAnsi="Century Gothic" w:cs="Century Gothic"/>
          <w:bCs/>
          <w:sz w:val="20"/>
          <w:szCs w:val="20"/>
        </w:rPr>
        <w:t xml:space="preserve"> förklarade </w:t>
      </w:r>
      <w:r w:rsidR="00565F3B" w:rsidRPr="00525873">
        <w:rPr>
          <w:rFonts w:ascii="Century Gothic" w:hAnsi="Century Gothic" w:cs="Century Gothic"/>
          <w:bCs/>
          <w:sz w:val="20"/>
          <w:szCs w:val="20"/>
        </w:rPr>
        <w:t>mötet öppnat</w:t>
      </w:r>
      <w:r w:rsidR="009B1047" w:rsidRPr="00525873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DC30F1">
        <w:rPr>
          <w:rFonts w:ascii="Century Gothic" w:hAnsi="Century Gothic" w:cs="Century Gothic"/>
          <w:bCs/>
          <w:sz w:val="20"/>
          <w:szCs w:val="20"/>
        </w:rPr>
        <w:t>och dagordningen godkändes</w:t>
      </w:r>
      <w:r w:rsidR="00044F04">
        <w:rPr>
          <w:rFonts w:ascii="Century Gothic" w:hAnsi="Century Gothic" w:cs="Century Gothic"/>
          <w:bCs/>
          <w:sz w:val="20"/>
          <w:szCs w:val="20"/>
        </w:rPr>
        <w:t>.</w:t>
      </w:r>
      <w:r w:rsidR="00B26684" w:rsidRPr="002161BC">
        <w:rPr>
          <w:rFonts w:ascii="Century Gothic" w:hAnsi="Century Gothic" w:cs="Century Gothic"/>
          <w:bCs/>
          <w:sz w:val="22"/>
          <w:szCs w:val="22"/>
        </w:rPr>
        <w:br/>
      </w:r>
    </w:p>
    <w:p w14:paraId="24CF10AE" w14:textId="5D939DD6" w:rsidR="00882651" w:rsidRPr="004A6089" w:rsidRDefault="003A3A8F" w:rsidP="008A193B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 w:rsidRPr="008A193B">
        <w:rPr>
          <w:rFonts w:ascii="Century Gothic" w:hAnsi="Century Gothic" w:cs="Century Gothic"/>
          <w:b/>
          <w:bCs/>
        </w:rPr>
        <w:t xml:space="preserve">Föregående protokoll </w:t>
      </w:r>
    </w:p>
    <w:p w14:paraId="4C5FB9D3" w14:textId="15F8A003" w:rsidR="002B7928" w:rsidRPr="002B7928" w:rsidRDefault="004A6089" w:rsidP="00350CAA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 w:rsidRPr="00FB322B">
        <w:rPr>
          <w:rFonts w:ascii="Century Gothic" w:hAnsi="Century Gothic" w:cs="Century Gothic"/>
          <w:i/>
          <w:sz w:val="22"/>
          <w:szCs w:val="22"/>
        </w:rPr>
        <w:t>Godkännande av föregående protokoll</w:t>
      </w:r>
      <w:r w:rsidRPr="00FB322B">
        <w:rPr>
          <w:rFonts w:ascii="Century Gothic" w:hAnsi="Century Gothic" w:cs="Century Gothic"/>
          <w:i/>
          <w:sz w:val="22"/>
          <w:szCs w:val="22"/>
        </w:rPr>
        <w:br/>
      </w:r>
      <w:r w:rsidRPr="00525873">
        <w:rPr>
          <w:rFonts w:ascii="Century Gothic" w:hAnsi="Century Gothic" w:cs="Century Gothic"/>
          <w:sz w:val="20"/>
          <w:szCs w:val="20"/>
        </w:rPr>
        <w:t>Vi godkände och lade mötesprotokoll</w:t>
      </w:r>
      <w:r w:rsidR="001019F1">
        <w:rPr>
          <w:rFonts w:ascii="Century Gothic" w:hAnsi="Century Gothic" w:cs="Century Gothic"/>
          <w:sz w:val="20"/>
          <w:szCs w:val="20"/>
        </w:rPr>
        <w:t>e</w:t>
      </w:r>
      <w:r w:rsidR="00790E57">
        <w:rPr>
          <w:rFonts w:ascii="Century Gothic" w:hAnsi="Century Gothic" w:cs="Century Gothic"/>
          <w:sz w:val="20"/>
          <w:szCs w:val="20"/>
        </w:rPr>
        <w:t>t</w:t>
      </w:r>
      <w:r w:rsidR="00126ED3">
        <w:rPr>
          <w:rFonts w:ascii="Century Gothic" w:hAnsi="Century Gothic" w:cs="Century Gothic"/>
          <w:sz w:val="20"/>
          <w:szCs w:val="20"/>
        </w:rPr>
        <w:t xml:space="preserve">, </w:t>
      </w:r>
      <w:r w:rsidR="001019F1">
        <w:rPr>
          <w:rFonts w:ascii="Century Gothic" w:hAnsi="Century Gothic" w:cs="Century Gothic"/>
          <w:sz w:val="20"/>
          <w:szCs w:val="20"/>
        </w:rPr>
        <w:t>202</w:t>
      </w:r>
      <w:r w:rsidR="00807D40">
        <w:rPr>
          <w:rFonts w:ascii="Century Gothic" w:hAnsi="Century Gothic" w:cs="Century Gothic"/>
          <w:sz w:val="20"/>
          <w:szCs w:val="20"/>
        </w:rPr>
        <w:t>3</w:t>
      </w:r>
      <w:r w:rsidR="001019F1">
        <w:rPr>
          <w:rFonts w:ascii="Century Gothic" w:hAnsi="Century Gothic" w:cs="Century Gothic"/>
          <w:sz w:val="20"/>
          <w:szCs w:val="20"/>
        </w:rPr>
        <w:t>-</w:t>
      </w:r>
      <w:r w:rsidR="00807D40">
        <w:rPr>
          <w:rFonts w:ascii="Century Gothic" w:hAnsi="Century Gothic" w:cs="Century Gothic"/>
          <w:sz w:val="20"/>
          <w:szCs w:val="20"/>
        </w:rPr>
        <w:t>0</w:t>
      </w:r>
      <w:r w:rsidR="00E0200F">
        <w:rPr>
          <w:rFonts w:ascii="Century Gothic" w:hAnsi="Century Gothic" w:cs="Century Gothic"/>
          <w:sz w:val="20"/>
          <w:szCs w:val="20"/>
        </w:rPr>
        <w:t>4</w:t>
      </w:r>
      <w:r w:rsidR="001019F1">
        <w:rPr>
          <w:rFonts w:ascii="Century Gothic" w:hAnsi="Century Gothic" w:cs="Century Gothic"/>
          <w:sz w:val="20"/>
          <w:szCs w:val="20"/>
        </w:rPr>
        <w:t>-</w:t>
      </w:r>
      <w:r w:rsidR="00807D40">
        <w:rPr>
          <w:rFonts w:ascii="Century Gothic" w:hAnsi="Century Gothic" w:cs="Century Gothic"/>
          <w:sz w:val="20"/>
          <w:szCs w:val="20"/>
        </w:rPr>
        <w:t>0</w:t>
      </w:r>
      <w:r w:rsidR="00E0200F">
        <w:rPr>
          <w:rFonts w:ascii="Century Gothic" w:hAnsi="Century Gothic" w:cs="Century Gothic"/>
          <w:sz w:val="20"/>
          <w:szCs w:val="20"/>
        </w:rPr>
        <w:t>4</w:t>
      </w:r>
      <w:r w:rsidR="00232196">
        <w:rPr>
          <w:rFonts w:ascii="Century Gothic" w:hAnsi="Century Gothic" w:cs="Century Gothic"/>
          <w:sz w:val="20"/>
          <w:szCs w:val="20"/>
        </w:rPr>
        <w:t>,</w:t>
      </w:r>
      <w:r w:rsidR="009E1CA0">
        <w:rPr>
          <w:rFonts w:ascii="Century Gothic" w:hAnsi="Century Gothic" w:cs="Century Gothic"/>
          <w:sz w:val="20"/>
          <w:szCs w:val="20"/>
        </w:rPr>
        <w:t xml:space="preserve"> </w:t>
      </w:r>
      <w:r w:rsidRPr="00525873">
        <w:rPr>
          <w:rFonts w:ascii="Century Gothic" w:hAnsi="Century Gothic" w:cs="Century Gothic"/>
          <w:sz w:val="20"/>
          <w:szCs w:val="20"/>
        </w:rPr>
        <w:t>till handlingarn</w:t>
      </w:r>
      <w:r w:rsidR="00350CAA" w:rsidRPr="00525873">
        <w:rPr>
          <w:rFonts w:ascii="Century Gothic" w:hAnsi="Century Gothic" w:cs="Century Gothic"/>
          <w:sz w:val="20"/>
          <w:szCs w:val="20"/>
        </w:rPr>
        <w:t>a</w:t>
      </w:r>
      <w:r w:rsidR="00013129" w:rsidRPr="00525873">
        <w:rPr>
          <w:rFonts w:ascii="Century Gothic" w:hAnsi="Century Gothic" w:cs="Century Gothic"/>
          <w:sz w:val="20"/>
          <w:szCs w:val="20"/>
        </w:rPr>
        <w:t>.</w:t>
      </w:r>
      <w:r w:rsidR="00BE650A">
        <w:rPr>
          <w:rFonts w:ascii="Century Gothic" w:hAnsi="Century Gothic" w:cs="Century Gothic"/>
          <w:sz w:val="20"/>
          <w:szCs w:val="20"/>
        </w:rPr>
        <w:t xml:space="preserve"> </w:t>
      </w:r>
      <w:r w:rsidR="002B7928">
        <w:rPr>
          <w:rFonts w:ascii="Century Gothic" w:hAnsi="Century Gothic" w:cs="Century Gothic"/>
          <w:sz w:val="20"/>
          <w:szCs w:val="20"/>
        </w:rPr>
        <w:br/>
      </w:r>
    </w:p>
    <w:p w14:paraId="5278BF8B" w14:textId="550B5849" w:rsidR="00B433C8" w:rsidRPr="00B433C8" w:rsidRDefault="002B7928" w:rsidP="002B7928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 w:rsidRPr="002B7928">
        <w:rPr>
          <w:rFonts w:ascii="Century Gothic" w:hAnsi="Century Gothic" w:cs="Century Gothic"/>
          <w:b/>
          <w:bCs/>
        </w:rPr>
        <w:t>Orrliden</w:t>
      </w:r>
      <w:r w:rsidR="002A5DEB">
        <w:rPr>
          <w:rFonts w:ascii="Century Gothic" w:hAnsi="Century Gothic" w:cs="Century Gothic"/>
          <w:b/>
          <w:bCs/>
        </w:rPr>
        <w:t xml:space="preserve"> – korta avstämningar</w:t>
      </w:r>
    </w:p>
    <w:p w14:paraId="1CDAA819" w14:textId="427B7727" w:rsidR="003133BA" w:rsidRPr="003133BA" w:rsidRDefault="003133BA" w:rsidP="009E50AE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Nya parkeringsrutiner</w:t>
      </w:r>
      <w:r w:rsidR="00B433C8" w:rsidRPr="003F1024">
        <w:rPr>
          <w:rFonts w:ascii="Century Gothic" w:hAnsi="Century Gothic" w:cs="Century Gothic"/>
          <w:i/>
          <w:sz w:val="22"/>
          <w:szCs w:val="22"/>
        </w:rPr>
        <w:br/>
      </w:r>
      <w:r w:rsidR="00952722">
        <w:rPr>
          <w:rFonts w:ascii="Century Gothic" w:hAnsi="Century Gothic" w:cs="Century Gothic"/>
          <w:iCs/>
          <w:sz w:val="20"/>
          <w:szCs w:val="20"/>
        </w:rPr>
        <w:t xml:space="preserve">Kommunen har sett till att </w:t>
      </w:r>
      <w:r w:rsidR="00E2403E">
        <w:rPr>
          <w:rFonts w:ascii="Century Gothic" w:hAnsi="Century Gothic" w:cs="Century Gothic"/>
          <w:iCs/>
          <w:sz w:val="20"/>
          <w:szCs w:val="20"/>
        </w:rPr>
        <w:t>spärra av ytan längs med Orrliden där många parkerat ”mer eller mindre bra”</w:t>
      </w:r>
      <w:r w:rsidR="00A72819">
        <w:rPr>
          <w:rFonts w:ascii="Century Gothic" w:hAnsi="Century Gothic" w:cs="Century Gothic"/>
          <w:iCs/>
          <w:sz w:val="20"/>
          <w:szCs w:val="20"/>
        </w:rPr>
        <w:t>. Det höll ett tag sedan har folk varit där och rivit bort avspärrningen och parkerat sina bilar</w:t>
      </w:r>
      <w:r w:rsidR="004E1E7E">
        <w:rPr>
          <w:rFonts w:ascii="Century Gothic" w:hAnsi="Century Gothic" w:cs="Century Gothic"/>
          <w:iCs/>
          <w:sz w:val="20"/>
          <w:szCs w:val="20"/>
        </w:rPr>
        <w:t>.</w:t>
      </w:r>
      <w:r w:rsidR="001A08FF">
        <w:rPr>
          <w:rFonts w:ascii="Century Gothic" w:hAnsi="Century Gothic" w:cs="Century Gothic"/>
          <w:iCs/>
          <w:sz w:val="20"/>
          <w:szCs w:val="20"/>
        </w:rPr>
        <w:br/>
        <w:t>Kommunen hoppas på att folk ska lära sig</w:t>
      </w:r>
      <w:r w:rsidR="003D272F">
        <w:rPr>
          <w:rFonts w:ascii="Century Gothic" w:hAnsi="Century Gothic" w:cs="Century Gothic"/>
          <w:iCs/>
          <w:sz w:val="20"/>
          <w:szCs w:val="20"/>
        </w:rPr>
        <w:t xml:space="preserve"> att parkera vid skolan</w:t>
      </w:r>
      <w:r w:rsidR="001A08FF">
        <w:rPr>
          <w:rFonts w:ascii="Century Gothic" w:hAnsi="Century Gothic" w:cs="Century Gothic"/>
          <w:iCs/>
          <w:sz w:val="20"/>
          <w:szCs w:val="20"/>
        </w:rPr>
        <w:t xml:space="preserve"> men vi känner oss skeptiska till att det ska ske med tanke på att det är många</w:t>
      </w:r>
      <w:r w:rsidR="003D272F">
        <w:rPr>
          <w:rFonts w:ascii="Century Gothic" w:hAnsi="Century Gothic" w:cs="Century Gothic"/>
          <w:iCs/>
          <w:sz w:val="20"/>
          <w:szCs w:val="20"/>
        </w:rPr>
        <w:t xml:space="preserve"> som är här en eller enstaka gång.</w:t>
      </w:r>
    </w:p>
    <w:p w14:paraId="3ED61215" w14:textId="4837D99C" w:rsidR="000F281C" w:rsidRPr="000F281C" w:rsidRDefault="003133BA" w:rsidP="009E50AE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Gångytan från skolan och parkeringen</w:t>
      </w:r>
      <w:r w:rsidR="000F281C">
        <w:rPr>
          <w:rFonts w:ascii="Century Gothic" w:hAnsi="Century Gothic" w:cs="Century Gothic"/>
          <w:i/>
          <w:sz w:val="22"/>
          <w:szCs w:val="22"/>
        </w:rPr>
        <w:br/>
      </w:r>
      <w:r w:rsidR="005A18B0">
        <w:rPr>
          <w:rFonts w:ascii="Century Gothic" w:hAnsi="Century Gothic" w:cs="Century Gothic"/>
          <w:iCs/>
          <w:sz w:val="20"/>
          <w:szCs w:val="20"/>
        </w:rPr>
        <w:t xml:space="preserve">Vi har blivit lovade att en gång ska göras men vi har inte fått något datum på </w:t>
      </w:r>
      <w:r w:rsidR="005A18B0">
        <w:rPr>
          <w:rFonts w:ascii="Century Gothic" w:hAnsi="Century Gothic" w:cs="Century Gothic"/>
          <w:i/>
          <w:sz w:val="20"/>
          <w:szCs w:val="20"/>
        </w:rPr>
        <w:t>när</w:t>
      </w:r>
      <w:r w:rsidR="005A18B0">
        <w:rPr>
          <w:rFonts w:ascii="Century Gothic" w:hAnsi="Century Gothic" w:cs="Century Gothic"/>
          <w:iCs/>
          <w:sz w:val="20"/>
          <w:szCs w:val="20"/>
        </w:rPr>
        <w:t xml:space="preserve"> det ska ske.</w:t>
      </w:r>
    </w:p>
    <w:p w14:paraId="150EEAA9" w14:textId="2441441E" w:rsidR="000F281C" w:rsidRPr="000F281C" w:rsidRDefault="000F281C" w:rsidP="009E50AE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Gräsytan – bevattning</w:t>
      </w:r>
      <w:r>
        <w:rPr>
          <w:rFonts w:ascii="Century Gothic" w:hAnsi="Century Gothic" w:cs="Century Gothic"/>
          <w:i/>
          <w:sz w:val="22"/>
          <w:szCs w:val="22"/>
        </w:rPr>
        <w:br/>
      </w:r>
      <w:r w:rsidR="00545FC9">
        <w:rPr>
          <w:rFonts w:ascii="Century Gothic" w:hAnsi="Century Gothic" w:cs="Century Gothic"/>
          <w:iCs/>
          <w:sz w:val="20"/>
          <w:szCs w:val="20"/>
        </w:rPr>
        <w:t>Vi har nu bevattningen, regntåget, från Näshulta på plats hos oss för att prova den innan vi gör ett ev köp.</w:t>
      </w:r>
      <w:r w:rsidR="00A51843">
        <w:rPr>
          <w:rFonts w:ascii="Century Gothic" w:hAnsi="Century Gothic" w:cs="Century Gothic"/>
          <w:iCs/>
          <w:sz w:val="20"/>
          <w:szCs w:val="20"/>
        </w:rPr>
        <w:t xml:space="preserve"> En finansiering kan ske via gubbklubben om det är så att vi väljer att gå vidare.</w:t>
      </w:r>
      <w:r w:rsidR="00555BCF">
        <w:rPr>
          <w:rFonts w:ascii="Century Gothic" w:hAnsi="Century Gothic" w:cs="Century Gothic"/>
          <w:iCs/>
          <w:sz w:val="20"/>
          <w:szCs w:val="20"/>
        </w:rPr>
        <w:br/>
        <w:t xml:space="preserve">Styrelsen </w:t>
      </w:r>
      <w:r w:rsidR="00555BCF" w:rsidRPr="00555BCF">
        <w:rPr>
          <w:rFonts w:ascii="Century Gothic" w:hAnsi="Century Gothic" w:cs="Century Gothic"/>
          <w:b/>
          <w:bCs/>
          <w:iCs/>
          <w:sz w:val="20"/>
          <w:szCs w:val="20"/>
        </w:rPr>
        <w:t>beslutar</w:t>
      </w:r>
      <w:r w:rsidR="00555BCF">
        <w:rPr>
          <w:rFonts w:ascii="Century Gothic" w:hAnsi="Century Gothic" w:cs="Century Gothic"/>
          <w:iCs/>
          <w:sz w:val="20"/>
          <w:szCs w:val="20"/>
        </w:rPr>
        <w:t xml:space="preserve"> att ge Maria och Tomas mandat att förhandla priset med Näshulta.</w:t>
      </w:r>
      <w:r w:rsidR="00A555FF">
        <w:rPr>
          <w:rFonts w:ascii="Century Gothic" w:hAnsi="Century Gothic" w:cs="Century Gothic"/>
          <w:iCs/>
          <w:sz w:val="20"/>
          <w:szCs w:val="20"/>
        </w:rPr>
        <w:br/>
        <w:t>Vi har fått en förfrågan om att flytta de äldre, mindre må</w:t>
      </w:r>
      <w:r w:rsidR="00242AAC">
        <w:rPr>
          <w:rFonts w:ascii="Century Gothic" w:hAnsi="Century Gothic" w:cs="Century Gothic"/>
          <w:iCs/>
          <w:sz w:val="20"/>
          <w:szCs w:val="20"/>
        </w:rPr>
        <w:t>len utan hjul till 11v11-planen och att laget själva</w:t>
      </w:r>
      <w:r w:rsidR="00F515A6">
        <w:rPr>
          <w:rFonts w:ascii="Century Gothic" w:hAnsi="Century Gothic" w:cs="Century Gothic"/>
          <w:iCs/>
          <w:sz w:val="20"/>
          <w:szCs w:val="20"/>
        </w:rPr>
        <w:t xml:space="preserve"> kunde ombesörja flytten men vi behöver tyvärr säga nej till detta då </w:t>
      </w:r>
      <w:r w:rsidR="00C3495B">
        <w:rPr>
          <w:rFonts w:ascii="Century Gothic" w:hAnsi="Century Gothic" w:cs="Century Gothic"/>
          <w:iCs/>
          <w:sz w:val="20"/>
          <w:szCs w:val="20"/>
        </w:rPr>
        <w:t>målen kommer nöta på konstgräset.</w:t>
      </w:r>
      <w:r w:rsidR="003103E0">
        <w:rPr>
          <w:rFonts w:ascii="Century Gothic" w:hAnsi="Century Gothic" w:cs="Century Gothic"/>
          <w:iCs/>
          <w:sz w:val="20"/>
          <w:szCs w:val="20"/>
        </w:rPr>
        <w:br/>
        <w:t xml:space="preserve">P2015 har gjort en skrivelse om att få tillgång till träningsyta vid annan tid än den tilldelade nu när </w:t>
      </w:r>
      <w:r w:rsidR="00F65A79">
        <w:rPr>
          <w:rFonts w:ascii="Century Gothic" w:hAnsi="Century Gothic" w:cs="Century Gothic"/>
          <w:iCs/>
          <w:sz w:val="20"/>
          <w:szCs w:val="20"/>
        </w:rPr>
        <w:t xml:space="preserve">gräsytan är under behandling. Maria </w:t>
      </w:r>
      <w:r w:rsidR="00F65A79" w:rsidRPr="00F65A79">
        <w:rPr>
          <w:rFonts w:ascii="Century Gothic" w:hAnsi="Century Gothic" w:cs="Century Gothic"/>
          <w:b/>
          <w:bCs/>
          <w:iCs/>
          <w:sz w:val="20"/>
          <w:szCs w:val="20"/>
        </w:rPr>
        <w:t>uppdras</w:t>
      </w:r>
      <w:r w:rsidR="00F65A79">
        <w:rPr>
          <w:rFonts w:ascii="Century Gothic" w:hAnsi="Century Gothic" w:cs="Century Gothic"/>
          <w:iCs/>
          <w:sz w:val="20"/>
          <w:szCs w:val="20"/>
        </w:rPr>
        <w:t xml:space="preserve"> att hantera ärendet med laget och hitta tider i Hällberga eller Hållsta som passar dem.</w:t>
      </w:r>
    </w:p>
    <w:p w14:paraId="6A05A809" w14:textId="5789A6E1" w:rsidR="004B053C" w:rsidRPr="009E50AE" w:rsidRDefault="000F281C" w:rsidP="009E50AE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lastRenderedPageBreak/>
        <w:t>Framtid Orrlide</w:t>
      </w:r>
      <w:r w:rsidR="002B27D0">
        <w:rPr>
          <w:rFonts w:ascii="Century Gothic" w:hAnsi="Century Gothic" w:cs="Century Gothic"/>
          <w:i/>
          <w:sz w:val="22"/>
          <w:szCs w:val="22"/>
        </w:rPr>
        <w:t>n</w:t>
      </w:r>
      <w:r w:rsidR="002B27D0">
        <w:rPr>
          <w:rFonts w:ascii="Century Gothic" w:hAnsi="Century Gothic" w:cs="Century Gothic"/>
          <w:i/>
          <w:sz w:val="22"/>
          <w:szCs w:val="22"/>
        </w:rPr>
        <w:br/>
      </w:r>
      <w:r w:rsidR="00AB4677">
        <w:rPr>
          <w:rFonts w:ascii="Century Gothic" w:hAnsi="Century Gothic" w:cs="Century Gothic"/>
          <w:iCs/>
          <w:sz w:val="20"/>
          <w:szCs w:val="20"/>
        </w:rPr>
        <w:t>Vi har fått OK från kommunen rörande n</w:t>
      </w:r>
      <w:r w:rsidR="00814CBE">
        <w:rPr>
          <w:rFonts w:ascii="Century Gothic" w:hAnsi="Century Gothic" w:cs="Century Gothic"/>
          <w:iCs/>
          <w:sz w:val="20"/>
          <w:szCs w:val="20"/>
        </w:rPr>
        <w:t>yttjanderätten på den fria/lediga ytan</w:t>
      </w:r>
      <w:r w:rsidR="002964AC">
        <w:rPr>
          <w:rFonts w:ascii="Century Gothic" w:hAnsi="Century Gothic" w:cs="Century Gothic"/>
          <w:iCs/>
          <w:sz w:val="20"/>
          <w:szCs w:val="20"/>
        </w:rPr>
        <w:t xml:space="preserve">. </w:t>
      </w:r>
      <w:r w:rsidR="002B4115">
        <w:rPr>
          <w:rFonts w:ascii="Century Gothic" w:hAnsi="Century Gothic" w:cs="Century Gothic"/>
          <w:iCs/>
          <w:sz w:val="20"/>
          <w:szCs w:val="20"/>
        </w:rPr>
        <w:t>Nästa steg är att ta fram offert på de olika idéer som finns framme så vi utifrån det kan fatta beslut om vad som ska anläggas.</w:t>
      </w:r>
      <w:r w:rsidR="00395877">
        <w:rPr>
          <w:rFonts w:ascii="Century Gothic" w:hAnsi="Century Gothic" w:cs="Century Gothic"/>
          <w:iCs/>
          <w:sz w:val="20"/>
          <w:szCs w:val="20"/>
        </w:rPr>
        <w:t xml:space="preserve"> Maria och Satu tar även kontakt med Gabbe på RF-SISU för att få hjälp att söka ekonomiska medel.</w:t>
      </w:r>
      <w:r w:rsidR="00480C98" w:rsidRPr="009E50AE">
        <w:rPr>
          <w:rFonts w:ascii="Century Gothic" w:hAnsi="Century Gothic" w:cs="Century Gothic"/>
          <w:iCs/>
          <w:sz w:val="20"/>
          <w:szCs w:val="20"/>
        </w:rPr>
        <w:br/>
      </w:r>
    </w:p>
    <w:p w14:paraId="47CA6CED" w14:textId="3668D84B" w:rsidR="00CD5483" w:rsidRDefault="00CD5483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 xml:space="preserve">Summering </w:t>
      </w:r>
      <w:r w:rsidR="00DF6F82">
        <w:rPr>
          <w:rFonts w:ascii="Century Gothic" w:hAnsi="Century Gothic" w:cs="Century Gothic"/>
          <w:b/>
        </w:rPr>
        <w:t xml:space="preserve">av läget i </w:t>
      </w:r>
      <w:r w:rsidR="00A637B6">
        <w:rPr>
          <w:rFonts w:ascii="Century Gothic" w:hAnsi="Century Gothic" w:cs="Century Gothic"/>
          <w:b/>
        </w:rPr>
        <w:t>fotbolls</w:t>
      </w:r>
      <w:r w:rsidR="008F7A20">
        <w:rPr>
          <w:rFonts w:ascii="Century Gothic" w:hAnsi="Century Gothic" w:cs="Century Gothic"/>
          <w:b/>
        </w:rPr>
        <w:t>- och förenings</w:t>
      </w:r>
      <w:r w:rsidR="00A637B6">
        <w:rPr>
          <w:rFonts w:ascii="Century Gothic" w:hAnsi="Century Gothic" w:cs="Century Gothic"/>
          <w:b/>
        </w:rPr>
        <w:t>verksamheten</w:t>
      </w:r>
    </w:p>
    <w:p w14:paraId="425B3C52" w14:textId="6100A7E2" w:rsidR="00B433C8" w:rsidRPr="00374033" w:rsidRDefault="00A418F9" w:rsidP="003F1262">
      <w:pPr>
        <w:pStyle w:val="Default"/>
        <w:numPr>
          <w:ilvl w:val="1"/>
          <w:numId w:val="18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Läge</w:t>
      </w:r>
      <w:r w:rsidR="004C5980">
        <w:rPr>
          <w:rFonts w:ascii="Century Gothic" w:hAnsi="Century Gothic" w:cs="Century Gothic"/>
          <w:i/>
          <w:sz w:val="22"/>
          <w:szCs w:val="22"/>
        </w:rPr>
        <w:t>t i våra</w:t>
      </w:r>
      <w:r w:rsidR="00294216">
        <w:rPr>
          <w:rFonts w:ascii="Century Gothic" w:hAnsi="Century Gothic" w:cs="Century Gothic"/>
          <w:i/>
          <w:sz w:val="22"/>
          <w:szCs w:val="22"/>
        </w:rPr>
        <w:t xml:space="preserve"> </w:t>
      </w:r>
      <w:r w:rsidR="00431E26">
        <w:rPr>
          <w:rFonts w:ascii="Century Gothic" w:hAnsi="Century Gothic" w:cs="Century Gothic"/>
          <w:i/>
          <w:sz w:val="22"/>
          <w:szCs w:val="22"/>
        </w:rPr>
        <w:t>lag</w:t>
      </w:r>
      <w:r w:rsidR="00B95C7C" w:rsidRPr="00B95C7C">
        <w:rPr>
          <w:rFonts w:ascii="Century Gothic" w:hAnsi="Century Gothic" w:cs="Century Gothic"/>
          <w:i/>
          <w:sz w:val="22"/>
          <w:szCs w:val="22"/>
        </w:rPr>
        <w:br/>
      </w:r>
      <w:r w:rsidR="00FD6FDB">
        <w:rPr>
          <w:rFonts w:ascii="Century Gothic" w:hAnsi="Century Gothic" w:cs="Century Gothic"/>
          <w:iCs/>
          <w:sz w:val="20"/>
          <w:szCs w:val="20"/>
        </w:rPr>
        <w:t>Våra ungdomslag växer, vi har inkommande spelare i stort sett i samtliga lag.</w:t>
      </w:r>
      <w:r w:rsidR="000F724D">
        <w:rPr>
          <w:rFonts w:ascii="Century Gothic" w:hAnsi="Century Gothic" w:cs="Century Gothic"/>
          <w:iCs/>
          <w:sz w:val="20"/>
          <w:szCs w:val="20"/>
        </w:rPr>
        <w:t xml:space="preserve"> Det är roligt men ställer krav på större ytor och fler tränare</w:t>
      </w:r>
      <w:r w:rsidR="008B4E54">
        <w:rPr>
          <w:rFonts w:ascii="Century Gothic" w:hAnsi="Century Gothic" w:cs="Century Gothic"/>
          <w:iCs/>
          <w:sz w:val="20"/>
          <w:szCs w:val="20"/>
        </w:rPr>
        <w:t>.</w:t>
      </w:r>
      <w:r w:rsidR="0014211C">
        <w:rPr>
          <w:rFonts w:ascii="Century Gothic" w:hAnsi="Century Gothic" w:cs="Century Gothic"/>
          <w:iCs/>
          <w:sz w:val="20"/>
          <w:szCs w:val="20"/>
        </w:rPr>
        <w:br/>
        <w:t>P201</w:t>
      </w:r>
      <w:r w:rsidR="000217FE">
        <w:rPr>
          <w:rFonts w:ascii="Century Gothic" w:hAnsi="Century Gothic" w:cs="Century Gothic"/>
          <w:iCs/>
          <w:sz w:val="20"/>
          <w:szCs w:val="20"/>
        </w:rPr>
        <w:t>1 har fått ett stort tillskott på spelare och där är det extra behov av fler tränare då nuvarande aviserat att han troligen kommer sluta till nästa säsong.</w:t>
      </w:r>
      <w:r w:rsidR="007B7186">
        <w:rPr>
          <w:rFonts w:ascii="Century Gothic" w:hAnsi="Century Gothic" w:cs="Century Gothic"/>
          <w:iCs/>
          <w:sz w:val="20"/>
          <w:szCs w:val="20"/>
        </w:rPr>
        <w:br/>
        <w:t xml:space="preserve">Vi kommer arrangera sammandrag för F2014 </w:t>
      </w:r>
      <w:r w:rsidR="00F15EEC">
        <w:rPr>
          <w:rFonts w:ascii="Century Gothic" w:hAnsi="Century Gothic" w:cs="Century Gothic"/>
          <w:iCs/>
          <w:sz w:val="20"/>
          <w:szCs w:val="20"/>
        </w:rPr>
        <w:t>den 4</w:t>
      </w:r>
      <w:r w:rsidR="007B7186">
        <w:rPr>
          <w:rFonts w:ascii="Century Gothic" w:hAnsi="Century Gothic" w:cs="Century Gothic"/>
          <w:iCs/>
          <w:sz w:val="20"/>
          <w:szCs w:val="20"/>
        </w:rPr>
        <w:t xml:space="preserve"> juni.</w:t>
      </w:r>
      <w:r w:rsidR="007B7186">
        <w:rPr>
          <w:rFonts w:ascii="Century Gothic" w:hAnsi="Century Gothic" w:cs="Century Gothic"/>
          <w:iCs/>
          <w:sz w:val="20"/>
          <w:szCs w:val="20"/>
        </w:rPr>
        <w:br/>
        <w:t>Våra seniorlag har haft en tuff start på säsongen.</w:t>
      </w:r>
    </w:p>
    <w:p w14:paraId="73E2FB25" w14:textId="1C186403" w:rsidR="00FA0C81" w:rsidRDefault="00431E26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 xml:space="preserve">Fotbollskommittén </w:t>
      </w:r>
      <w:r w:rsidR="00F1724C">
        <w:rPr>
          <w:rFonts w:ascii="Century Gothic" w:hAnsi="Century Gothic" w:cs="Century Gothic"/>
          <w:i/>
          <w:iCs/>
          <w:sz w:val="22"/>
          <w:szCs w:val="22"/>
        </w:rPr>
        <w:br/>
      </w:r>
      <w:r w:rsidR="00433DF9">
        <w:rPr>
          <w:rFonts w:ascii="Century Gothic" w:hAnsi="Century Gothic" w:cs="Century Gothic"/>
          <w:iCs/>
          <w:sz w:val="20"/>
          <w:szCs w:val="20"/>
        </w:rPr>
        <w:t>Uppstartsmöte för barn födda 2018 ska initieras och någon från Fotbollskommittén, Maria och Henke Bergfors deltar på mötet</w:t>
      </w:r>
      <w:r w:rsidR="007B7186">
        <w:rPr>
          <w:rFonts w:ascii="Century Gothic" w:hAnsi="Century Gothic" w:cs="Century Gothic"/>
          <w:iCs/>
          <w:sz w:val="20"/>
          <w:szCs w:val="20"/>
        </w:rPr>
        <w:t>.</w:t>
      </w:r>
      <w:r w:rsidR="009C0503">
        <w:rPr>
          <w:rFonts w:ascii="Century Gothic" w:hAnsi="Century Gothic" w:cs="Century Gothic"/>
          <w:iCs/>
          <w:sz w:val="20"/>
          <w:szCs w:val="20"/>
        </w:rPr>
        <w:br/>
        <w:t>Kommittén jobbar vidare med att hitta fler personer till gru</w:t>
      </w:r>
      <w:r w:rsidR="00BC1008">
        <w:rPr>
          <w:rFonts w:ascii="Century Gothic" w:hAnsi="Century Gothic" w:cs="Century Gothic"/>
          <w:iCs/>
          <w:sz w:val="20"/>
          <w:szCs w:val="20"/>
        </w:rPr>
        <w:t>ppen.</w:t>
      </w:r>
      <w:r w:rsidR="00810A72">
        <w:rPr>
          <w:rFonts w:ascii="Century Gothic" w:hAnsi="Century Gothic" w:cs="Century Gothic"/>
          <w:iCs/>
          <w:sz w:val="20"/>
          <w:szCs w:val="20"/>
        </w:rPr>
        <w:br/>
        <w:t>Arbetet går vidare med att hitta samarbetsformer med Eskilstuna United</w:t>
      </w:r>
      <w:r w:rsidR="003D2DA6">
        <w:rPr>
          <w:rFonts w:ascii="Century Gothic" w:hAnsi="Century Gothic" w:cs="Century Gothic"/>
          <w:iCs/>
          <w:sz w:val="20"/>
          <w:szCs w:val="20"/>
        </w:rPr>
        <w:t>.</w:t>
      </w:r>
      <w:r w:rsidR="00AE5CE0">
        <w:rPr>
          <w:rFonts w:ascii="Century Gothic" w:hAnsi="Century Gothic" w:cs="Century Gothic"/>
          <w:iCs/>
          <w:sz w:val="20"/>
          <w:szCs w:val="20"/>
        </w:rPr>
        <w:t xml:space="preserve"> Magnus och Satu tar kontakt med Annica Barsley för</w:t>
      </w:r>
      <w:r w:rsidR="001C31DA">
        <w:rPr>
          <w:rFonts w:ascii="Century Gothic" w:hAnsi="Century Gothic" w:cs="Century Gothic"/>
          <w:iCs/>
          <w:sz w:val="20"/>
          <w:szCs w:val="20"/>
        </w:rPr>
        <w:t xml:space="preserve"> se över formalia.</w:t>
      </w:r>
    </w:p>
    <w:p w14:paraId="3EEE3734" w14:textId="43E369EA" w:rsidR="009D6307" w:rsidRPr="009D6307" w:rsidRDefault="009D6307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>Diplomerad förening – hur går vi vidare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A112B7">
        <w:rPr>
          <w:rFonts w:ascii="Century Gothic" w:hAnsi="Century Gothic" w:cs="Century Gothic"/>
          <w:iCs/>
          <w:sz w:val="20"/>
          <w:szCs w:val="20"/>
        </w:rPr>
        <w:t xml:space="preserve">Marcus Holmberg har varit i kontakt med Maria för att </w:t>
      </w:r>
      <w:r w:rsidR="0043331E">
        <w:rPr>
          <w:rFonts w:ascii="Century Gothic" w:hAnsi="Century Gothic" w:cs="Century Gothic"/>
          <w:iCs/>
          <w:sz w:val="20"/>
          <w:szCs w:val="20"/>
        </w:rPr>
        <w:t>vi nu behöver ladda upp dokumenten i den nya portalen för Kvalitetsklubb, den</w:t>
      </w:r>
      <w:r w:rsidR="00860F78">
        <w:rPr>
          <w:rFonts w:ascii="Century Gothic" w:hAnsi="Century Gothic" w:cs="Century Gothic"/>
          <w:iCs/>
          <w:sz w:val="20"/>
          <w:szCs w:val="20"/>
        </w:rPr>
        <w:t xml:space="preserve"> nya och lättare ersättaren till Diplomerad förening.</w:t>
      </w:r>
      <w:r w:rsidR="00CE5738">
        <w:rPr>
          <w:rFonts w:ascii="Century Gothic" w:hAnsi="Century Gothic" w:cs="Century Gothic"/>
          <w:iCs/>
          <w:sz w:val="20"/>
          <w:szCs w:val="20"/>
        </w:rPr>
        <w:br/>
        <w:t xml:space="preserve">Maria </w:t>
      </w:r>
      <w:r w:rsidR="00CE5738">
        <w:rPr>
          <w:rFonts w:ascii="Century Gothic" w:hAnsi="Century Gothic" w:cs="Century Gothic"/>
          <w:b/>
          <w:bCs/>
          <w:iCs/>
          <w:sz w:val="20"/>
          <w:szCs w:val="20"/>
        </w:rPr>
        <w:t>uppdras</w:t>
      </w:r>
      <w:r w:rsidR="00CE5738">
        <w:rPr>
          <w:rFonts w:ascii="Century Gothic" w:hAnsi="Century Gothic" w:cs="Century Gothic"/>
          <w:iCs/>
          <w:sz w:val="20"/>
          <w:szCs w:val="20"/>
        </w:rPr>
        <w:t xml:space="preserve"> ta kontakt med Marcus igen för att gå vidare.</w:t>
      </w:r>
    </w:p>
    <w:p w14:paraId="193D58D3" w14:textId="5E2EB254" w:rsidR="009D6307" w:rsidRPr="00905C52" w:rsidRDefault="00905C52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>Beslut om ersättning damlagets tränare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761F88">
        <w:rPr>
          <w:rFonts w:ascii="Century Gothic" w:hAnsi="Century Gothic" w:cs="Century Gothic"/>
          <w:iCs/>
          <w:sz w:val="20"/>
          <w:szCs w:val="20"/>
        </w:rPr>
        <w:t xml:space="preserve">Styrelsen </w:t>
      </w:r>
      <w:r w:rsidR="00761F88" w:rsidRPr="00761F88">
        <w:rPr>
          <w:rFonts w:ascii="Century Gothic" w:hAnsi="Century Gothic" w:cs="Century Gothic"/>
          <w:b/>
          <w:bCs/>
          <w:iCs/>
          <w:sz w:val="20"/>
          <w:szCs w:val="20"/>
        </w:rPr>
        <w:t>beslutar</w:t>
      </w:r>
      <w:r w:rsidR="00761F88">
        <w:rPr>
          <w:rFonts w:ascii="Century Gothic" w:hAnsi="Century Gothic" w:cs="Century Gothic"/>
          <w:iCs/>
          <w:sz w:val="20"/>
          <w:szCs w:val="20"/>
        </w:rPr>
        <w:t xml:space="preserve"> att e</w:t>
      </w:r>
      <w:r w:rsidR="00DB563A" w:rsidRPr="00761F88">
        <w:rPr>
          <w:rFonts w:ascii="Century Gothic" w:hAnsi="Century Gothic" w:cs="Century Gothic"/>
          <w:iCs/>
          <w:sz w:val="20"/>
          <w:szCs w:val="20"/>
        </w:rPr>
        <w:t>rsättningen</w:t>
      </w:r>
      <w:r w:rsidR="00DB563A">
        <w:rPr>
          <w:rFonts w:ascii="Century Gothic" w:hAnsi="Century Gothic" w:cs="Century Gothic"/>
          <w:iCs/>
          <w:sz w:val="20"/>
          <w:szCs w:val="20"/>
        </w:rPr>
        <w:t xml:space="preserve"> blir 52 500kr som sedan fördelas på de fyra ledarna</w:t>
      </w:r>
      <w:r w:rsidR="000948A1">
        <w:rPr>
          <w:rFonts w:ascii="Century Gothic" w:hAnsi="Century Gothic" w:cs="Century Gothic"/>
          <w:iCs/>
          <w:sz w:val="20"/>
          <w:szCs w:val="20"/>
        </w:rPr>
        <w:t>;</w:t>
      </w:r>
      <w:r w:rsidR="00761F88">
        <w:rPr>
          <w:rFonts w:ascii="Century Gothic" w:hAnsi="Century Gothic" w:cs="Century Gothic"/>
          <w:iCs/>
          <w:sz w:val="20"/>
          <w:szCs w:val="20"/>
        </w:rPr>
        <w:t xml:space="preserve"> Peter får</w:t>
      </w:r>
      <w:r w:rsidR="003E3C95">
        <w:rPr>
          <w:rFonts w:ascii="Century Gothic" w:hAnsi="Century Gothic" w:cs="Century Gothic"/>
          <w:iCs/>
          <w:sz w:val="20"/>
          <w:szCs w:val="20"/>
        </w:rPr>
        <w:t xml:space="preserve"> 40%, Helen 35%, Tobbe 20% och Jocke5%. Peter, Helen och Tobbe har även ett klädbidrag.</w:t>
      </w:r>
    </w:p>
    <w:p w14:paraId="76F5A9C5" w14:textId="628CDE22" w:rsidR="00905C52" w:rsidRPr="00905C52" w:rsidRDefault="00905C52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>Utvärdering Eskilstunacupen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446DBC">
        <w:rPr>
          <w:rFonts w:ascii="Century Gothic" w:hAnsi="Century Gothic" w:cs="Century Gothic"/>
          <w:iCs/>
          <w:sz w:val="20"/>
          <w:szCs w:val="20"/>
        </w:rPr>
        <w:t>En bra genomförd cup</w:t>
      </w:r>
      <w:r w:rsidR="00CB57CC">
        <w:rPr>
          <w:rFonts w:ascii="Century Gothic" w:hAnsi="Century Gothic" w:cs="Century Gothic"/>
          <w:iCs/>
          <w:sz w:val="20"/>
          <w:szCs w:val="20"/>
        </w:rPr>
        <w:t xml:space="preserve"> och ekonomin är inte riktigt färdig än då vi inväntar fakturor. </w:t>
      </w:r>
      <w:r w:rsidR="00CB57CC">
        <w:rPr>
          <w:rFonts w:ascii="Century Gothic" w:hAnsi="Century Gothic" w:cs="Century Gothic"/>
          <w:iCs/>
          <w:sz w:val="20"/>
          <w:szCs w:val="20"/>
        </w:rPr>
        <w:br/>
        <w:t>Cupgruppen har beslutat att köra vidare även nästa år och vi har alla fått till oss att förankra</w:t>
      </w:r>
      <w:r w:rsidR="003774F3">
        <w:rPr>
          <w:rFonts w:ascii="Century Gothic" w:hAnsi="Century Gothic" w:cs="Century Gothic"/>
          <w:iCs/>
          <w:sz w:val="20"/>
          <w:szCs w:val="20"/>
        </w:rPr>
        <w:t xml:space="preserve"> i våra styrelser rörande frågan om att anställa en person som arbetar med cupen. Styrelsen </w:t>
      </w:r>
      <w:r w:rsidR="00D01889">
        <w:rPr>
          <w:rFonts w:ascii="Century Gothic" w:hAnsi="Century Gothic" w:cs="Century Gothic"/>
          <w:b/>
          <w:bCs/>
          <w:iCs/>
          <w:sz w:val="20"/>
          <w:szCs w:val="20"/>
        </w:rPr>
        <w:t>beslutar</w:t>
      </w:r>
      <w:r w:rsidR="00D01889">
        <w:rPr>
          <w:rFonts w:ascii="Century Gothic" w:hAnsi="Century Gothic" w:cs="Century Gothic"/>
          <w:iCs/>
          <w:sz w:val="20"/>
          <w:szCs w:val="20"/>
        </w:rPr>
        <w:t xml:space="preserve"> att godkänna processen</w:t>
      </w:r>
      <w:r w:rsidR="00D04472">
        <w:rPr>
          <w:rFonts w:ascii="Century Gothic" w:hAnsi="Century Gothic" w:cs="Century Gothic"/>
          <w:iCs/>
          <w:sz w:val="20"/>
          <w:szCs w:val="20"/>
        </w:rPr>
        <w:t xml:space="preserve"> med att tillsätta </w:t>
      </w:r>
      <w:r w:rsidR="00C21CAE">
        <w:rPr>
          <w:rFonts w:ascii="Century Gothic" w:hAnsi="Century Gothic" w:cs="Century Gothic"/>
          <w:iCs/>
          <w:sz w:val="20"/>
          <w:szCs w:val="20"/>
        </w:rPr>
        <w:t>tjänsten som delas av de tre föreningarna och där IFK Eskilstuna kommer vara arbetsgivare.</w:t>
      </w:r>
    </w:p>
    <w:p w14:paraId="49AF194D" w14:textId="52654310" w:rsidR="00905C52" w:rsidRPr="00905C52" w:rsidRDefault="00905C52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>Fotbollsskola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CB57CC">
        <w:rPr>
          <w:rFonts w:ascii="Century Gothic" w:hAnsi="Century Gothic" w:cs="Century Gothic"/>
          <w:iCs/>
          <w:sz w:val="20"/>
          <w:szCs w:val="20"/>
        </w:rPr>
        <w:t>Hittills är 63 barn anmälda till fotbollsskolan som hålls v25.</w:t>
      </w:r>
    </w:p>
    <w:p w14:paraId="1CE3E927" w14:textId="7EF40276" w:rsidR="00905C52" w:rsidRPr="00B80803" w:rsidRDefault="00905C52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 w:rsidRPr="00B80803">
        <w:rPr>
          <w:rFonts w:ascii="Century Gothic" w:hAnsi="Century Gothic" w:cs="Century Gothic"/>
          <w:i/>
          <w:iCs/>
          <w:sz w:val="22"/>
          <w:szCs w:val="22"/>
        </w:rPr>
        <w:t>Utdrag ur belastningsregistret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B14F27">
        <w:rPr>
          <w:rFonts w:ascii="Century Gothic" w:hAnsi="Century Gothic" w:cs="Century Gothic"/>
          <w:iCs/>
          <w:sz w:val="20"/>
          <w:szCs w:val="20"/>
        </w:rPr>
        <w:t>Samtliga ledare och styrelsen behöver</w:t>
      </w:r>
      <w:r w:rsidR="00F15EEC">
        <w:rPr>
          <w:rFonts w:ascii="Century Gothic" w:hAnsi="Century Gothic" w:cs="Century Gothic"/>
          <w:iCs/>
          <w:sz w:val="20"/>
          <w:szCs w:val="20"/>
        </w:rPr>
        <w:t xml:space="preserve"> lämna in utdrag ur belastningsregistret. </w:t>
      </w:r>
      <w:r w:rsidR="00F15EEC" w:rsidRPr="00B80803">
        <w:rPr>
          <w:rFonts w:ascii="Century Gothic" w:hAnsi="Century Gothic" w:cs="Century Gothic"/>
          <w:iCs/>
          <w:sz w:val="20"/>
          <w:szCs w:val="20"/>
        </w:rPr>
        <w:t xml:space="preserve">Det hämtas på Polisens hemsida: </w:t>
      </w:r>
      <w:hyperlink r:id="rId10" w:history="1">
        <w:r w:rsidR="00B80803">
          <w:rPr>
            <w:rStyle w:val="Hyperlnk"/>
          </w:rPr>
          <w:t>Barn i annan verksamhet, e-tjänst | Polismyndigheten (polisen.se)</w:t>
        </w:r>
      </w:hyperlink>
    </w:p>
    <w:p w14:paraId="533ED037" w14:textId="4CB371B3" w:rsidR="00905C52" w:rsidRDefault="00905C52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t>Valberedningens arbete</w:t>
      </w:r>
      <w:r>
        <w:rPr>
          <w:rFonts w:ascii="Century Gothic" w:hAnsi="Century Gothic" w:cs="Century Gothic"/>
          <w:i/>
          <w:iCs/>
          <w:sz w:val="22"/>
          <w:szCs w:val="22"/>
        </w:rPr>
        <w:br/>
      </w:r>
      <w:r w:rsidR="00DC7CFD">
        <w:rPr>
          <w:rFonts w:ascii="Century Gothic" w:hAnsi="Century Gothic" w:cs="Century Gothic"/>
          <w:iCs/>
          <w:sz w:val="20"/>
          <w:szCs w:val="20"/>
        </w:rPr>
        <w:t>Valberedningen jobbar vidare med att hitta ytterligare personer till styrelsen.</w:t>
      </w:r>
      <w:r w:rsidR="00841B47">
        <w:rPr>
          <w:rFonts w:ascii="Century Gothic" w:hAnsi="Century Gothic" w:cs="Century Gothic"/>
          <w:iCs/>
          <w:sz w:val="20"/>
          <w:szCs w:val="20"/>
        </w:rPr>
        <w:t xml:space="preserve"> </w:t>
      </w:r>
      <w:r w:rsidR="00EA14E5">
        <w:rPr>
          <w:rFonts w:ascii="Century Gothic" w:hAnsi="Century Gothic" w:cs="Century Gothic"/>
          <w:iCs/>
          <w:sz w:val="20"/>
          <w:szCs w:val="20"/>
        </w:rPr>
        <w:lastRenderedPageBreak/>
        <w:t>En tänkbar kandidat kommer kontaktas inom kort.</w:t>
      </w:r>
      <w:r w:rsidR="007F61DA">
        <w:rPr>
          <w:rFonts w:ascii="Century Gothic" w:hAnsi="Century Gothic" w:cs="Century Gothic"/>
          <w:iCs/>
          <w:sz w:val="20"/>
          <w:szCs w:val="20"/>
        </w:rPr>
        <w:t xml:space="preserve"> Det troliga är att vi adjungerar in personen fram till nästa årsmöte.</w:t>
      </w:r>
    </w:p>
    <w:p w14:paraId="0D3B95F5" w14:textId="6C3EB3BC" w:rsidR="00E30C35" w:rsidRPr="00B95C7C" w:rsidRDefault="00E30C35" w:rsidP="00395C88">
      <w:pPr>
        <w:pStyle w:val="Default"/>
        <w:ind w:left="1440"/>
        <w:rPr>
          <w:rFonts w:ascii="Century Gothic" w:hAnsi="Century Gothic" w:cs="Century Gothic"/>
          <w:i/>
          <w:iCs/>
          <w:sz w:val="22"/>
          <w:szCs w:val="22"/>
        </w:rPr>
      </w:pPr>
    </w:p>
    <w:p w14:paraId="223EC544" w14:textId="6E3D6CE9" w:rsidR="009B1047" w:rsidRDefault="00E3034D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 xml:space="preserve">Ekonomi </w:t>
      </w:r>
      <w:r w:rsidR="00091788">
        <w:rPr>
          <w:rFonts w:ascii="Century Gothic" w:hAnsi="Century Gothic" w:cs="Century Gothic"/>
          <w:b/>
        </w:rPr>
        <w:t>–</w:t>
      </w:r>
      <w:r>
        <w:rPr>
          <w:rFonts w:ascii="Century Gothic" w:hAnsi="Century Gothic" w:cs="Century Gothic"/>
          <w:b/>
        </w:rPr>
        <w:t xml:space="preserve"> lägesrapport</w:t>
      </w:r>
    </w:p>
    <w:p w14:paraId="0F0E36FC" w14:textId="682B41CE" w:rsidR="003F47F7" w:rsidRDefault="00814C9D" w:rsidP="00254F14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bookmarkStart w:id="0" w:name="_Hlk522028965"/>
      <w:r>
        <w:rPr>
          <w:rFonts w:ascii="Century Gothic" w:hAnsi="Century Gothic" w:cs="Century Gothic"/>
          <w:i/>
          <w:sz w:val="22"/>
          <w:szCs w:val="22"/>
        </w:rPr>
        <w:t>Ekonomiska läget januari-</w:t>
      </w:r>
      <w:r w:rsidR="00BC0417">
        <w:rPr>
          <w:rFonts w:ascii="Century Gothic" w:hAnsi="Century Gothic" w:cs="Century Gothic"/>
          <w:i/>
          <w:sz w:val="22"/>
          <w:szCs w:val="22"/>
        </w:rPr>
        <w:t>mars/april</w:t>
      </w:r>
      <w:r w:rsidR="009E0EF6">
        <w:rPr>
          <w:rFonts w:ascii="Century Gothic" w:hAnsi="Century Gothic" w:cs="Century Gothic"/>
          <w:i/>
          <w:sz w:val="22"/>
          <w:szCs w:val="22"/>
        </w:rPr>
        <w:br/>
      </w:r>
      <w:r w:rsidR="00CE1E5B">
        <w:rPr>
          <w:rFonts w:ascii="Century Gothic" w:hAnsi="Century Gothic" w:cs="Century Gothic"/>
          <w:iCs/>
          <w:sz w:val="20"/>
          <w:szCs w:val="20"/>
        </w:rPr>
        <w:t xml:space="preserve">Vi såg över de delar i </w:t>
      </w:r>
      <w:r w:rsidR="00CB0629">
        <w:rPr>
          <w:rFonts w:ascii="Century Gothic" w:hAnsi="Century Gothic" w:cs="Century Gothic"/>
          <w:iCs/>
          <w:sz w:val="20"/>
          <w:szCs w:val="20"/>
        </w:rPr>
        <w:t>ekonomirapporten</w:t>
      </w:r>
      <w:r w:rsidR="00CE1E5B">
        <w:rPr>
          <w:rFonts w:ascii="Century Gothic" w:hAnsi="Century Gothic" w:cs="Century Gothic"/>
          <w:iCs/>
          <w:sz w:val="20"/>
          <w:szCs w:val="20"/>
        </w:rPr>
        <w:t xml:space="preserve"> som än så länge kommit in</w:t>
      </w:r>
      <w:r w:rsidR="00356C00">
        <w:rPr>
          <w:rFonts w:ascii="Century Gothic" w:hAnsi="Century Gothic" w:cs="Century Gothic"/>
          <w:iCs/>
          <w:sz w:val="20"/>
          <w:szCs w:val="20"/>
        </w:rPr>
        <w:t>.</w:t>
      </w:r>
    </w:p>
    <w:p w14:paraId="5A39BBE3" w14:textId="0D3F2453" w:rsidR="00AF00BD" w:rsidRPr="007B18A3" w:rsidRDefault="00BC0417" w:rsidP="007B18A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sz w:val="22"/>
          <w:szCs w:val="22"/>
        </w:rPr>
        <w:t>Avstämning sponsorläget</w:t>
      </w:r>
      <w:r w:rsidR="00057AB4">
        <w:rPr>
          <w:rFonts w:ascii="Century Gothic" w:hAnsi="Century Gothic" w:cs="Century Gothic"/>
          <w:i/>
          <w:sz w:val="22"/>
          <w:szCs w:val="22"/>
        </w:rPr>
        <w:br/>
      </w:r>
      <w:r w:rsidR="003A68DF">
        <w:rPr>
          <w:rFonts w:ascii="Century Gothic" w:hAnsi="Century Gothic" w:cs="Century Gothic"/>
          <w:iCs/>
          <w:sz w:val="20"/>
          <w:szCs w:val="20"/>
        </w:rPr>
        <w:t>Vi gick igenom</w:t>
      </w:r>
      <w:r w:rsidR="00DD428B">
        <w:rPr>
          <w:rFonts w:ascii="Century Gothic" w:hAnsi="Century Gothic" w:cs="Century Gothic"/>
          <w:iCs/>
          <w:sz w:val="20"/>
          <w:szCs w:val="20"/>
        </w:rPr>
        <w:t xml:space="preserve"> listan med tilltänkta sponsorer och Maria fakturerar vartefter vi får OK</w:t>
      </w:r>
      <w:r w:rsidR="00E3570B">
        <w:rPr>
          <w:rFonts w:ascii="Century Gothic" w:hAnsi="Century Gothic" w:cs="Century Gothic"/>
          <w:iCs/>
          <w:sz w:val="20"/>
          <w:szCs w:val="20"/>
        </w:rPr>
        <w:t>.</w:t>
      </w:r>
      <w:r w:rsidR="001F4A94" w:rsidRPr="007B18A3">
        <w:rPr>
          <w:rFonts w:ascii="Century Gothic" w:hAnsi="Century Gothic" w:cs="Century Gothic"/>
          <w:i/>
          <w:sz w:val="22"/>
          <w:szCs w:val="22"/>
        </w:rPr>
        <w:br/>
      </w:r>
      <w:bookmarkEnd w:id="0"/>
    </w:p>
    <w:p w14:paraId="17210806" w14:textId="0D5A7AC8" w:rsidR="007B18A3" w:rsidRPr="007B18A3" w:rsidRDefault="00E3570B" w:rsidP="001F41AF">
      <w:pPr>
        <w:pStyle w:val="Default"/>
        <w:numPr>
          <w:ilvl w:val="0"/>
          <w:numId w:val="18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b/>
          <w:bCs/>
        </w:rPr>
        <w:t>Årshjulet och översiktlig planering</w:t>
      </w:r>
    </w:p>
    <w:p w14:paraId="05685A34" w14:textId="46FD6904" w:rsidR="007B18A3" w:rsidRPr="007B18A3" w:rsidRDefault="00E3570B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Midsommarfirandet</w:t>
      </w:r>
      <w:r w:rsidR="00FF1ABA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6526D2">
        <w:rPr>
          <w:rFonts w:ascii="Century Gothic" w:hAnsi="Century Gothic" w:cs="Century Gothic"/>
          <w:iCs/>
          <w:sz w:val="20"/>
          <w:szCs w:val="20"/>
        </w:rPr>
        <w:t>Vi har fördelat arbetspassen mellan lagen och förtydligat instruktionerna till samtliga uppgifter</w:t>
      </w:r>
      <w:r w:rsidR="00191656">
        <w:rPr>
          <w:rFonts w:ascii="Century Gothic" w:hAnsi="Century Gothic" w:cs="Century Gothic"/>
          <w:iCs/>
          <w:sz w:val="20"/>
          <w:szCs w:val="20"/>
        </w:rPr>
        <w:t>.</w:t>
      </w:r>
      <w:r w:rsidR="001B6080">
        <w:rPr>
          <w:rFonts w:ascii="Century Gothic" w:hAnsi="Century Gothic" w:cs="Century Gothic"/>
          <w:iCs/>
          <w:sz w:val="20"/>
          <w:szCs w:val="20"/>
        </w:rPr>
        <w:t xml:space="preserve"> Återigen behövs fler vinster till lotterierna och vi går ut med ny uppmaning om att leta sponsring/gåvor.</w:t>
      </w:r>
    </w:p>
    <w:p w14:paraId="193DA767" w14:textId="635D532B" w:rsidR="00FF1ABA" w:rsidRPr="007B18A3" w:rsidRDefault="00515638" w:rsidP="00515638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Fokus maj-juni</w:t>
      </w:r>
      <w:r w:rsidR="00FF1ABA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5F1758">
        <w:rPr>
          <w:rFonts w:ascii="Century Gothic" w:hAnsi="Century Gothic" w:cs="Century Gothic"/>
          <w:iCs/>
          <w:sz w:val="20"/>
          <w:szCs w:val="20"/>
        </w:rPr>
        <w:t>Vi gick igenom listan och konstaterade att vi har grepp på alla punkter under kommande månaderna</w:t>
      </w:r>
      <w:r w:rsidR="00EF2296">
        <w:rPr>
          <w:rFonts w:ascii="Century Gothic" w:hAnsi="Century Gothic" w:cs="Century Gothic"/>
          <w:iCs/>
          <w:sz w:val="20"/>
          <w:szCs w:val="20"/>
        </w:rPr>
        <w:t>.</w:t>
      </w:r>
      <w:r w:rsidR="00CB0044">
        <w:rPr>
          <w:rFonts w:ascii="Century Gothic" w:hAnsi="Century Gothic" w:cs="Century Gothic"/>
          <w:iCs/>
          <w:sz w:val="20"/>
          <w:szCs w:val="20"/>
        </w:rPr>
        <w:br/>
        <w:t xml:space="preserve">Vi </w:t>
      </w:r>
      <w:r w:rsidR="00CB0044" w:rsidRPr="00CB0044">
        <w:rPr>
          <w:rFonts w:ascii="Century Gothic" w:hAnsi="Century Gothic" w:cs="Century Gothic"/>
          <w:b/>
          <w:bCs/>
          <w:iCs/>
          <w:sz w:val="20"/>
          <w:szCs w:val="20"/>
        </w:rPr>
        <w:t>beslutar</w:t>
      </w:r>
      <w:r w:rsidR="00CB0044">
        <w:rPr>
          <w:rFonts w:ascii="Century Gothic" w:hAnsi="Century Gothic" w:cs="Century Gothic"/>
          <w:iCs/>
          <w:sz w:val="20"/>
          <w:szCs w:val="20"/>
        </w:rPr>
        <w:t xml:space="preserve"> att fortsätta hålla kvällsöppen en kväll i veckan på kansliet. Maria går ut med vilka dagar/datum som gäller fram till semestern.</w:t>
      </w:r>
      <w:r w:rsidR="00056525">
        <w:rPr>
          <w:rFonts w:ascii="Century Gothic" w:hAnsi="Century Gothic" w:cs="Century Gothic"/>
          <w:iCs/>
          <w:sz w:val="20"/>
          <w:szCs w:val="20"/>
        </w:rPr>
        <w:br/>
        <w:t xml:space="preserve">Vi </w:t>
      </w:r>
      <w:r w:rsidR="00056525" w:rsidRPr="00056525">
        <w:rPr>
          <w:rFonts w:ascii="Century Gothic" w:hAnsi="Century Gothic" w:cs="Century Gothic"/>
          <w:b/>
          <w:bCs/>
          <w:iCs/>
          <w:sz w:val="20"/>
          <w:szCs w:val="20"/>
        </w:rPr>
        <w:t>beslutar</w:t>
      </w:r>
      <w:r w:rsidR="00056525">
        <w:rPr>
          <w:rFonts w:ascii="Century Gothic" w:hAnsi="Century Gothic" w:cs="Century Gothic"/>
          <w:iCs/>
          <w:sz w:val="20"/>
          <w:szCs w:val="20"/>
        </w:rPr>
        <w:t xml:space="preserve"> att arrangera Skogstorpsdagen den 16/9.</w:t>
      </w:r>
      <w:r w:rsidR="00FF1ABA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</w:p>
    <w:p w14:paraId="33551E38" w14:textId="2A277003" w:rsidR="00640771" w:rsidRDefault="00640771" w:rsidP="00640771">
      <w:pPr>
        <w:pStyle w:val="Default"/>
        <w:numPr>
          <w:ilvl w:val="0"/>
          <w:numId w:val="18"/>
        </w:numPr>
        <w:rPr>
          <w:rFonts w:ascii="Century Gothic" w:eastAsia="Century Gothic" w:hAnsi="Century Gothic" w:cs="Century Gothic"/>
          <w:b/>
          <w:bCs/>
          <w:color w:val="000000" w:themeColor="text1"/>
        </w:rPr>
      </w:pPr>
      <w:r w:rsidRPr="00D5605C">
        <w:rPr>
          <w:rFonts w:ascii="Century Gothic" w:eastAsia="Century Gothic" w:hAnsi="Century Gothic" w:cs="Century Gothic"/>
          <w:b/>
          <w:bCs/>
          <w:color w:val="000000" w:themeColor="text1"/>
        </w:rPr>
        <w:t>Rapporter och inbjudningar</w:t>
      </w:r>
    </w:p>
    <w:p w14:paraId="3EE95AF4" w14:textId="5C9B34C4" w:rsidR="009400A6" w:rsidRPr="00FB2B3D" w:rsidRDefault="00142D34" w:rsidP="00381C63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EIS-möte – fokus styrelsearbete</w:t>
      </w:r>
      <w:r w:rsidR="009400A6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AF4BFA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Lena, Magnus, Satu och Pär</w:t>
      </w:r>
      <w:r w:rsidR="00A71DB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deltar på Styrelsekvällen den 25 maj på MSP där Göran Hogest</w:t>
      </w:r>
      <w:r w:rsidR="00350137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e</w:t>
      </w:r>
      <w:r w:rsidR="00A71DB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dt</w:t>
      </w:r>
      <w:r w:rsidR="009F0930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föreläser</w:t>
      </w:r>
      <w:r w:rsidR="00962839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</w:p>
    <w:p w14:paraId="21DF895B" w14:textId="52CD3D9E" w:rsidR="00FB2B3D" w:rsidRPr="00431E26" w:rsidRDefault="00343BD0" w:rsidP="00381C63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Kansliet aktuella frågor</w:t>
      </w:r>
      <w:r w:rsidR="00FB2B3D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7F53E2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Maria ska iväg på träff med föreningsanställda den 23 maj</w:t>
      </w:r>
      <w:r w:rsidR="004D7D6B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  <w:r w:rsidR="004D7D6B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</w:r>
      <w:r w:rsidR="001E3B57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Herrlaget har en spelare som är långtidsskadad och undrar om spelaren kan få, till en viss arvodering, agera lagledare och göra arbetsuppgifter</w:t>
      </w:r>
      <w:r w:rsidR="004B7323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kring laget under sin rehab.</w:t>
      </w:r>
      <w:r w:rsidR="00F050E4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Styrelsen anser att det är helt OK om det plockas från höstens arvodering till staben i herrlaget</w:t>
      </w:r>
      <w:r w:rsidR="002B325B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plus att spelaren får </w:t>
      </w:r>
      <w:r w:rsidR="0060248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e</w:t>
      </w:r>
      <w:r w:rsidR="00DB577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tt klädbidrag.</w:t>
      </w:r>
      <w:r w:rsidR="00BC735D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  <w:r w:rsidR="00DB577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Det har inkommit dyra kvitton på målvaktshandskar</w:t>
      </w:r>
      <w:r w:rsidR="00172241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och i vår VP står det att klubben står för en viss del av kostnaden. I de här fallen kommer vi dra resterande summa från respektive lags lagkassa.</w:t>
      </w:r>
      <w:r w:rsidR="00B24EF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</w:r>
      <w:r w:rsidR="00645FB8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En dialog behöver, tyvärr, tas med skolan då eleverna som är på Orrliden på dagtid avsaknar resp</w:t>
      </w:r>
      <w:r w:rsidR="00CC50B7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ekt för Tomas och Marias arbete. Det klättras i nät och det </w:t>
      </w:r>
      <w:r w:rsidR="00EE06E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hindras i deras arbete med tex bevattningen. </w:t>
      </w:r>
      <w:bookmarkStart w:id="1" w:name="_Hlk134557357"/>
      <w:r w:rsidR="00EE06E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Pär tar dialogen med skolan</w:t>
      </w:r>
      <w:bookmarkEnd w:id="1"/>
      <w:r w:rsidR="00EE06E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  <w:r w:rsidR="001B4FC5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Vi behöver se över städningen på Orrliden. Det tar för mycket tid för Maria</w:t>
      </w:r>
      <w:r w:rsidR="00E7440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och kroppen tar stryk. Vi funderar vidare kring alternativ lösning.</w:t>
      </w:r>
    </w:p>
    <w:p w14:paraId="191CD311" w14:textId="5FA116D5" w:rsidR="00640771" w:rsidRPr="005D6FA1" w:rsidRDefault="0095030A" w:rsidP="005D6FA1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Uppfångade frågor i föreningen</w:t>
      </w:r>
      <w:r w:rsidR="00990CFA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1848F9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Vi har haft strul med sprak i ljudanläggningen men det är nu löst</w:t>
      </w:r>
      <w:r w:rsidR="00284ABE" w:rsidRPr="00284AB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  <w:r w:rsidR="009E69E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Magnus har fått fråga kring kläder och Stadium-avtal</w:t>
      </w:r>
      <w:r w:rsidR="00123FB0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et. Under nästkommande år behöver vi se över leverantörsfrågan då nuvarande avtal går ut efter 2024.</w:t>
      </w:r>
      <w:r w:rsidR="00EA0136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</w:r>
      <w:r w:rsidR="005D6FA1">
        <w:rPr>
          <w:rFonts w:ascii="Century Gothic" w:eastAsia="Century Gothic" w:hAnsi="Century Gothic" w:cs="Century Gothic"/>
          <w:i/>
          <w:iCs/>
          <w:color w:val="000000" w:themeColor="text1"/>
        </w:rPr>
        <w:br/>
      </w:r>
    </w:p>
    <w:p w14:paraId="6CB37A92" w14:textId="713BEA7C" w:rsidR="005B4096" w:rsidRPr="00DA4AFD" w:rsidRDefault="005B4096" w:rsidP="005B4096">
      <w:pPr>
        <w:pStyle w:val="Default"/>
        <w:numPr>
          <w:ilvl w:val="0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hAnsi="Century Gothic" w:cs="Century Gothic"/>
          <w:b/>
          <w:bCs/>
        </w:rPr>
        <w:lastRenderedPageBreak/>
        <w:t xml:space="preserve">Styrelsemöten </w:t>
      </w:r>
      <w:r w:rsidR="00990CFA">
        <w:rPr>
          <w:rFonts w:ascii="Century Gothic" w:hAnsi="Century Gothic" w:cs="Century Gothic"/>
          <w:b/>
          <w:bCs/>
        </w:rPr>
        <w:t>våren 2023</w:t>
      </w:r>
    </w:p>
    <w:p w14:paraId="45D412F7" w14:textId="6411FD6F" w:rsidR="005B4096" w:rsidRPr="00CA1393" w:rsidRDefault="005B4096" w:rsidP="00593CFF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</w:pPr>
      <w:r w:rsidRPr="001F41AF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Tisdagar 18.00-20.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15</w:t>
      </w:r>
      <w:r w:rsidR="005D6FA1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335776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13 juni</w:t>
      </w:r>
      <w:r w:rsidRPr="00CA1393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</w:r>
    </w:p>
    <w:p w14:paraId="1C49DE3B" w14:textId="31871E2B" w:rsidR="00381C63" w:rsidRPr="00FB2B3D" w:rsidRDefault="007E2304" w:rsidP="00FB2B3D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  <w:b/>
          <w:bCs/>
        </w:rPr>
        <w:t>Övriga frågor</w:t>
      </w:r>
      <w:r w:rsidR="00037FD0">
        <w:rPr>
          <w:rFonts w:ascii="Century Gothic" w:hAnsi="Century Gothic" w:cs="Century Gothic"/>
          <w:b/>
          <w:bCs/>
        </w:rPr>
        <w:br/>
      </w:r>
      <w:r w:rsidR="008B0F51">
        <w:rPr>
          <w:rFonts w:ascii="Century Gothic" w:hAnsi="Century Gothic" w:cs="Century Gothic"/>
          <w:bCs/>
          <w:sz w:val="20"/>
          <w:szCs w:val="20"/>
        </w:rPr>
        <w:t>Inga övriga frågor</w:t>
      </w:r>
      <w:r w:rsidR="007F0230">
        <w:rPr>
          <w:rFonts w:ascii="Century Gothic" w:hAnsi="Century Gothic" w:cs="Century Gothic"/>
          <w:bCs/>
          <w:sz w:val="20"/>
          <w:szCs w:val="20"/>
        </w:rPr>
        <w:t>.</w:t>
      </w:r>
    </w:p>
    <w:p w14:paraId="020BA89D" w14:textId="7204DDD6" w:rsidR="00BB180B" w:rsidRPr="000006CE" w:rsidRDefault="00BB180B" w:rsidP="00BD1AB3">
      <w:pPr>
        <w:pStyle w:val="Default"/>
        <w:ind w:left="1216" w:firstLine="224"/>
        <w:rPr>
          <w:rFonts w:ascii="Century Gothic" w:eastAsia="Century Gothic" w:hAnsi="Century Gothic" w:cs="Century Gothic"/>
          <w:i/>
          <w:iCs/>
          <w:color w:val="000000" w:themeColor="text1"/>
          <w:sz w:val="22"/>
        </w:rPr>
      </w:pPr>
    </w:p>
    <w:p w14:paraId="1FFDAD24" w14:textId="5C9BDAB7" w:rsidR="00AF00BD" w:rsidRPr="00B149C1" w:rsidRDefault="00AF00BD" w:rsidP="00AF00BD">
      <w:pPr>
        <w:numPr>
          <w:ilvl w:val="0"/>
          <w:numId w:val="18"/>
        </w:numPr>
        <w:rPr>
          <w:b/>
          <w:bCs/>
          <w:sz w:val="22"/>
        </w:rPr>
      </w:pPr>
      <w:r w:rsidRPr="00AF00BD">
        <w:rPr>
          <w:rFonts w:eastAsia="Century Gothic" w:cs="Century Gothic"/>
          <w:b/>
          <w:bCs/>
          <w:color w:val="000000" w:themeColor="text1"/>
          <w:sz w:val="24"/>
          <w:szCs w:val="22"/>
        </w:rPr>
        <w:t>Summering</w:t>
      </w:r>
      <w:r w:rsidR="00E07534">
        <w:rPr>
          <w:rFonts w:eastAsia="Century Gothic" w:cs="Century Gothic"/>
          <w:b/>
          <w:bCs/>
          <w:color w:val="000000" w:themeColor="text1"/>
          <w:sz w:val="24"/>
          <w:szCs w:val="22"/>
        </w:rPr>
        <w:t xml:space="preserve"> och utvärdering av dagens möte</w:t>
      </w:r>
    </w:p>
    <w:p w14:paraId="41DF8CC0" w14:textId="77777777" w:rsidR="00B149C1" w:rsidRPr="00B149C1" w:rsidRDefault="00B149C1" w:rsidP="00B149C1">
      <w:pPr>
        <w:pStyle w:val="Default"/>
        <w:ind w:left="720"/>
        <w:rPr>
          <w:rFonts w:ascii="Century Gothic" w:hAnsi="Century Gothic" w:cs="Century Gothic"/>
          <w:bCs/>
          <w:i/>
          <w:iCs/>
          <w:sz w:val="22"/>
          <w:szCs w:val="22"/>
        </w:rPr>
      </w:pPr>
      <w:r w:rsidRPr="00B149C1">
        <w:rPr>
          <w:rFonts w:ascii="Century Gothic" w:hAnsi="Century Gothic" w:cs="Century Gothic"/>
          <w:bCs/>
          <w:i/>
          <w:iCs/>
          <w:sz w:val="22"/>
          <w:szCs w:val="22"/>
        </w:rPr>
        <w:t>Summerat tar vi med oss följande punkter inför kommande möte/möten:</w:t>
      </w:r>
    </w:p>
    <w:p w14:paraId="3F48EC55" w14:textId="0286E412" w:rsidR="00BE3B8F" w:rsidRDefault="00915DEC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 xml:space="preserve">Styrelsen </w:t>
      </w:r>
      <w:r w:rsidRPr="005A42E0">
        <w:rPr>
          <w:rFonts w:ascii="Century Gothic" w:hAnsi="Century Gothic" w:cs="Century Gothic"/>
          <w:iCs/>
          <w:sz w:val="20"/>
          <w:szCs w:val="20"/>
        </w:rPr>
        <w:t>beslutade</w:t>
      </w:r>
      <w:r>
        <w:rPr>
          <w:rFonts w:ascii="Century Gothic" w:hAnsi="Century Gothic" w:cs="Century Gothic"/>
          <w:iCs/>
          <w:sz w:val="20"/>
          <w:szCs w:val="20"/>
        </w:rPr>
        <w:t xml:space="preserve"> att ge Maria och Tomas mandat att förhandla priset med Näshulta rörande regntåget</w:t>
      </w:r>
    </w:p>
    <w:p w14:paraId="0BE849D4" w14:textId="70FFAB33" w:rsidR="00F92206" w:rsidRDefault="00E86758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E86758">
        <w:rPr>
          <w:rFonts w:ascii="Century Gothic" w:hAnsi="Century Gothic" w:cs="Century Gothic"/>
          <w:iCs/>
          <w:sz w:val="20"/>
          <w:szCs w:val="20"/>
        </w:rPr>
        <w:t xml:space="preserve">Maria </w:t>
      </w:r>
      <w:r w:rsidRPr="005A42E0">
        <w:rPr>
          <w:rFonts w:ascii="Century Gothic" w:hAnsi="Century Gothic" w:cs="Century Gothic"/>
          <w:iCs/>
          <w:sz w:val="20"/>
          <w:szCs w:val="20"/>
        </w:rPr>
        <w:t>uppdras</w:t>
      </w:r>
      <w:r w:rsidRPr="00E86758">
        <w:rPr>
          <w:rFonts w:ascii="Century Gothic" w:hAnsi="Century Gothic" w:cs="Century Gothic"/>
          <w:iCs/>
          <w:sz w:val="20"/>
          <w:szCs w:val="20"/>
        </w:rPr>
        <w:t xml:space="preserve"> att hantera ärendet med </w:t>
      </w:r>
      <w:r>
        <w:rPr>
          <w:rFonts w:ascii="Century Gothic" w:hAnsi="Century Gothic" w:cs="Century Gothic"/>
          <w:iCs/>
          <w:sz w:val="20"/>
          <w:szCs w:val="20"/>
        </w:rPr>
        <w:t>P2015</w:t>
      </w:r>
      <w:r w:rsidR="00AF4CA4">
        <w:rPr>
          <w:rFonts w:ascii="Century Gothic" w:hAnsi="Century Gothic" w:cs="Century Gothic"/>
          <w:iCs/>
          <w:sz w:val="20"/>
          <w:szCs w:val="20"/>
        </w:rPr>
        <w:t>’s önskemål om annan träningstid/plats</w:t>
      </w:r>
    </w:p>
    <w:p w14:paraId="1B57C934" w14:textId="0E633E5E" w:rsidR="00AF4CA4" w:rsidRDefault="00AF4CA4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AF4CA4">
        <w:rPr>
          <w:rFonts w:ascii="Century Gothic" w:hAnsi="Century Gothic" w:cs="Century Gothic"/>
          <w:iCs/>
          <w:sz w:val="20"/>
          <w:szCs w:val="20"/>
        </w:rPr>
        <w:t>Maria och Satu tar kontakt med Gabbe på RF-SISU för att få hjälp att söka ekonomiska medel</w:t>
      </w:r>
      <w:r>
        <w:rPr>
          <w:rFonts w:ascii="Century Gothic" w:hAnsi="Century Gothic" w:cs="Century Gothic"/>
          <w:iCs/>
          <w:sz w:val="20"/>
          <w:szCs w:val="20"/>
        </w:rPr>
        <w:t xml:space="preserve"> till den nya aktivitetsytan</w:t>
      </w:r>
    </w:p>
    <w:p w14:paraId="105C5B17" w14:textId="53899420" w:rsidR="00AF4CA4" w:rsidRDefault="00CE1542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CE1542">
        <w:rPr>
          <w:rFonts w:ascii="Century Gothic" w:hAnsi="Century Gothic" w:cs="Century Gothic"/>
          <w:iCs/>
          <w:sz w:val="20"/>
          <w:szCs w:val="20"/>
        </w:rPr>
        <w:t>Uppstartsmöte för barn födda 2018 ska initieras och någon från Fotbollskommittén, Maria och Henke Bergfors deltar</w:t>
      </w:r>
    </w:p>
    <w:p w14:paraId="60047201" w14:textId="7F899AC0" w:rsidR="005A42E0" w:rsidRDefault="005A42E0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5A42E0">
        <w:rPr>
          <w:rFonts w:ascii="Century Gothic" w:hAnsi="Century Gothic" w:cs="Century Gothic"/>
          <w:iCs/>
          <w:sz w:val="20"/>
          <w:szCs w:val="20"/>
        </w:rPr>
        <w:t xml:space="preserve">Magnus och Satu tar kontakt med Annica Barsley för se över </w:t>
      </w:r>
      <w:r>
        <w:rPr>
          <w:rFonts w:ascii="Century Gothic" w:hAnsi="Century Gothic" w:cs="Century Gothic"/>
          <w:iCs/>
          <w:sz w:val="20"/>
          <w:szCs w:val="20"/>
        </w:rPr>
        <w:t>samarbetsavtal med Eskilstuna United</w:t>
      </w:r>
    </w:p>
    <w:p w14:paraId="5D02ACA3" w14:textId="5C9F0ED7" w:rsidR="005A42E0" w:rsidRDefault="005A42E0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5A42E0">
        <w:rPr>
          <w:rFonts w:ascii="Century Gothic" w:hAnsi="Century Gothic" w:cs="Century Gothic"/>
          <w:iCs/>
          <w:sz w:val="20"/>
          <w:szCs w:val="20"/>
        </w:rPr>
        <w:t>Maria uppdras ta kontakt med Marcus igen för att gå vidare</w:t>
      </w:r>
      <w:r>
        <w:rPr>
          <w:rFonts w:ascii="Century Gothic" w:hAnsi="Century Gothic" w:cs="Century Gothic"/>
          <w:iCs/>
          <w:sz w:val="20"/>
          <w:szCs w:val="20"/>
        </w:rPr>
        <w:t xml:space="preserve"> med arbetet kring Kvalitetsklubb (fd Diplomerad förening)</w:t>
      </w:r>
    </w:p>
    <w:p w14:paraId="5D093F2C" w14:textId="46755F57" w:rsidR="005A42E0" w:rsidRDefault="005A42E0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5A42E0">
        <w:rPr>
          <w:rFonts w:ascii="Century Gothic" w:hAnsi="Century Gothic" w:cs="Century Gothic"/>
          <w:iCs/>
          <w:sz w:val="20"/>
          <w:szCs w:val="20"/>
        </w:rPr>
        <w:t xml:space="preserve">Styrelsen beslutar </w:t>
      </w:r>
      <w:r>
        <w:rPr>
          <w:rFonts w:ascii="Century Gothic" w:hAnsi="Century Gothic" w:cs="Century Gothic"/>
          <w:iCs/>
          <w:sz w:val="20"/>
          <w:szCs w:val="20"/>
        </w:rPr>
        <w:t>kring</w:t>
      </w:r>
      <w:r w:rsidRPr="005A42E0">
        <w:rPr>
          <w:rFonts w:ascii="Century Gothic" w:hAnsi="Century Gothic" w:cs="Century Gothic"/>
          <w:iCs/>
          <w:sz w:val="20"/>
          <w:szCs w:val="20"/>
        </w:rPr>
        <w:t xml:space="preserve"> ersättningen </w:t>
      </w:r>
      <w:r>
        <w:rPr>
          <w:rFonts w:ascii="Century Gothic" w:hAnsi="Century Gothic" w:cs="Century Gothic"/>
          <w:iCs/>
          <w:sz w:val="20"/>
          <w:szCs w:val="20"/>
        </w:rPr>
        <w:t>till de</w:t>
      </w:r>
      <w:r w:rsidRPr="005A42E0">
        <w:rPr>
          <w:rFonts w:ascii="Century Gothic" w:hAnsi="Century Gothic" w:cs="Century Gothic"/>
          <w:iCs/>
          <w:sz w:val="20"/>
          <w:szCs w:val="20"/>
        </w:rPr>
        <w:t xml:space="preserve"> fyra ledarna</w:t>
      </w:r>
      <w:r>
        <w:rPr>
          <w:rFonts w:ascii="Century Gothic" w:hAnsi="Century Gothic" w:cs="Century Gothic"/>
          <w:iCs/>
          <w:sz w:val="20"/>
          <w:szCs w:val="20"/>
        </w:rPr>
        <w:t xml:space="preserve"> för damlaget</w:t>
      </w:r>
    </w:p>
    <w:p w14:paraId="1FD767CC" w14:textId="334D8D46" w:rsidR="005A42E0" w:rsidRDefault="005A42E0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5A42E0">
        <w:rPr>
          <w:rFonts w:ascii="Century Gothic" w:hAnsi="Century Gothic" w:cs="Century Gothic"/>
          <w:iCs/>
          <w:sz w:val="20"/>
          <w:szCs w:val="20"/>
        </w:rPr>
        <w:t xml:space="preserve">Styrelsen beslutar att godkänna processen med att tillsätta </w:t>
      </w:r>
      <w:r>
        <w:rPr>
          <w:rFonts w:ascii="Century Gothic" w:hAnsi="Century Gothic" w:cs="Century Gothic"/>
          <w:iCs/>
          <w:sz w:val="20"/>
          <w:szCs w:val="20"/>
        </w:rPr>
        <w:t>en tjänst som arbetar deltid med cupen</w:t>
      </w:r>
      <w:r w:rsidR="00C21CAE">
        <w:rPr>
          <w:rFonts w:ascii="Century Gothic" w:hAnsi="Century Gothic" w:cs="Century Gothic"/>
          <w:iCs/>
          <w:sz w:val="20"/>
          <w:szCs w:val="20"/>
        </w:rPr>
        <w:t>.</w:t>
      </w:r>
    </w:p>
    <w:p w14:paraId="41317D63" w14:textId="569AE074" w:rsidR="00486797" w:rsidRDefault="00486797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486797">
        <w:rPr>
          <w:rFonts w:ascii="Century Gothic" w:hAnsi="Century Gothic" w:cs="Century Gothic"/>
          <w:iCs/>
          <w:sz w:val="20"/>
          <w:szCs w:val="20"/>
        </w:rPr>
        <w:t>Samtliga ledare och styrelsen behöver lämna in utdrag ur belastningsregistret</w:t>
      </w:r>
    </w:p>
    <w:p w14:paraId="0EA1A8CC" w14:textId="7DF8A74C" w:rsidR="00486797" w:rsidRDefault="001E2926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Det behövs fler vinster till lotterierna vid midsommar</w:t>
      </w:r>
    </w:p>
    <w:p w14:paraId="4EEDB157" w14:textId="2CD17B4F" w:rsidR="001E2926" w:rsidRPr="001E2926" w:rsidRDefault="001E2926" w:rsidP="001E2926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1E2926">
        <w:rPr>
          <w:rFonts w:ascii="Century Gothic" w:hAnsi="Century Gothic" w:cs="Century Gothic"/>
          <w:iCs/>
          <w:sz w:val="20"/>
          <w:szCs w:val="20"/>
        </w:rPr>
        <w:t>Vi beslutar att fortsätta hålla kvällsöppen en kväll i veckan på kansliet</w:t>
      </w:r>
    </w:p>
    <w:p w14:paraId="4736FE8D" w14:textId="1B0D0D1B" w:rsidR="001E2926" w:rsidRDefault="001E2926" w:rsidP="001E2926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1E2926">
        <w:rPr>
          <w:rFonts w:ascii="Century Gothic" w:hAnsi="Century Gothic" w:cs="Century Gothic"/>
          <w:iCs/>
          <w:sz w:val="20"/>
          <w:szCs w:val="20"/>
        </w:rPr>
        <w:t>Vi beslutar att arrangera Skogstorpsdagen den 16/9</w:t>
      </w:r>
    </w:p>
    <w:p w14:paraId="5EBC8F23" w14:textId="41000D00" w:rsidR="007338B5" w:rsidRDefault="007338B5" w:rsidP="001E2926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7338B5">
        <w:rPr>
          <w:rFonts w:ascii="Century Gothic" w:hAnsi="Century Gothic" w:cs="Century Gothic"/>
          <w:iCs/>
          <w:sz w:val="20"/>
          <w:szCs w:val="20"/>
        </w:rPr>
        <w:t>Lena, Magnus, Satu och Pär deltar på Styrelsekvällen den 25 maj på MSP</w:t>
      </w:r>
    </w:p>
    <w:p w14:paraId="39FFA2B9" w14:textId="10A9DD72" w:rsidR="00450A1D" w:rsidRPr="00AB0610" w:rsidRDefault="00450A1D" w:rsidP="001E2926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 w:rsidRPr="00450A1D">
        <w:rPr>
          <w:rFonts w:ascii="Century Gothic" w:hAnsi="Century Gothic" w:cs="Century Gothic"/>
          <w:iCs/>
          <w:sz w:val="20"/>
          <w:szCs w:val="20"/>
        </w:rPr>
        <w:t>Pär tar dialogen med skolan</w:t>
      </w:r>
      <w:r>
        <w:rPr>
          <w:rFonts w:ascii="Century Gothic" w:hAnsi="Century Gothic" w:cs="Century Gothic"/>
          <w:iCs/>
          <w:sz w:val="20"/>
          <w:szCs w:val="20"/>
        </w:rPr>
        <w:t xml:space="preserve"> rörande </w:t>
      </w:r>
      <w:r w:rsidR="00EA0136">
        <w:rPr>
          <w:rFonts w:ascii="Century Gothic" w:hAnsi="Century Gothic" w:cs="Century Gothic"/>
          <w:iCs/>
          <w:sz w:val="20"/>
          <w:szCs w:val="20"/>
        </w:rPr>
        <w:t>minskad respekt för arbetet på Orrliden</w:t>
      </w:r>
    </w:p>
    <w:p w14:paraId="78E749D1" w14:textId="77777777" w:rsidR="00AF3546" w:rsidRPr="001C105C" w:rsidRDefault="00AF3546" w:rsidP="00F27616">
      <w:pPr>
        <w:pStyle w:val="Default"/>
        <w:rPr>
          <w:rFonts w:ascii="Century Gothic" w:hAnsi="Century Gothic" w:cs="Century Gothic"/>
          <w:iCs/>
          <w:sz w:val="20"/>
          <w:szCs w:val="20"/>
        </w:rPr>
      </w:pPr>
    </w:p>
    <w:p w14:paraId="3E566E8C" w14:textId="68932214" w:rsidR="00B26684" w:rsidRPr="00725463" w:rsidRDefault="00B26684" w:rsidP="00975902">
      <w:pPr>
        <w:ind w:left="709" w:firstLine="11"/>
        <w:rPr>
          <w:i/>
          <w:szCs w:val="22"/>
        </w:rPr>
      </w:pPr>
    </w:p>
    <w:p w14:paraId="41B03F9C" w14:textId="77777777" w:rsidR="00607AF5" w:rsidRDefault="00607AF5" w:rsidP="00A2436D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60C1728D" w14:textId="57931C44" w:rsidR="00AF5533" w:rsidRPr="00A2436D" w:rsidRDefault="00FC5FAC" w:rsidP="00A2436D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 w:rsidRPr="00A2436D">
        <w:rPr>
          <w:rFonts w:ascii="Century Gothic" w:hAnsi="Century Gothic" w:cs="Century Gothic"/>
          <w:bCs/>
          <w:sz w:val="20"/>
          <w:szCs w:val="20"/>
        </w:rPr>
        <w:t>O</w:t>
      </w:r>
      <w:r w:rsidR="00AF5533" w:rsidRPr="00A2436D">
        <w:rPr>
          <w:rFonts w:ascii="Century Gothic" w:hAnsi="Century Gothic" w:cs="Century Gothic"/>
          <w:bCs/>
          <w:sz w:val="20"/>
          <w:szCs w:val="20"/>
        </w:rPr>
        <w:t>rdförande tackar för visat intresse och förklarar mötet avslutat.</w:t>
      </w:r>
    </w:p>
    <w:p w14:paraId="72A3D3EC" w14:textId="77777777" w:rsidR="00B31CF9" w:rsidRDefault="00B31CF9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0E27B00A" w14:textId="77777777" w:rsid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41B7AA32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 w:rsidRPr="00FC5FAC">
        <w:rPr>
          <w:rFonts w:ascii="Century Gothic" w:hAnsi="Century Gothic" w:cs="Century Gothic"/>
          <w:bCs/>
          <w:sz w:val="20"/>
          <w:szCs w:val="20"/>
        </w:rPr>
        <w:t>Vid protokollet</w:t>
      </w:r>
      <w:r w:rsidRPr="00FC5FAC">
        <w:rPr>
          <w:rFonts w:ascii="Century Gothic" w:hAnsi="Century Gothic" w:cs="Century Gothic"/>
          <w:bCs/>
          <w:sz w:val="20"/>
          <w:szCs w:val="20"/>
        </w:rPr>
        <w:tab/>
      </w:r>
      <w:r w:rsidRPr="00FC5FAC">
        <w:rPr>
          <w:rFonts w:ascii="Century Gothic" w:hAnsi="Century Gothic" w:cs="Century Gothic"/>
          <w:bCs/>
          <w:sz w:val="20"/>
          <w:szCs w:val="20"/>
        </w:rPr>
        <w:tab/>
      </w:r>
      <w:r w:rsidRPr="00FC5FAC">
        <w:rPr>
          <w:rFonts w:ascii="Century Gothic" w:hAnsi="Century Gothic" w:cs="Century Gothic"/>
          <w:bCs/>
          <w:sz w:val="20"/>
          <w:szCs w:val="20"/>
        </w:rPr>
        <w:tab/>
        <w:t>Justeras</w:t>
      </w:r>
    </w:p>
    <w:p w14:paraId="60061E4C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44EAFD9C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5CC4267A" w14:textId="77777777" w:rsidR="00FC5FAC" w:rsidRPr="00FC5FAC" w:rsidRDefault="009A58AA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_______________________________</w:t>
      </w:r>
      <w:r>
        <w:rPr>
          <w:rFonts w:ascii="Century Gothic" w:hAnsi="Century Gothic" w:cs="Century Gothic"/>
          <w:bCs/>
          <w:sz w:val="20"/>
          <w:szCs w:val="20"/>
        </w:rPr>
        <w:tab/>
      </w:r>
      <w:r>
        <w:rPr>
          <w:rFonts w:ascii="Century Gothic" w:hAnsi="Century Gothic" w:cs="Century Gothic"/>
          <w:bCs/>
          <w:sz w:val="20"/>
          <w:szCs w:val="20"/>
        </w:rPr>
        <w:tab/>
        <w:t>__________________________________</w:t>
      </w:r>
    </w:p>
    <w:p w14:paraId="5B12C491" w14:textId="475938C5" w:rsidR="00FC5FAC" w:rsidRPr="00FC5FAC" w:rsidRDefault="00FD51CA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Nina Lindström</w:t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E663A2">
        <w:rPr>
          <w:rFonts w:ascii="Century Gothic" w:hAnsi="Century Gothic" w:cs="Century Gothic"/>
          <w:bCs/>
          <w:sz w:val="20"/>
          <w:szCs w:val="20"/>
        </w:rPr>
        <w:t>Pär Eriksson</w:t>
      </w:r>
    </w:p>
    <w:sectPr w:rsidR="00FC5FAC" w:rsidRPr="00FC5FAC" w:rsidSect="006201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418" w:bottom="1701" w:left="1418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AF312" w14:textId="77777777" w:rsidR="00CC4F57" w:rsidRDefault="00CC4F57">
      <w:r>
        <w:separator/>
      </w:r>
    </w:p>
  </w:endnote>
  <w:endnote w:type="continuationSeparator" w:id="0">
    <w:p w14:paraId="5741971E" w14:textId="77777777" w:rsidR="00CC4F57" w:rsidRDefault="00CC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1529" w14:textId="77777777" w:rsidR="003C6A1E" w:rsidRDefault="003C6A1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ABE2" w14:textId="315C4A02" w:rsidR="00EB4D21" w:rsidRDefault="00EB4D21" w:rsidP="00EB4D21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7A58D5" wp14:editId="548FF2A3">
              <wp:simplePos x="0" y="0"/>
              <wp:positionH relativeFrom="column">
                <wp:posOffset>1449705</wp:posOffset>
              </wp:positionH>
              <wp:positionV relativeFrom="paragraph">
                <wp:posOffset>313690</wp:posOffset>
              </wp:positionV>
              <wp:extent cx="4572000" cy="342900"/>
              <wp:effectExtent l="1905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DF3A3" w14:textId="77777777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Tallbergsvägen 19                       Tel.  070–6971223</w:t>
                          </w:r>
                        </w:p>
                        <w:p w14:paraId="60E889EE" w14:textId="534548E2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633 69 Skogstorp                          E-mail. </w:t>
                          </w:r>
                          <w:r w:rsidR="000769C9">
                            <w:rPr>
                              <w:sz w:val="16"/>
                              <w:szCs w:val="16"/>
                            </w:rPr>
                            <w:t>info@sgoif.se</w:t>
                          </w:r>
                        </w:p>
                        <w:p w14:paraId="540067DF" w14:textId="77777777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A58D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14.15pt;margin-top:24.7pt;width:5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OD7gEAAMo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" stroked="f">
              <v:textbox>
                <w:txbxContent>
                  <w:p w14:paraId="3F2DF3A3" w14:textId="77777777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Tallbergsvägen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19                       Tel.  070–6971223</w:t>
                    </w:r>
                  </w:p>
                  <w:p w14:paraId="60E889EE" w14:textId="534548E2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633 69 Skogstorp                          E-mail. </w:t>
                    </w:r>
                    <w:r w:rsidR="000769C9">
                      <w:rPr>
                        <w:sz w:val="16"/>
                        <w:szCs w:val="16"/>
                      </w:rPr>
                      <w:t>info@sgoif.se</w:t>
                    </w:r>
                  </w:p>
                  <w:p w14:paraId="540067DF" w14:textId="77777777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AE985A" wp14:editId="69498FD4">
              <wp:simplePos x="0" y="0"/>
              <wp:positionH relativeFrom="column">
                <wp:posOffset>1322705</wp:posOffset>
              </wp:positionH>
              <wp:positionV relativeFrom="paragraph">
                <wp:posOffset>313690</wp:posOffset>
              </wp:positionV>
              <wp:extent cx="4683125" cy="2540"/>
              <wp:effectExtent l="8255" t="8890" r="13970" b="7620"/>
              <wp:wrapNone/>
              <wp:docPr id="7" name="Freeform: 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83125" cy="2540"/>
                      </a:xfrm>
                      <a:custGeom>
                        <a:avLst/>
                        <a:gdLst>
                          <a:gd name="T0" fmla="*/ 0 w 7375"/>
                          <a:gd name="T1" fmla="*/ 0 h 4"/>
                          <a:gd name="T2" fmla="*/ 7375 w 7375"/>
                          <a:gd name="T3" fmla="*/ 4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7375" h="4">
                            <a:moveTo>
                              <a:pt x="0" y="0"/>
                            </a:moveTo>
                            <a:lnTo>
                              <a:pt x="7375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295EA6" id="Freeform: Shap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15pt,24.7pt,472.9pt,24.9pt" coordsize="737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" filled="f">
              <v:path arrowok="t" o:connecttype="custom" o:connectlocs="0,0;4683125,2540" o:connectangles="0,0"/>
            </v:poly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2179EA4" wp14:editId="19C4FF32">
          <wp:simplePos x="0" y="0"/>
          <wp:positionH relativeFrom="column">
            <wp:posOffset>64770</wp:posOffset>
          </wp:positionH>
          <wp:positionV relativeFrom="paragraph">
            <wp:posOffset>17780</wp:posOffset>
          </wp:positionV>
          <wp:extent cx="707390" cy="829945"/>
          <wp:effectExtent l="0" t="0" r="0" b="8255"/>
          <wp:wrapNone/>
          <wp:docPr id="6" name="Picture 6" descr="A green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een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409E0" w14:textId="769677AF" w:rsidR="00E007F2" w:rsidRPr="00EB4D21" w:rsidRDefault="00E007F2" w:rsidP="00EB4D2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71C0" w14:textId="77777777" w:rsidR="003C6A1E" w:rsidRDefault="003C6A1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96A8D" w14:textId="77777777" w:rsidR="00CC4F57" w:rsidRDefault="00CC4F57">
      <w:r>
        <w:separator/>
      </w:r>
    </w:p>
  </w:footnote>
  <w:footnote w:type="continuationSeparator" w:id="0">
    <w:p w14:paraId="6C82EE14" w14:textId="77777777" w:rsidR="00CC4F57" w:rsidRDefault="00CC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006B9" w14:textId="77777777" w:rsidR="003C6A1E" w:rsidRDefault="003C6A1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F0F4" w14:textId="3235F1F4" w:rsidR="00E007F2" w:rsidRDefault="007F15CB">
    <w:pPr>
      <w:pStyle w:val="Sidhuvud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60288" behindDoc="0" locked="0" layoutInCell="1" allowOverlap="1" wp14:anchorId="453A06CA" wp14:editId="5BF70AD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07390" cy="829945"/>
          <wp:effectExtent l="0" t="0" r="0" b="8255"/>
          <wp:wrapNone/>
          <wp:docPr id="5" name="Picture 5" descr="A green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green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9F31CB" w14:textId="77777777" w:rsidR="00E007F2" w:rsidRDefault="00E007F2">
    <w:pPr>
      <w:pStyle w:val="Sidhuvud"/>
    </w:pPr>
  </w:p>
  <w:p w14:paraId="4090012D" w14:textId="1FC0DB84" w:rsidR="00E007F2" w:rsidRDefault="00E007F2">
    <w:pPr>
      <w:pStyle w:val="Sidhuvud"/>
    </w:pPr>
    <w:r>
      <w:tab/>
    </w:r>
    <w:r>
      <w:fldChar w:fldCharType="begin"/>
    </w:r>
    <w:r>
      <w:instrText xml:space="preserve"> DATE \@ "yyyy-MM-dd" </w:instrText>
    </w:r>
    <w:r>
      <w:fldChar w:fldCharType="separate"/>
    </w:r>
    <w:r w:rsidR="000A4C92">
      <w:rPr>
        <w:noProof/>
      </w:rPr>
      <w:t>2023-05-25</w:t>
    </w:r>
    <w:r>
      <w:fldChar w:fldCharType="end"/>
    </w:r>
    <w:r>
      <w:tab/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>
      <w:rPr>
        <w:rStyle w:val="Sidnummer"/>
        <w:noProof/>
      </w:rPr>
      <w:t>3</w:t>
    </w:r>
    <w:r>
      <w:rPr>
        <w:rStyle w:val="Sidnummer"/>
      </w:rPr>
      <w:fldChar w:fldCharType="end"/>
    </w:r>
    <w:r>
      <w:rPr>
        <w:rStyle w:val="Sidnummer"/>
      </w:rPr>
      <w:t xml:space="preserve"> 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>
      <w:rPr>
        <w:rStyle w:val="Sidnummer"/>
        <w:noProof/>
      </w:rPr>
      <w:t>3</w:t>
    </w:r>
    <w:r>
      <w:rPr>
        <w:rStyle w:val="Sidnummer"/>
      </w:rPr>
      <w:fldChar w:fldCharType="end"/>
    </w:r>
    <w:r>
      <w:rPr>
        <w:rStyle w:val="Sidnummer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517E1" w14:textId="77777777" w:rsidR="003C6A1E" w:rsidRDefault="003C6A1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82A8A3"/>
    <w:multiLevelType w:val="hybridMultilevel"/>
    <w:tmpl w:val="D8FFE3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8C7221"/>
    <w:multiLevelType w:val="hybridMultilevel"/>
    <w:tmpl w:val="CA6E43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E476FE1"/>
    <w:multiLevelType w:val="hybridMultilevel"/>
    <w:tmpl w:val="B78157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A1BC2A5"/>
    <w:multiLevelType w:val="hybridMultilevel"/>
    <w:tmpl w:val="8D4B49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DABCF73"/>
    <w:multiLevelType w:val="hybridMultilevel"/>
    <w:tmpl w:val="81A8AF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EBE4DB0"/>
    <w:multiLevelType w:val="hybridMultilevel"/>
    <w:tmpl w:val="71F243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BD680A3"/>
    <w:multiLevelType w:val="hybridMultilevel"/>
    <w:tmpl w:val="9A49FC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FFFF88"/>
    <w:multiLevelType w:val="singleLevel"/>
    <w:tmpl w:val="283002F4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CBE6D52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040FD8"/>
    <w:multiLevelType w:val="hybridMultilevel"/>
    <w:tmpl w:val="66042C40"/>
    <w:lvl w:ilvl="0" w:tplc="3956E8E0">
      <w:start w:val="1"/>
      <w:numFmt w:val="decimal"/>
      <w:lvlText w:val="%1."/>
      <w:lvlJc w:val="left"/>
      <w:pPr>
        <w:ind w:left="34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4194" w:hanging="360"/>
      </w:pPr>
    </w:lvl>
    <w:lvl w:ilvl="2" w:tplc="041D001B" w:tentative="1">
      <w:start w:val="1"/>
      <w:numFmt w:val="lowerRoman"/>
      <w:lvlText w:val="%3."/>
      <w:lvlJc w:val="right"/>
      <w:pPr>
        <w:ind w:left="4914" w:hanging="180"/>
      </w:pPr>
    </w:lvl>
    <w:lvl w:ilvl="3" w:tplc="041D000F" w:tentative="1">
      <w:start w:val="1"/>
      <w:numFmt w:val="decimal"/>
      <w:lvlText w:val="%4."/>
      <w:lvlJc w:val="left"/>
      <w:pPr>
        <w:ind w:left="5634" w:hanging="360"/>
      </w:pPr>
    </w:lvl>
    <w:lvl w:ilvl="4" w:tplc="041D0019" w:tentative="1">
      <w:start w:val="1"/>
      <w:numFmt w:val="lowerLetter"/>
      <w:lvlText w:val="%5."/>
      <w:lvlJc w:val="left"/>
      <w:pPr>
        <w:ind w:left="6354" w:hanging="360"/>
      </w:pPr>
    </w:lvl>
    <w:lvl w:ilvl="5" w:tplc="041D001B" w:tentative="1">
      <w:start w:val="1"/>
      <w:numFmt w:val="lowerRoman"/>
      <w:lvlText w:val="%6."/>
      <w:lvlJc w:val="right"/>
      <w:pPr>
        <w:ind w:left="7074" w:hanging="180"/>
      </w:pPr>
    </w:lvl>
    <w:lvl w:ilvl="6" w:tplc="041D000F" w:tentative="1">
      <w:start w:val="1"/>
      <w:numFmt w:val="decimal"/>
      <w:lvlText w:val="%7."/>
      <w:lvlJc w:val="left"/>
      <w:pPr>
        <w:ind w:left="7794" w:hanging="360"/>
      </w:pPr>
    </w:lvl>
    <w:lvl w:ilvl="7" w:tplc="041D0019" w:tentative="1">
      <w:start w:val="1"/>
      <w:numFmt w:val="lowerLetter"/>
      <w:lvlText w:val="%8."/>
      <w:lvlJc w:val="left"/>
      <w:pPr>
        <w:ind w:left="8514" w:hanging="360"/>
      </w:pPr>
    </w:lvl>
    <w:lvl w:ilvl="8" w:tplc="041D001B" w:tentative="1">
      <w:start w:val="1"/>
      <w:numFmt w:val="lowerRoman"/>
      <w:lvlText w:val="%9."/>
      <w:lvlJc w:val="right"/>
      <w:pPr>
        <w:ind w:left="9234" w:hanging="180"/>
      </w:pPr>
    </w:lvl>
  </w:abstractNum>
  <w:abstractNum w:abstractNumId="10" w15:restartNumberingAfterBreak="0">
    <w:nsid w:val="02FA514C"/>
    <w:multiLevelType w:val="hybridMultilevel"/>
    <w:tmpl w:val="9E2EC12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908DFCA">
      <w:start w:val="1"/>
      <w:numFmt w:val="upperLetter"/>
      <w:lvlText w:val="%2."/>
      <w:lvlJc w:val="left"/>
      <w:pPr>
        <w:ind w:left="1800" w:hanging="360"/>
      </w:pPr>
      <w:rPr>
        <w:rFonts w:ascii="Century Gothic" w:eastAsia="Times New Roman" w:hAnsi="Century Gothic" w:cs="Century Gothic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4142CC2"/>
    <w:multiLevelType w:val="hybridMultilevel"/>
    <w:tmpl w:val="7A103FC4"/>
    <w:lvl w:ilvl="0" w:tplc="B26ED324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12" w15:restartNumberingAfterBreak="0">
    <w:nsid w:val="058B4F1A"/>
    <w:multiLevelType w:val="hybridMultilevel"/>
    <w:tmpl w:val="C6E840D2"/>
    <w:lvl w:ilvl="0" w:tplc="28800E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AA8641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46C40"/>
    <w:multiLevelType w:val="hybridMultilevel"/>
    <w:tmpl w:val="F040600A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C680F4E">
      <w:start w:val="1"/>
      <w:numFmt w:val="upp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D3682"/>
    <w:multiLevelType w:val="hybridMultilevel"/>
    <w:tmpl w:val="FD66BDEA"/>
    <w:lvl w:ilvl="0" w:tplc="FBDCA9AE">
      <w:start w:val="1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B557E"/>
    <w:multiLevelType w:val="hybridMultilevel"/>
    <w:tmpl w:val="2F7AE0A4"/>
    <w:lvl w:ilvl="0" w:tplc="041D0017">
      <w:start w:val="1"/>
      <w:numFmt w:val="lowerLetter"/>
      <w:lvlText w:val="%1)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8EDA6D"/>
    <w:multiLevelType w:val="hybridMultilevel"/>
    <w:tmpl w:val="4C84401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F884A40"/>
    <w:multiLevelType w:val="hybridMultilevel"/>
    <w:tmpl w:val="986E1DA0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0825743"/>
    <w:multiLevelType w:val="hybridMultilevel"/>
    <w:tmpl w:val="C682FE7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12E26F6"/>
    <w:multiLevelType w:val="hybridMultilevel"/>
    <w:tmpl w:val="F7703FE4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565E2"/>
    <w:multiLevelType w:val="hybridMultilevel"/>
    <w:tmpl w:val="52945CA8"/>
    <w:lvl w:ilvl="0" w:tplc="3030302C">
      <w:numFmt w:val="bullet"/>
      <w:lvlText w:val=""/>
      <w:lvlJc w:val="left"/>
      <w:pPr>
        <w:ind w:left="720" w:hanging="360"/>
      </w:pPr>
      <w:rPr>
        <w:rFonts w:ascii="Symbol" w:eastAsia="Times New Roman" w:hAnsi="Symbol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F7AC2"/>
    <w:multiLevelType w:val="hybridMultilevel"/>
    <w:tmpl w:val="7BC236F2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041D001B">
      <w:start w:val="1"/>
      <w:numFmt w:val="lowerRoman"/>
      <w:lvlText w:val="%3."/>
      <w:lvlJc w:val="right"/>
      <w:pPr>
        <w:ind w:left="2340" w:hanging="360"/>
      </w:pPr>
      <w:rPr>
        <w:rFonts w:hint="default"/>
      </w:r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777F30"/>
    <w:multiLevelType w:val="hybridMultilevel"/>
    <w:tmpl w:val="5B08B95E"/>
    <w:lvl w:ilvl="0" w:tplc="041D0019">
      <w:start w:val="1"/>
      <w:numFmt w:val="lowerLetter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EF64513"/>
    <w:multiLevelType w:val="hybridMultilevel"/>
    <w:tmpl w:val="C10ED6AC"/>
    <w:lvl w:ilvl="0" w:tplc="01D0F3EE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cs="Times New Roman"/>
        <w:b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24" w15:restartNumberingAfterBreak="0">
    <w:nsid w:val="357F0F5E"/>
    <w:multiLevelType w:val="hybridMultilevel"/>
    <w:tmpl w:val="A470C956"/>
    <w:lvl w:ilvl="0" w:tplc="041D000F">
      <w:start w:val="1"/>
      <w:numFmt w:val="decimal"/>
      <w:lvlText w:val="%1."/>
      <w:lvlJc w:val="left"/>
      <w:pPr>
        <w:ind w:left="1854" w:hanging="360"/>
      </w:pPr>
    </w:lvl>
    <w:lvl w:ilvl="1" w:tplc="041D0017">
      <w:start w:val="1"/>
      <w:numFmt w:val="lowerLetter"/>
      <w:lvlText w:val="%2)"/>
      <w:lvlJc w:val="left"/>
      <w:pPr>
        <w:ind w:left="1636" w:hanging="360"/>
      </w:pPr>
      <w:rPr>
        <w:b w:val="0"/>
      </w:rPr>
    </w:lvl>
    <w:lvl w:ilvl="2" w:tplc="041D001B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4A8EA8F5"/>
    <w:multiLevelType w:val="hybridMultilevel"/>
    <w:tmpl w:val="73C55EE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0E46A6B"/>
    <w:multiLevelType w:val="hybridMultilevel"/>
    <w:tmpl w:val="E930E36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15564BB"/>
    <w:multiLevelType w:val="hybridMultilevel"/>
    <w:tmpl w:val="A3B84BC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B7695A"/>
    <w:multiLevelType w:val="hybridMultilevel"/>
    <w:tmpl w:val="671374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3830B9C"/>
    <w:multiLevelType w:val="hybridMultilevel"/>
    <w:tmpl w:val="7512916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7">
      <w:start w:val="1"/>
      <w:numFmt w:val="lowerLetter"/>
      <w:lvlText w:val="%2)"/>
      <w:lvlJc w:val="left"/>
      <w:pPr>
        <w:ind w:left="192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D620A"/>
    <w:multiLevelType w:val="hybridMultilevel"/>
    <w:tmpl w:val="94B45740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266C2"/>
    <w:multiLevelType w:val="hybridMultilevel"/>
    <w:tmpl w:val="EE469A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44243"/>
    <w:multiLevelType w:val="hybridMultilevel"/>
    <w:tmpl w:val="AB764898"/>
    <w:lvl w:ilvl="0" w:tplc="66740AB2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C18BF"/>
    <w:multiLevelType w:val="hybridMultilevel"/>
    <w:tmpl w:val="F4F27EF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83088F"/>
    <w:multiLevelType w:val="hybridMultilevel"/>
    <w:tmpl w:val="049AC4F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C5D80"/>
    <w:multiLevelType w:val="hybridMultilevel"/>
    <w:tmpl w:val="53E843E2"/>
    <w:lvl w:ilvl="0" w:tplc="041D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203D65"/>
    <w:multiLevelType w:val="hybridMultilevel"/>
    <w:tmpl w:val="3620B69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B05946"/>
    <w:multiLevelType w:val="hybridMultilevel"/>
    <w:tmpl w:val="48A0A70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6D5A61"/>
    <w:multiLevelType w:val="hybridMultilevel"/>
    <w:tmpl w:val="3C3C26E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6A62DE"/>
    <w:multiLevelType w:val="hybridMultilevel"/>
    <w:tmpl w:val="4EACA1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16BA4"/>
    <w:multiLevelType w:val="hybridMultilevel"/>
    <w:tmpl w:val="6DC2445C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DD02D2"/>
    <w:multiLevelType w:val="hybridMultilevel"/>
    <w:tmpl w:val="173EFF1C"/>
    <w:lvl w:ilvl="0" w:tplc="041D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4B467C8"/>
    <w:multiLevelType w:val="hybridMultilevel"/>
    <w:tmpl w:val="3006BCD0"/>
    <w:lvl w:ilvl="0" w:tplc="041D0017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CE39AD"/>
    <w:multiLevelType w:val="hybridMultilevel"/>
    <w:tmpl w:val="C0D67274"/>
    <w:lvl w:ilvl="0" w:tplc="041D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E40E14"/>
    <w:multiLevelType w:val="hybridMultilevel"/>
    <w:tmpl w:val="9AD0CAC4"/>
    <w:lvl w:ilvl="0" w:tplc="041D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2364A9"/>
    <w:multiLevelType w:val="hybridMultilevel"/>
    <w:tmpl w:val="E0D01220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AA8641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085631">
    <w:abstractNumId w:val="28"/>
  </w:num>
  <w:num w:numId="2" w16cid:durableId="956182928">
    <w:abstractNumId w:val="5"/>
  </w:num>
  <w:num w:numId="3" w16cid:durableId="1632445726">
    <w:abstractNumId w:val="3"/>
  </w:num>
  <w:num w:numId="4" w16cid:durableId="83571919">
    <w:abstractNumId w:val="6"/>
  </w:num>
  <w:num w:numId="5" w16cid:durableId="968633982">
    <w:abstractNumId w:val="4"/>
  </w:num>
  <w:num w:numId="6" w16cid:durableId="2037540429">
    <w:abstractNumId w:val="25"/>
  </w:num>
  <w:num w:numId="7" w16cid:durableId="1078333852">
    <w:abstractNumId w:val="1"/>
  </w:num>
  <w:num w:numId="8" w16cid:durableId="1300065557">
    <w:abstractNumId w:val="26"/>
  </w:num>
  <w:num w:numId="9" w16cid:durableId="226573107">
    <w:abstractNumId w:val="16"/>
  </w:num>
  <w:num w:numId="10" w16cid:durableId="155921556">
    <w:abstractNumId w:val="2"/>
  </w:num>
  <w:num w:numId="11" w16cid:durableId="642732609">
    <w:abstractNumId w:val="0"/>
  </w:num>
  <w:num w:numId="12" w16cid:durableId="134418624">
    <w:abstractNumId w:val="11"/>
  </w:num>
  <w:num w:numId="13" w16cid:durableId="613169578">
    <w:abstractNumId w:val="23"/>
  </w:num>
  <w:num w:numId="14" w16cid:durableId="732850867">
    <w:abstractNumId w:val="34"/>
  </w:num>
  <w:num w:numId="15" w16cid:durableId="67001042">
    <w:abstractNumId w:val="24"/>
  </w:num>
  <w:num w:numId="16" w16cid:durableId="53310445">
    <w:abstractNumId w:val="9"/>
  </w:num>
  <w:num w:numId="17" w16cid:durableId="2110998901">
    <w:abstractNumId w:val="31"/>
  </w:num>
  <w:num w:numId="18" w16cid:durableId="929968379">
    <w:abstractNumId w:val="12"/>
  </w:num>
  <w:num w:numId="19" w16cid:durableId="503279768">
    <w:abstractNumId w:val="35"/>
  </w:num>
  <w:num w:numId="20" w16cid:durableId="521937595">
    <w:abstractNumId w:val="44"/>
  </w:num>
  <w:num w:numId="21" w16cid:durableId="1016074182">
    <w:abstractNumId w:val="38"/>
  </w:num>
  <w:num w:numId="22" w16cid:durableId="1234464680">
    <w:abstractNumId w:val="33"/>
  </w:num>
  <w:num w:numId="23" w16cid:durableId="883173619">
    <w:abstractNumId w:val="32"/>
  </w:num>
  <w:num w:numId="24" w16cid:durableId="560335846">
    <w:abstractNumId w:val="13"/>
  </w:num>
  <w:num w:numId="25" w16cid:durableId="953637756">
    <w:abstractNumId w:val="10"/>
  </w:num>
  <w:num w:numId="26" w16cid:durableId="1928810899">
    <w:abstractNumId w:val="37"/>
  </w:num>
  <w:num w:numId="27" w16cid:durableId="41440634">
    <w:abstractNumId w:val="30"/>
  </w:num>
  <w:num w:numId="28" w16cid:durableId="1215459564">
    <w:abstractNumId w:val="43"/>
  </w:num>
  <w:num w:numId="29" w16cid:durableId="1673141642">
    <w:abstractNumId w:val="40"/>
  </w:num>
  <w:num w:numId="30" w16cid:durableId="1757315031">
    <w:abstractNumId w:val="14"/>
  </w:num>
  <w:num w:numId="31" w16cid:durableId="1267813077">
    <w:abstractNumId w:val="29"/>
  </w:num>
  <w:num w:numId="32" w16cid:durableId="166992313">
    <w:abstractNumId w:val="20"/>
  </w:num>
  <w:num w:numId="33" w16cid:durableId="235437352">
    <w:abstractNumId w:val="27"/>
  </w:num>
  <w:num w:numId="34" w16cid:durableId="1250770867">
    <w:abstractNumId w:val="24"/>
  </w:num>
  <w:num w:numId="35" w16cid:durableId="1545867604">
    <w:abstractNumId w:val="42"/>
  </w:num>
  <w:num w:numId="36" w16cid:durableId="1789198873">
    <w:abstractNumId w:val="36"/>
  </w:num>
  <w:num w:numId="37" w16cid:durableId="1578243864">
    <w:abstractNumId w:val="21"/>
  </w:num>
  <w:num w:numId="38" w16cid:durableId="320814816">
    <w:abstractNumId w:val="39"/>
  </w:num>
  <w:num w:numId="39" w16cid:durableId="1166674725">
    <w:abstractNumId w:val="7"/>
  </w:num>
  <w:num w:numId="40" w16cid:durableId="887454630">
    <w:abstractNumId w:val="8"/>
  </w:num>
  <w:num w:numId="41" w16cid:durableId="634409235">
    <w:abstractNumId w:val="15"/>
  </w:num>
  <w:num w:numId="42" w16cid:durableId="1315374230">
    <w:abstractNumId w:val="22"/>
  </w:num>
  <w:num w:numId="43" w16cid:durableId="800223309">
    <w:abstractNumId w:val="45"/>
  </w:num>
  <w:num w:numId="44" w16cid:durableId="864944311">
    <w:abstractNumId w:val="19"/>
  </w:num>
  <w:num w:numId="45" w16cid:durableId="2117602332">
    <w:abstractNumId w:val="17"/>
  </w:num>
  <w:num w:numId="46" w16cid:durableId="895354031">
    <w:abstractNumId w:val="41"/>
  </w:num>
  <w:num w:numId="47" w16cid:durableId="2485892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215"/>
    <w:rsid w:val="000005EF"/>
    <w:rsid w:val="000006CE"/>
    <w:rsid w:val="000010E3"/>
    <w:rsid w:val="00002A79"/>
    <w:rsid w:val="00005A25"/>
    <w:rsid w:val="00005CFA"/>
    <w:rsid w:val="000074D7"/>
    <w:rsid w:val="00011436"/>
    <w:rsid w:val="00013129"/>
    <w:rsid w:val="00014ED7"/>
    <w:rsid w:val="00015CF0"/>
    <w:rsid w:val="00016F4D"/>
    <w:rsid w:val="00017243"/>
    <w:rsid w:val="0002138E"/>
    <w:rsid w:val="000217FE"/>
    <w:rsid w:val="00022BAA"/>
    <w:rsid w:val="0002374F"/>
    <w:rsid w:val="00023F30"/>
    <w:rsid w:val="00023F6A"/>
    <w:rsid w:val="00024DA8"/>
    <w:rsid w:val="00025579"/>
    <w:rsid w:val="00026ADE"/>
    <w:rsid w:val="0003037D"/>
    <w:rsid w:val="00030918"/>
    <w:rsid w:val="00032DAC"/>
    <w:rsid w:val="00032FBB"/>
    <w:rsid w:val="000331D2"/>
    <w:rsid w:val="0003358F"/>
    <w:rsid w:val="00033F45"/>
    <w:rsid w:val="0003443F"/>
    <w:rsid w:val="00034754"/>
    <w:rsid w:val="00034F37"/>
    <w:rsid w:val="00035632"/>
    <w:rsid w:val="00035AE9"/>
    <w:rsid w:val="00037ED1"/>
    <w:rsid w:val="00037FD0"/>
    <w:rsid w:val="00043BFC"/>
    <w:rsid w:val="00043D48"/>
    <w:rsid w:val="00044DEE"/>
    <w:rsid w:val="00044F04"/>
    <w:rsid w:val="00044F34"/>
    <w:rsid w:val="0004690C"/>
    <w:rsid w:val="000469E6"/>
    <w:rsid w:val="00050B74"/>
    <w:rsid w:val="0005106A"/>
    <w:rsid w:val="00051CAE"/>
    <w:rsid w:val="0005201A"/>
    <w:rsid w:val="00052461"/>
    <w:rsid w:val="00052D36"/>
    <w:rsid w:val="00054735"/>
    <w:rsid w:val="00054846"/>
    <w:rsid w:val="000548DA"/>
    <w:rsid w:val="00056525"/>
    <w:rsid w:val="000565DC"/>
    <w:rsid w:val="00056CC1"/>
    <w:rsid w:val="0005765E"/>
    <w:rsid w:val="00057AB4"/>
    <w:rsid w:val="0006059A"/>
    <w:rsid w:val="00060E66"/>
    <w:rsid w:val="000613E4"/>
    <w:rsid w:val="00061EAE"/>
    <w:rsid w:val="00062342"/>
    <w:rsid w:val="00062B34"/>
    <w:rsid w:val="0006330B"/>
    <w:rsid w:val="000646B6"/>
    <w:rsid w:val="00066847"/>
    <w:rsid w:val="00070D18"/>
    <w:rsid w:val="00070E61"/>
    <w:rsid w:val="0007127B"/>
    <w:rsid w:val="00072A8D"/>
    <w:rsid w:val="00072AF8"/>
    <w:rsid w:val="00072C56"/>
    <w:rsid w:val="00073A28"/>
    <w:rsid w:val="00073BB7"/>
    <w:rsid w:val="00074EBD"/>
    <w:rsid w:val="00075B28"/>
    <w:rsid w:val="000764D3"/>
    <w:rsid w:val="000769C9"/>
    <w:rsid w:val="0007772B"/>
    <w:rsid w:val="00077777"/>
    <w:rsid w:val="0008211A"/>
    <w:rsid w:val="00082B06"/>
    <w:rsid w:val="0008371B"/>
    <w:rsid w:val="0008533F"/>
    <w:rsid w:val="000854CD"/>
    <w:rsid w:val="00086A5E"/>
    <w:rsid w:val="00086B99"/>
    <w:rsid w:val="00087F5E"/>
    <w:rsid w:val="00090B78"/>
    <w:rsid w:val="00091788"/>
    <w:rsid w:val="00091AED"/>
    <w:rsid w:val="000939E2"/>
    <w:rsid w:val="000943B8"/>
    <w:rsid w:val="0009443C"/>
    <w:rsid w:val="000945ED"/>
    <w:rsid w:val="000948A1"/>
    <w:rsid w:val="00094BD7"/>
    <w:rsid w:val="000970CB"/>
    <w:rsid w:val="0009742C"/>
    <w:rsid w:val="0009759E"/>
    <w:rsid w:val="000A00F4"/>
    <w:rsid w:val="000A12AE"/>
    <w:rsid w:val="000A250D"/>
    <w:rsid w:val="000A2930"/>
    <w:rsid w:val="000A2A45"/>
    <w:rsid w:val="000A4C92"/>
    <w:rsid w:val="000A4F80"/>
    <w:rsid w:val="000A6190"/>
    <w:rsid w:val="000A6546"/>
    <w:rsid w:val="000A7E1A"/>
    <w:rsid w:val="000B220C"/>
    <w:rsid w:val="000B2434"/>
    <w:rsid w:val="000B2FF0"/>
    <w:rsid w:val="000B3487"/>
    <w:rsid w:val="000B36DE"/>
    <w:rsid w:val="000B3D5F"/>
    <w:rsid w:val="000B4482"/>
    <w:rsid w:val="000B46B8"/>
    <w:rsid w:val="000B54B7"/>
    <w:rsid w:val="000B64EB"/>
    <w:rsid w:val="000B7408"/>
    <w:rsid w:val="000C0448"/>
    <w:rsid w:val="000C06EF"/>
    <w:rsid w:val="000C0F53"/>
    <w:rsid w:val="000C14F7"/>
    <w:rsid w:val="000C3B1A"/>
    <w:rsid w:val="000C76CE"/>
    <w:rsid w:val="000D0DE9"/>
    <w:rsid w:val="000D1CA8"/>
    <w:rsid w:val="000D32D9"/>
    <w:rsid w:val="000D440B"/>
    <w:rsid w:val="000D4A31"/>
    <w:rsid w:val="000D5AB1"/>
    <w:rsid w:val="000D5D3A"/>
    <w:rsid w:val="000D6214"/>
    <w:rsid w:val="000D6A65"/>
    <w:rsid w:val="000D7522"/>
    <w:rsid w:val="000E0050"/>
    <w:rsid w:val="000E06EE"/>
    <w:rsid w:val="000E1162"/>
    <w:rsid w:val="000E1CD6"/>
    <w:rsid w:val="000E2AC9"/>
    <w:rsid w:val="000E4DA5"/>
    <w:rsid w:val="000E69CF"/>
    <w:rsid w:val="000E6DDE"/>
    <w:rsid w:val="000E6E77"/>
    <w:rsid w:val="000E6FFD"/>
    <w:rsid w:val="000E711B"/>
    <w:rsid w:val="000E7F29"/>
    <w:rsid w:val="000F060C"/>
    <w:rsid w:val="000F11B1"/>
    <w:rsid w:val="000F17C3"/>
    <w:rsid w:val="000F1C84"/>
    <w:rsid w:val="000F1E44"/>
    <w:rsid w:val="000F281C"/>
    <w:rsid w:val="000F3BE1"/>
    <w:rsid w:val="000F450A"/>
    <w:rsid w:val="000F4865"/>
    <w:rsid w:val="000F49E2"/>
    <w:rsid w:val="000F4AF2"/>
    <w:rsid w:val="000F4F08"/>
    <w:rsid w:val="000F542E"/>
    <w:rsid w:val="000F724D"/>
    <w:rsid w:val="000F7814"/>
    <w:rsid w:val="000F7FD0"/>
    <w:rsid w:val="001019F1"/>
    <w:rsid w:val="001020B6"/>
    <w:rsid w:val="001020D8"/>
    <w:rsid w:val="001048DB"/>
    <w:rsid w:val="001073DC"/>
    <w:rsid w:val="001101BA"/>
    <w:rsid w:val="00110BC9"/>
    <w:rsid w:val="001115B4"/>
    <w:rsid w:val="00112DA8"/>
    <w:rsid w:val="001130B9"/>
    <w:rsid w:val="001160F4"/>
    <w:rsid w:val="00116818"/>
    <w:rsid w:val="00117644"/>
    <w:rsid w:val="00121514"/>
    <w:rsid w:val="001217E4"/>
    <w:rsid w:val="0012200F"/>
    <w:rsid w:val="00122E24"/>
    <w:rsid w:val="00123FB0"/>
    <w:rsid w:val="0012406C"/>
    <w:rsid w:val="00124094"/>
    <w:rsid w:val="00124436"/>
    <w:rsid w:val="00125F1B"/>
    <w:rsid w:val="00126B12"/>
    <w:rsid w:val="00126CE2"/>
    <w:rsid w:val="00126ED3"/>
    <w:rsid w:val="001309DD"/>
    <w:rsid w:val="00130C82"/>
    <w:rsid w:val="00131328"/>
    <w:rsid w:val="0013216D"/>
    <w:rsid w:val="00133AA1"/>
    <w:rsid w:val="00135056"/>
    <w:rsid w:val="00136071"/>
    <w:rsid w:val="001362B1"/>
    <w:rsid w:val="00136554"/>
    <w:rsid w:val="00140B08"/>
    <w:rsid w:val="00141ACD"/>
    <w:rsid w:val="0014211C"/>
    <w:rsid w:val="00142D34"/>
    <w:rsid w:val="00144B65"/>
    <w:rsid w:val="001458D3"/>
    <w:rsid w:val="00147209"/>
    <w:rsid w:val="001474EE"/>
    <w:rsid w:val="00147D88"/>
    <w:rsid w:val="00150254"/>
    <w:rsid w:val="00151688"/>
    <w:rsid w:val="00151B43"/>
    <w:rsid w:val="0015215D"/>
    <w:rsid w:val="00152813"/>
    <w:rsid w:val="001530FE"/>
    <w:rsid w:val="0015440C"/>
    <w:rsid w:val="00154494"/>
    <w:rsid w:val="001545D0"/>
    <w:rsid w:val="00155F27"/>
    <w:rsid w:val="00156EEB"/>
    <w:rsid w:val="00157B3C"/>
    <w:rsid w:val="00160250"/>
    <w:rsid w:val="00160B35"/>
    <w:rsid w:val="00164CD1"/>
    <w:rsid w:val="001669B7"/>
    <w:rsid w:val="0017021A"/>
    <w:rsid w:val="00170AA2"/>
    <w:rsid w:val="00170EA9"/>
    <w:rsid w:val="001718B2"/>
    <w:rsid w:val="00171CE6"/>
    <w:rsid w:val="00172241"/>
    <w:rsid w:val="00173B97"/>
    <w:rsid w:val="00174213"/>
    <w:rsid w:val="00174B99"/>
    <w:rsid w:val="00176B91"/>
    <w:rsid w:val="00177867"/>
    <w:rsid w:val="001808F1"/>
    <w:rsid w:val="00180A7F"/>
    <w:rsid w:val="0018151F"/>
    <w:rsid w:val="00182420"/>
    <w:rsid w:val="001826B7"/>
    <w:rsid w:val="00182A48"/>
    <w:rsid w:val="00183288"/>
    <w:rsid w:val="00183B1D"/>
    <w:rsid w:val="001845A4"/>
    <w:rsid w:val="00184647"/>
    <w:rsid w:val="001848F9"/>
    <w:rsid w:val="001905A1"/>
    <w:rsid w:val="00191656"/>
    <w:rsid w:val="001929C3"/>
    <w:rsid w:val="00193176"/>
    <w:rsid w:val="001945FC"/>
    <w:rsid w:val="001948CA"/>
    <w:rsid w:val="001953EC"/>
    <w:rsid w:val="0019574D"/>
    <w:rsid w:val="00195AE8"/>
    <w:rsid w:val="00195C77"/>
    <w:rsid w:val="00196169"/>
    <w:rsid w:val="0019645A"/>
    <w:rsid w:val="00197271"/>
    <w:rsid w:val="0019733F"/>
    <w:rsid w:val="001A0739"/>
    <w:rsid w:val="001A08FF"/>
    <w:rsid w:val="001A1346"/>
    <w:rsid w:val="001A2B1D"/>
    <w:rsid w:val="001A2E8D"/>
    <w:rsid w:val="001A3764"/>
    <w:rsid w:val="001A4E52"/>
    <w:rsid w:val="001A647F"/>
    <w:rsid w:val="001A7279"/>
    <w:rsid w:val="001A75A0"/>
    <w:rsid w:val="001B0E43"/>
    <w:rsid w:val="001B0E78"/>
    <w:rsid w:val="001B1EA2"/>
    <w:rsid w:val="001B35E6"/>
    <w:rsid w:val="001B463F"/>
    <w:rsid w:val="001B4FC5"/>
    <w:rsid w:val="001B56F1"/>
    <w:rsid w:val="001B575D"/>
    <w:rsid w:val="001B6080"/>
    <w:rsid w:val="001B6E7A"/>
    <w:rsid w:val="001B72BC"/>
    <w:rsid w:val="001C07E5"/>
    <w:rsid w:val="001C105C"/>
    <w:rsid w:val="001C16AC"/>
    <w:rsid w:val="001C2224"/>
    <w:rsid w:val="001C31DA"/>
    <w:rsid w:val="001C33CB"/>
    <w:rsid w:val="001C50EF"/>
    <w:rsid w:val="001C6AAB"/>
    <w:rsid w:val="001C6F16"/>
    <w:rsid w:val="001D1041"/>
    <w:rsid w:val="001D1814"/>
    <w:rsid w:val="001D3436"/>
    <w:rsid w:val="001D7675"/>
    <w:rsid w:val="001D7A88"/>
    <w:rsid w:val="001E16AF"/>
    <w:rsid w:val="001E2926"/>
    <w:rsid w:val="001E2BAB"/>
    <w:rsid w:val="001E2CE1"/>
    <w:rsid w:val="001E2F4B"/>
    <w:rsid w:val="001E3057"/>
    <w:rsid w:val="001E3B57"/>
    <w:rsid w:val="001E3FDE"/>
    <w:rsid w:val="001E4CA3"/>
    <w:rsid w:val="001E6465"/>
    <w:rsid w:val="001E72BD"/>
    <w:rsid w:val="001E75DB"/>
    <w:rsid w:val="001E7794"/>
    <w:rsid w:val="001F1A72"/>
    <w:rsid w:val="001F1B7A"/>
    <w:rsid w:val="001F22FF"/>
    <w:rsid w:val="001F24A0"/>
    <w:rsid w:val="001F34E9"/>
    <w:rsid w:val="001F41AF"/>
    <w:rsid w:val="001F4A94"/>
    <w:rsid w:val="001F5FF4"/>
    <w:rsid w:val="001F68F5"/>
    <w:rsid w:val="0020098B"/>
    <w:rsid w:val="0020184E"/>
    <w:rsid w:val="00201AF0"/>
    <w:rsid w:val="00201ECF"/>
    <w:rsid w:val="00201ED5"/>
    <w:rsid w:val="00202348"/>
    <w:rsid w:val="00202A31"/>
    <w:rsid w:val="00202CD6"/>
    <w:rsid w:val="00205125"/>
    <w:rsid w:val="002059BB"/>
    <w:rsid w:val="00205A1C"/>
    <w:rsid w:val="00205DAD"/>
    <w:rsid w:val="002060D7"/>
    <w:rsid w:val="002062C2"/>
    <w:rsid w:val="00210F3E"/>
    <w:rsid w:val="00211E21"/>
    <w:rsid w:val="00211F3D"/>
    <w:rsid w:val="0021250D"/>
    <w:rsid w:val="00212A03"/>
    <w:rsid w:val="002151F7"/>
    <w:rsid w:val="0021582F"/>
    <w:rsid w:val="002161BC"/>
    <w:rsid w:val="00216984"/>
    <w:rsid w:val="002221F9"/>
    <w:rsid w:val="00222240"/>
    <w:rsid w:val="00223CB9"/>
    <w:rsid w:val="00224797"/>
    <w:rsid w:val="00226209"/>
    <w:rsid w:val="00227081"/>
    <w:rsid w:val="00227F45"/>
    <w:rsid w:val="00231B44"/>
    <w:rsid w:val="00232088"/>
    <w:rsid w:val="002320A9"/>
    <w:rsid w:val="00232196"/>
    <w:rsid w:val="00233173"/>
    <w:rsid w:val="00233BD3"/>
    <w:rsid w:val="002368DE"/>
    <w:rsid w:val="00236958"/>
    <w:rsid w:val="00237007"/>
    <w:rsid w:val="0023701A"/>
    <w:rsid w:val="002370E1"/>
    <w:rsid w:val="002379D5"/>
    <w:rsid w:val="0024086E"/>
    <w:rsid w:val="002423B0"/>
    <w:rsid w:val="00242AAC"/>
    <w:rsid w:val="00243418"/>
    <w:rsid w:val="00244824"/>
    <w:rsid w:val="00244CA7"/>
    <w:rsid w:val="00246DE1"/>
    <w:rsid w:val="00247960"/>
    <w:rsid w:val="0025087E"/>
    <w:rsid w:val="002518B1"/>
    <w:rsid w:val="00252740"/>
    <w:rsid w:val="00252D95"/>
    <w:rsid w:val="00252E64"/>
    <w:rsid w:val="002540F1"/>
    <w:rsid w:val="00254F14"/>
    <w:rsid w:val="002552E7"/>
    <w:rsid w:val="00255EAF"/>
    <w:rsid w:val="00256632"/>
    <w:rsid w:val="002602AB"/>
    <w:rsid w:val="0026168A"/>
    <w:rsid w:val="0026195F"/>
    <w:rsid w:val="00261EF8"/>
    <w:rsid w:val="00262B20"/>
    <w:rsid w:val="00263B8A"/>
    <w:rsid w:val="002655C0"/>
    <w:rsid w:val="0026598A"/>
    <w:rsid w:val="00266B90"/>
    <w:rsid w:val="002710D8"/>
    <w:rsid w:val="00271542"/>
    <w:rsid w:val="0027159E"/>
    <w:rsid w:val="0027184F"/>
    <w:rsid w:val="0027206A"/>
    <w:rsid w:val="00272A2E"/>
    <w:rsid w:val="002736BA"/>
    <w:rsid w:val="002758D8"/>
    <w:rsid w:val="00276AE9"/>
    <w:rsid w:val="0027733C"/>
    <w:rsid w:val="00280699"/>
    <w:rsid w:val="00280705"/>
    <w:rsid w:val="00280B85"/>
    <w:rsid w:val="00282E61"/>
    <w:rsid w:val="002837C5"/>
    <w:rsid w:val="00284ABE"/>
    <w:rsid w:val="00285816"/>
    <w:rsid w:val="002865BC"/>
    <w:rsid w:val="0028719B"/>
    <w:rsid w:val="0028746D"/>
    <w:rsid w:val="002902E1"/>
    <w:rsid w:val="0029046C"/>
    <w:rsid w:val="00293F45"/>
    <w:rsid w:val="00294216"/>
    <w:rsid w:val="0029449B"/>
    <w:rsid w:val="002964AC"/>
    <w:rsid w:val="00296CA1"/>
    <w:rsid w:val="00297171"/>
    <w:rsid w:val="002A0CE3"/>
    <w:rsid w:val="002A2200"/>
    <w:rsid w:val="002A2955"/>
    <w:rsid w:val="002A4CA8"/>
    <w:rsid w:val="002A5DEB"/>
    <w:rsid w:val="002A642C"/>
    <w:rsid w:val="002A7278"/>
    <w:rsid w:val="002B00F5"/>
    <w:rsid w:val="002B039B"/>
    <w:rsid w:val="002B04F5"/>
    <w:rsid w:val="002B27D0"/>
    <w:rsid w:val="002B2E17"/>
    <w:rsid w:val="002B325B"/>
    <w:rsid w:val="002B3290"/>
    <w:rsid w:val="002B4115"/>
    <w:rsid w:val="002B4833"/>
    <w:rsid w:val="002B515B"/>
    <w:rsid w:val="002B5207"/>
    <w:rsid w:val="002B5BB0"/>
    <w:rsid w:val="002B6E11"/>
    <w:rsid w:val="002B7928"/>
    <w:rsid w:val="002C0890"/>
    <w:rsid w:val="002C0FF4"/>
    <w:rsid w:val="002C1296"/>
    <w:rsid w:val="002C1617"/>
    <w:rsid w:val="002C20D3"/>
    <w:rsid w:val="002C20DD"/>
    <w:rsid w:val="002C3295"/>
    <w:rsid w:val="002C3D23"/>
    <w:rsid w:val="002C447E"/>
    <w:rsid w:val="002C4CF8"/>
    <w:rsid w:val="002C573C"/>
    <w:rsid w:val="002C5F31"/>
    <w:rsid w:val="002C71B0"/>
    <w:rsid w:val="002C764D"/>
    <w:rsid w:val="002D2CD5"/>
    <w:rsid w:val="002D2DD5"/>
    <w:rsid w:val="002D33C5"/>
    <w:rsid w:val="002D48D1"/>
    <w:rsid w:val="002D4E47"/>
    <w:rsid w:val="002D60D7"/>
    <w:rsid w:val="002D60E2"/>
    <w:rsid w:val="002D6157"/>
    <w:rsid w:val="002D7611"/>
    <w:rsid w:val="002D7E73"/>
    <w:rsid w:val="002E07D0"/>
    <w:rsid w:val="002E0BB0"/>
    <w:rsid w:val="002E0EA1"/>
    <w:rsid w:val="002E1351"/>
    <w:rsid w:val="002E1A6A"/>
    <w:rsid w:val="002E236B"/>
    <w:rsid w:val="002E2D3B"/>
    <w:rsid w:val="002E302D"/>
    <w:rsid w:val="002E6AA1"/>
    <w:rsid w:val="002E7499"/>
    <w:rsid w:val="002E7588"/>
    <w:rsid w:val="002F188C"/>
    <w:rsid w:val="002F235D"/>
    <w:rsid w:val="002F26A7"/>
    <w:rsid w:val="002F45DE"/>
    <w:rsid w:val="002F6600"/>
    <w:rsid w:val="002F7136"/>
    <w:rsid w:val="00300DF0"/>
    <w:rsid w:val="0030215F"/>
    <w:rsid w:val="00302B31"/>
    <w:rsid w:val="00302FEB"/>
    <w:rsid w:val="00303CCB"/>
    <w:rsid w:val="0030424A"/>
    <w:rsid w:val="003057FB"/>
    <w:rsid w:val="0030730B"/>
    <w:rsid w:val="00307358"/>
    <w:rsid w:val="003103E0"/>
    <w:rsid w:val="003104B0"/>
    <w:rsid w:val="00310E4F"/>
    <w:rsid w:val="00311C3D"/>
    <w:rsid w:val="00312592"/>
    <w:rsid w:val="003133BA"/>
    <w:rsid w:val="00313D2C"/>
    <w:rsid w:val="00313E3C"/>
    <w:rsid w:val="0031494A"/>
    <w:rsid w:val="00314BCE"/>
    <w:rsid w:val="0031760D"/>
    <w:rsid w:val="0031774A"/>
    <w:rsid w:val="00321A26"/>
    <w:rsid w:val="00321DAE"/>
    <w:rsid w:val="00322149"/>
    <w:rsid w:val="0032224C"/>
    <w:rsid w:val="0032226C"/>
    <w:rsid w:val="00324BF5"/>
    <w:rsid w:val="003255C7"/>
    <w:rsid w:val="00325BDE"/>
    <w:rsid w:val="00325CFA"/>
    <w:rsid w:val="00325E9B"/>
    <w:rsid w:val="00326215"/>
    <w:rsid w:val="00326970"/>
    <w:rsid w:val="00331DAF"/>
    <w:rsid w:val="003321E8"/>
    <w:rsid w:val="00332926"/>
    <w:rsid w:val="00332AAE"/>
    <w:rsid w:val="00335776"/>
    <w:rsid w:val="00336E2D"/>
    <w:rsid w:val="00337F44"/>
    <w:rsid w:val="00340A80"/>
    <w:rsid w:val="00341B38"/>
    <w:rsid w:val="00343208"/>
    <w:rsid w:val="00343BD0"/>
    <w:rsid w:val="00343ECD"/>
    <w:rsid w:val="003441CD"/>
    <w:rsid w:val="00344CFC"/>
    <w:rsid w:val="00344D7E"/>
    <w:rsid w:val="00345E0F"/>
    <w:rsid w:val="00346B6B"/>
    <w:rsid w:val="00347B81"/>
    <w:rsid w:val="00347C91"/>
    <w:rsid w:val="00350137"/>
    <w:rsid w:val="00350A61"/>
    <w:rsid w:val="00350CAA"/>
    <w:rsid w:val="00350F7A"/>
    <w:rsid w:val="00351373"/>
    <w:rsid w:val="00351A0E"/>
    <w:rsid w:val="0035233D"/>
    <w:rsid w:val="00352DB3"/>
    <w:rsid w:val="003536CA"/>
    <w:rsid w:val="003538C4"/>
    <w:rsid w:val="00355153"/>
    <w:rsid w:val="003554AE"/>
    <w:rsid w:val="00355865"/>
    <w:rsid w:val="003568B5"/>
    <w:rsid w:val="00356C00"/>
    <w:rsid w:val="00356CBD"/>
    <w:rsid w:val="00357535"/>
    <w:rsid w:val="00357C0F"/>
    <w:rsid w:val="00357C79"/>
    <w:rsid w:val="00360AA1"/>
    <w:rsid w:val="003619FA"/>
    <w:rsid w:val="00361ADC"/>
    <w:rsid w:val="00361D1E"/>
    <w:rsid w:val="0036333C"/>
    <w:rsid w:val="00363AAA"/>
    <w:rsid w:val="00364347"/>
    <w:rsid w:val="00364F81"/>
    <w:rsid w:val="003652E4"/>
    <w:rsid w:val="00365AB5"/>
    <w:rsid w:val="0036697E"/>
    <w:rsid w:val="00366A8F"/>
    <w:rsid w:val="00366E58"/>
    <w:rsid w:val="003678D9"/>
    <w:rsid w:val="003700B3"/>
    <w:rsid w:val="00370E3E"/>
    <w:rsid w:val="00371063"/>
    <w:rsid w:val="003713AD"/>
    <w:rsid w:val="00372B28"/>
    <w:rsid w:val="00373910"/>
    <w:rsid w:val="00374033"/>
    <w:rsid w:val="0037494E"/>
    <w:rsid w:val="0037504B"/>
    <w:rsid w:val="003774F3"/>
    <w:rsid w:val="00380275"/>
    <w:rsid w:val="003802C8"/>
    <w:rsid w:val="00381C63"/>
    <w:rsid w:val="003828D3"/>
    <w:rsid w:val="00382B92"/>
    <w:rsid w:val="00384ED0"/>
    <w:rsid w:val="00385AE7"/>
    <w:rsid w:val="003873E2"/>
    <w:rsid w:val="00391B38"/>
    <w:rsid w:val="00391FE3"/>
    <w:rsid w:val="003920B3"/>
    <w:rsid w:val="003938D3"/>
    <w:rsid w:val="00394494"/>
    <w:rsid w:val="00395877"/>
    <w:rsid w:val="00395C88"/>
    <w:rsid w:val="0039688B"/>
    <w:rsid w:val="00396FD6"/>
    <w:rsid w:val="00397652"/>
    <w:rsid w:val="003978C3"/>
    <w:rsid w:val="003A01E6"/>
    <w:rsid w:val="003A080D"/>
    <w:rsid w:val="003A2040"/>
    <w:rsid w:val="003A2167"/>
    <w:rsid w:val="003A2213"/>
    <w:rsid w:val="003A23AD"/>
    <w:rsid w:val="003A27E5"/>
    <w:rsid w:val="003A38F6"/>
    <w:rsid w:val="003A3A8F"/>
    <w:rsid w:val="003A4689"/>
    <w:rsid w:val="003A5356"/>
    <w:rsid w:val="003A68DF"/>
    <w:rsid w:val="003B0088"/>
    <w:rsid w:val="003B0DA8"/>
    <w:rsid w:val="003B51F2"/>
    <w:rsid w:val="003B520D"/>
    <w:rsid w:val="003B5ECA"/>
    <w:rsid w:val="003B667C"/>
    <w:rsid w:val="003B6872"/>
    <w:rsid w:val="003C0230"/>
    <w:rsid w:val="003C0929"/>
    <w:rsid w:val="003C1CEF"/>
    <w:rsid w:val="003C272C"/>
    <w:rsid w:val="003C6575"/>
    <w:rsid w:val="003C6A1E"/>
    <w:rsid w:val="003C73D5"/>
    <w:rsid w:val="003D01EC"/>
    <w:rsid w:val="003D0996"/>
    <w:rsid w:val="003D0E44"/>
    <w:rsid w:val="003D1B17"/>
    <w:rsid w:val="003D1E80"/>
    <w:rsid w:val="003D21E6"/>
    <w:rsid w:val="003D272F"/>
    <w:rsid w:val="003D284A"/>
    <w:rsid w:val="003D2DA6"/>
    <w:rsid w:val="003D315A"/>
    <w:rsid w:val="003D39AB"/>
    <w:rsid w:val="003D4C64"/>
    <w:rsid w:val="003D596C"/>
    <w:rsid w:val="003D63E0"/>
    <w:rsid w:val="003E076D"/>
    <w:rsid w:val="003E29FB"/>
    <w:rsid w:val="003E3056"/>
    <w:rsid w:val="003E3C95"/>
    <w:rsid w:val="003E40F1"/>
    <w:rsid w:val="003E434B"/>
    <w:rsid w:val="003E4775"/>
    <w:rsid w:val="003E4BA2"/>
    <w:rsid w:val="003E506B"/>
    <w:rsid w:val="003E593A"/>
    <w:rsid w:val="003E5F5B"/>
    <w:rsid w:val="003E64FA"/>
    <w:rsid w:val="003E6AF6"/>
    <w:rsid w:val="003F0C48"/>
    <w:rsid w:val="003F1024"/>
    <w:rsid w:val="003F1262"/>
    <w:rsid w:val="003F1DBA"/>
    <w:rsid w:val="003F292F"/>
    <w:rsid w:val="003F3B1D"/>
    <w:rsid w:val="003F47F7"/>
    <w:rsid w:val="003F4F1B"/>
    <w:rsid w:val="003F61A8"/>
    <w:rsid w:val="003F6901"/>
    <w:rsid w:val="003F6ADC"/>
    <w:rsid w:val="00400AC6"/>
    <w:rsid w:val="00402B7B"/>
    <w:rsid w:val="004040E8"/>
    <w:rsid w:val="00404898"/>
    <w:rsid w:val="00404B3E"/>
    <w:rsid w:val="0040576B"/>
    <w:rsid w:val="00407A28"/>
    <w:rsid w:val="004115D8"/>
    <w:rsid w:val="00411821"/>
    <w:rsid w:val="00411DA4"/>
    <w:rsid w:val="0041262B"/>
    <w:rsid w:val="0041276A"/>
    <w:rsid w:val="00414088"/>
    <w:rsid w:val="0041427F"/>
    <w:rsid w:val="004158AC"/>
    <w:rsid w:val="00415DCE"/>
    <w:rsid w:val="00416297"/>
    <w:rsid w:val="004163C7"/>
    <w:rsid w:val="00416A68"/>
    <w:rsid w:val="00416B12"/>
    <w:rsid w:val="00417C8D"/>
    <w:rsid w:val="004206C3"/>
    <w:rsid w:val="0042127C"/>
    <w:rsid w:val="004228BB"/>
    <w:rsid w:val="00425E31"/>
    <w:rsid w:val="00426D68"/>
    <w:rsid w:val="00427517"/>
    <w:rsid w:val="00427A94"/>
    <w:rsid w:val="00431E26"/>
    <w:rsid w:val="00432208"/>
    <w:rsid w:val="00432B75"/>
    <w:rsid w:val="0043331E"/>
    <w:rsid w:val="004338DF"/>
    <w:rsid w:val="00433DF9"/>
    <w:rsid w:val="00433FBA"/>
    <w:rsid w:val="004345AD"/>
    <w:rsid w:val="00434702"/>
    <w:rsid w:val="0043482F"/>
    <w:rsid w:val="00435DEB"/>
    <w:rsid w:val="00436AFB"/>
    <w:rsid w:val="00436B0F"/>
    <w:rsid w:val="004375DA"/>
    <w:rsid w:val="00441D05"/>
    <w:rsid w:val="004421FF"/>
    <w:rsid w:val="0044229E"/>
    <w:rsid w:val="00442B5D"/>
    <w:rsid w:val="00442C72"/>
    <w:rsid w:val="00443BF3"/>
    <w:rsid w:val="0044402C"/>
    <w:rsid w:val="00444897"/>
    <w:rsid w:val="00444963"/>
    <w:rsid w:val="004450B3"/>
    <w:rsid w:val="00445927"/>
    <w:rsid w:val="00446DBC"/>
    <w:rsid w:val="00450A1D"/>
    <w:rsid w:val="004522AB"/>
    <w:rsid w:val="00452562"/>
    <w:rsid w:val="00453108"/>
    <w:rsid w:val="004536BC"/>
    <w:rsid w:val="00454FD6"/>
    <w:rsid w:val="00460763"/>
    <w:rsid w:val="00461829"/>
    <w:rsid w:val="00463472"/>
    <w:rsid w:val="00463859"/>
    <w:rsid w:val="00463D21"/>
    <w:rsid w:val="00464C44"/>
    <w:rsid w:val="0046617B"/>
    <w:rsid w:val="00467B69"/>
    <w:rsid w:val="00467E61"/>
    <w:rsid w:val="0047077E"/>
    <w:rsid w:val="0047084B"/>
    <w:rsid w:val="00471AF3"/>
    <w:rsid w:val="00472CB8"/>
    <w:rsid w:val="004744C6"/>
    <w:rsid w:val="00475653"/>
    <w:rsid w:val="004763DC"/>
    <w:rsid w:val="00476EAC"/>
    <w:rsid w:val="00477007"/>
    <w:rsid w:val="0047790E"/>
    <w:rsid w:val="00480C98"/>
    <w:rsid w:val="00482F89"/>
    <w:rsid w:val="0048627E"/>
    <w:rsid w:val="00486797"/>
    <w:rsid w:val="00486C17"/>
    <w:rsid w:val="004905D2"/>
    <w:rsid w:val="004912BF"/>
    <w:rsid w:val="00491EDA"/>
    <w:rsid w:val="004921E6"/>
    <w:rsid w:val="004921F9"/>
    <w:rsid w:val="0049281D"/>
    <w:rsid w:val="00496CFE"/>
    <w:rsid w:val="00497342"/>
    <w:rsid w:val="004A15CE"/>
    <w:rsid w:val="004A1992"/>
    <w:rsid w:val="004A1C15"/>
    <w:rsid w:val="004A2425"/>
    <w:rsid w:val="004A6089"/>
    <w:rsid w:val="004A67F4"/>
    <w:rsid w:val="004A6FC3"/>
    <w:rsid w:val="004A7328"/>
    <w:rsid w:val="004A7406"/>
    <w:rsid w:val="004A7E7E"/>
    <w:rsid w:val="004B053C"/>
    <w:rsid w:val="004B289B"/>
    <w:rsid w:val="004B2971"/>
    <w:rsid w:val="004B357B"/>
    <w:rsid w:val="004B42C7"/>
    <w:rsid w:val="004B4674"/>
    <w:rsid w:val="004B5DF6"/>
    <w:rsid w:val="004B656F"/>
    <w:rsid w:val="004B6678"/>
    <w:rsid w:val="004B6B57"/>
    <w:rsid w:val="004B7323"/>
    <w:rsid w:val="004C13B3"/>
    <w:rsid w:val="004C1D39"/>
    <w:rsid w:val="004C26E0"/>
    <w:rsid w:val="004C2869"/>
    <w:rsid w:val="004C3A91"/>
    <w:rsid w:val="004C433A"/>
    <w:rsid w:val="004C509F"/>
    <w:rsid w:val="004C5980"/>
    <w:rsid w:val="004C64CE"/>
    <w:rsid w:val="004D0712"/>
    <w:rsid w:val="004D13BF"/>
    <w:rsid w:val="004D1B77"/>
    <w:rsid w:val="004D46D1"/>
    <w:rsid w:val="004D4EFE"/>
    <w:rsid w:val="004D529A"/>
    <w:rsid w:val="004D66FD"/>
    <w:rsid w:val="004D6D59"/>
    <w:rsid w:val="004D6F1C"/>
    <w:rsid w:val="004D7D6B"/>
    <w:rsid w:val="004E1439"/>
    <w:rsid w:val="004E18BC"/>
    <w:rsid w:val="004E1E7E"/>
    <w:rsid w:val="004E2FF1"/>
    <w:rsid w:val="004E4468"/>
    <w:rsid w:val="004E4D67"/>
    <w:rsid w:val="004E5061"/>
    <w:rsid w:val="004E5505"/>
    <w:rsid w:val="004E5B35"/>
    <w:rsid w:val="004E6B72"/>
    <w:rsid w:val="004E6C92"/>
    <w:rsid w:val="004E6E4F"/>
    <w:rsid w:val="004E6F36"/>
    <w:rsid w:val="004E729A"/>
    <w:rsid w:val="004F0FFD"/>
    <w:rsid w:val="004F12EA"/>
    <w:rsid w:val="004F1DC5"/>
    <w:rsid w:val="004F2AE4"/>
    <w:rsid w:val="004F480B"/>
    <w:rsid w:val="004F5C7D"/>
    <w:rsid w:val="004F6199"/>
    <w:rsid w:val="004F79A2"/>
    <w:rsid w:val="00500122"/>
    <w:rsid w:val="00500DFB"/>
    <w:rsid w:val="00501F5A"/>
    <w:rsid w:val="0050372A"/>
    <w:rsid w:val="00503D71"/>
    <w:rsid w:val="00503F6D"/>
    <w:rsid w:val="00504094"/>
    <w:rsid w:val="00504C98"/>
    <w:rsid w:val="00504D06"/>
    <w:rsid w:val="00504DBC"/>
    <w:rsid w:val="00505C5A"/>
    <w:rsid w:val="00510E3D"/>
    <w:rsid w:val="00511113"/>
    <w:rsid w:val="0051193B"/>
    <w:rsid w:val="0051238C"/>
    <w:rsid w:val="00512811"/>
    <w:rsid w:val="0051431B"/>
    <w:rsid w:val="00515638"/>
    <w:rsid w:val="00515B21"/>
    <w:rsid w:val="00517E74"/>
    <w:rsid w:val="00517FC1"/>
    <w:rsid w:val="00520F92"/>
    <w:rsid w:val="00521643"/>
    <w:rsid w:val="00522C85"/>
    <w:rsid w:val="00523FA8"/>
    <w:rsid w:val="00525873"/>
    <w:rsid w:val="00530237"/>
    <w:rsid w:val="00534783"/>
    <w:rsid w:val="00535357"/>
    <w:rsid w:val="00535976"/>
    <w:rsid w:val="00535CA9"/>
    <w:rsid w:val="005375E1"/>
    <w:rsid w:val="00540F86"/>
    <w:rsid w:val="005421AD"/>
    <w:rsid w:val="005423A1"/>
    <w:rsid w:val="00542E78"/>
    <w:rsid w:val="005444C0"/>
    <w:rsid w:val="00545B9A"/>
    <w:rsid w:val="00545FC9"/>
    <w:rsid w:val="0054616C"/>
    <w:rsid w:val="00546B0C"/>
    <w:rsid w:val="00546E76"/>
    <w:rsid w:val="00551F88"/>
    <w:rsid w:val="0055280A"/>
    <w:rsid w:val="005532DC"/>
    <w:rsid w:val="0055339A"/>
    <w:rsid w:val="00553828"/>
    <w:rsid w:val="00553E39"/>
    <w:rsid w:val="0055415D"/>
    <w:rsid w:val="00554449"/>
    <w:rsid w:val="00554EAC"/>
    <w:rsid w:val="00555BCF"/>
    <w:rsid w:val="00555C31"/>
    <w:rsid w:val="0055645A"/>
    <w:rsid w:val="005579E0"/>
    <w:rsid w:val="005632E7"/>
    <w:rsid w:val="00565F3B"/>
    <w:rsid w:val="00570175"/>
    <w:rsid w:val="00571628"/>
    <w:rsid w:val="00572346"/>
    <w:rsid w:val="00572BE4"/>
    <w:rsid w:val="0057689A"/>
    <w:rsid w:val="00577C9F"/>
    <w:rsid w:val="0058027F"/>
    <w:rsid w:val="005809F7"/>
    <w:rsid w:val="00580BA8"/>
    <w:rsid w:val="00580C2B"/>
    <w:rsid w:val="00580C6B"/>
    <w:rsid w:val="00581075"/>
    <w:rsid w:val="0058137E"/>
    <w:rsid w:val="005829DE"/>
    <w:rsid w:val="00582FAC"/>
    <w:rsid w:val="00583527"/>
    <w:rsid w:val="005841B3"/>
    <w:rsid w:val="0058440D"/>
    <w:rsid w:val="00585DD0"/>
    <w:rsid w:val="005862ED"/>
    <w:rsid w:val="005875C2"/>
    <w:rsid w:val="00590769"/>
    <w:rsid w:val="005916AA"/>
    <w:rsid w:val="005923B7"/>
    <w:rsid w:val="00593CFF"/>
    <w:rsid w:val="0059418A"/>
    <w:rsid w:val="005942C8"/>
    <w:rsid w:val="00594EC1"/>
    <w:rsid w:val="00597163"/>
    <w:rsid w:val="005A18B0"/>
    <w:rsid w:val="005A2E33"/>
    <w:rsid w:val="005A3596"/>
    <w:rsid w:val="005A4108"/>
    <w:rsid w:val="005A42E0"/>
    <w:rsid w:val="005A454E"/>
    <w:rsid w:val="005A4FAA"/>
    <w:rsid w:val="005B0B2A"/>
    <w:rsid w:val="005B2931"/>
    <w:rsid w:val="005B2A61"/>
    <w:rsid w:val="005B2C0C"/>
    <w:rsid w:val="005B2CF2"/>
    <w:rsid w:val="005B3EF1"/>
    <w:rsid w:val="005B4096"/>
    <w:rsid w:val="005B465D"/>
    <w:rsid w:val="005B4B4F"/>
    <w:rsid w:val="005B4E60"/>
    <w:rsid w:val="005B504C"/>
    <w:rsid w:val="005B643C"/>
    <w:rsid w:val="005B6B36"/>
    <w:rsid w:val="005B7A2D"/>
    <w:rsid w:val="005C402B"/>
    <w:rsid w:val="005C4545"/>
    <w:rsid w:val="005C4633"/>
    <w:rsid w:val="005C522E"/>
    <w:rsid w:val="005C5754"/>
    <w:rsid w:val="005C5B33"/>
    <w:rsid w:val="005C7AF1"/>
    <w:rsid w:val="005D0A2C"/>
    <w:rsid w:val="005D3EF7"/>
    <w:rsid w:val="005D41B2"/>
    <w:rsid w:val="005D4FDB"/>
    <w:rsid w:val="005D57A5"/>
    <w:rsid w:val="005D6FA1"/>
    <w:rsid w:val="005E03F0"/>
    <w:rsid w:val="005E06F8"/>
    <w:rsid w:val="005E09DD"/>
    <w:rsid w:val="005E0BEB"/>
    <w:rsid w:val="005E16A9"/>
    <w:rsid w:val="005E1E71"/>
    <w:rsid w:val="005E5AD5"/>
    <w:rsid w:val="005E7A02"/>
    <w:rsid w:val="005E7B06"/>
    <w:rsid w:val="005F001F"/>
    <w:rsid w:val="005F1758"/>
    <w:rsid w:val="005F2573"/>
    <w:rsid w:val="005F3821"/>
    <w:rsid w:val="005F61C1"/>
    <w:rsid w:val="005F674B"/>
    <w:rsid w:val="00600AB2"/>
    <w:rsid w:val="00602485"/>
    <w:rsid w:val="00602706"/>
    <w:rsid w:val="006057CD"/>
    <w:rsid w:val="006061B9"/>
    <w:rsid w:val="00606515"/>
    <w:rsid w:val="00607AF4"/>
    <w:rsid w:val="00607AF5"/>
    <w:rsid w:val="00612102"/>
    <w:rsid w:val="00613659"/>
    <w:rsid w:val="006142E3"/>
    <w:rsid w:val="0061461D"/>
    <w:rsid w:val="00614E05"/>
    <w:rsid w:val="00615178"/>
    <w:rsid w:val="00615C27"/>
    <w:rsid w:val="00620012"/>
    <w:rsid w:val="0062012A"/>
    <w:rsid w:val="006206AC"/>
    <w:rsid w:val="00622BCD"/>
    <w:rsid w:val="0062303D"/>
    <w:rsid w:val="0062591C"/>
    <w:rsid w:val="0062715A"/>
    <w:rsid w:val="006279B9"/>
    <w:rsid w:val="00630A63"/>
    <w:rsid w:val="006313EA"/>
    <w:rsid w:val="00631ED7"/>
    <w:rsid w:val="00632860"/>
    <w:rsid w:val="00633466"/>
    <w:rsid w:val="0063743F"/>
    <w:rsid w:val="0063768E"/>
    <w:rsid w:val="00637F68"/>
    <w:rsid w:val="0064016A"/>
    <w:rsid w:val="00640658"/>
    <w:rsid w:val="00640771"/>
    <w:rsid w:val="006437F1"/>
    <w:rsid w:val="00644450"/>
    <w:rsid w:val="00645084"/>
    <w:rsid w:val="0064586D"/>
    <w:rsid w:val="00645FB8"/>
    <w:rsid w:val="006465EB"/>
    <w:rsid w:val="006470E5"/>
    <w:rsid w:val="00650BFB"/>
    <w:rsid w:val="00652387"/>
    <w:rsid w:val="006524D1"/>
    <w:rsid w:val="006526D2"/>
    <w:rsid w:val="006528F3"/>
    <w:rsid w:val="006531C3"/>
    <w:rsid w:val="00654CE0"/>
    <w:rsid w:val="00655F28"/>
    <w:rsid w:val="00657A26"/>
    <w:rsid w:val="006604BF"/>
    <w:rsid w:val="00660772"/>
    <w:rsid w:val="00660A63"/>
    <w:rsid w:val="00660C05"/>
    <w:rsid w:val="00660E15"/>
    <w:rsid w:val="00660FE2"/>
    <w:rsid w:val="00661869"/>
    <w:rsid w:val="00661E60"/>
    <w:rsid w:val="00662C86"/>
    <w:rsid w:val="00662F9A"/>
    <w:rsid w:val="006646A8"/>
    <w:rsid w:val="00665563"/>
    <w:rsid w:val="0066560D"/>
    <w:rsid w:val="00667674"/>
    <w:rsid w:val="00670FEA"/>
    <w:rsid w:val="006714CA"/>
    <w:rsid w:val="00672D71"/>
    <w:rsid w:val="00672D8B"/>
    <w:rsid w:val="006748F0"/>
    <w:rsid w:val="0067509C"/>
    <w:rsid w:val="006755A8"/>
    <w:rsid w:val="00675A80"/>
    <w:rsid w:val="00675CAE"/>
    <w:rsid w:val="006770C1"/>
    <w:rsid w:val="006803CF"/>
    <w:rsid w:val="00680473"/>
    <w:rsid w:val="00680A27"/>
    <w:rsid w:val="00681B1F"/>
    <w:rsid w:val="00681F97"/>
    <w:rsid w:val="00683001"/>
    <w:rsid w:val="00683789"/>
    <w:rsid w:val="00683C24"/>
    <w:rsid w:val="00687910"/>
    <w:rsid w:val="006907C6"/>
    <w:rsid w:val="00691136"/>
    <w:rsid w:val="00692515"/>
    <w:rsid w:val="00693F3E"/>
    <w:rsid w:val="006970E0"/>
    <w:rsid w:val="006A1242"/>
    <w:rsid w:val="006A1CFE"/>
    <w:rsid w:val="006A2534"/>
    <w:rsid w:val="006A2AEF"/>
    <w:rsid w:val="006A2C66"/>
    <w:rsid w:val="006A31C9"/>
    <w:rsid w:val="006A4611"/>
    <w:rsid w:val="006A507F"/>
    <w:rsid w:val="006A53E1"/>
    <w:rsid w:val="006A5565"/>
    <w:rsid w:val="006A55C6"/>
    <w:rsid w:val="006A5CE3"/>
    <w:rsid w:val="006A5D13"/>
    <w:rsid w:val="006A5EC5"/>
    <w:rsid w:val="006A7ADE"/>
    <w:rsid w:val="006A7F84"/>
    <w:rsid w:val="006B03EF"/>
    <w:rsid w:val="006B04EF"/>
    <w:rsid w:val="006B4250"/>
    <w:rsid w:val="006B4E47"/>
    <w:rsid w:val="006B5435"/>
    <w:rsid w:val="006B654C"/>
    <w:rsid w:val="006C0323"/>
    <w:rsid w:val="006C096D"/>
    <w:rsid w:val="006C17ED"/>
    <w:rsid w:val="006C1A82"/>
    <w:rsid w:val="006C1DA1"/>
    <w:rsid w:val="006C2A83"/>
    <w:rsid w:val="006C3EFB"/>
    <w:rsid w:val="006C46AB"/>
    <w:rsid w:val="006C4A63"/>
    <w:rsid w:val="006C50DF"/>
    <w:rsid w:val="006C5223"/>
    <w:rsid w:val="006C5733"/>
    <w:rsid w:val="006C6299"/>
    <w:rsid w:val="006C702D"/>
    <w:rsid w:val="006C79FF"/>
    <w:rsid w:val="006D33E9"/>
    <w:rsid w:val="006D401B"/>
    <w:rsid w:val="006D42B5"/>
    <w:rsid w:val="006D557D"/>
    <w:rsid w:val="006D5D14"/>
    <w:rsid w:val="006E0BEE"/>
    <w:rsid w:val="006E1A10"/>
    <w:rsid w:val="006E455D"/>
    <w:rsid w:val="006E46F5"/>
    <w:rsid w:val="006E4F7D"/>
    <w:rsid w:val="006E58CC"/>
    <w:rsid w:val="006F01E7"/>
    <w:rsid w:val="006F0D3D"/>
    <w:rsid w:val="006F18CA"/>
    <w:rsid w:val="006F2018"/>
    <w:rsid w:val="006F24C2"/>
    <w:rsid w:val="006F2E81"/>
    <w:rsid w:val="006F31B3"/>
    <w:rsid w:val="006F3B13"/>
    <w:rsid w:val="006F452A"/>
    <w:rsid w:val="006F5B28"/>
    <w:rsid w:val="006F6419"/>
    <w:rsid w:val="006F6835"/>
    <w:rsid w:val="006F79A9"/>
    <w:rsid w:val="00702641"/>
    <w:rsid w:val="00702770"/>
    <w:rsid w:val="00702792"/>
    <w:rsid w:val="00703174"/>
    <w:rsid w:val="00705228"/>
    <w:rsid w:val="00706018"/>
    <w:rsid w:val="00706BAE"/>
    <w:rsid w:val="00706D71"/>
    <w:rsid w:val="0071269E"/>
    <w:rsid w:val="00714FE7"/>
    <w:rsid w:val="007151FA"/>
    <w:rsid w:val="007162D0"/>
    <w:rsid w:val="0071723B"/>
    <w:rsid w:val="00720819"/>
    <w:rsid w:val="00721D51"/>
    <w:rsid w:val="0072208B"/>
    <w:rsid w:val="00723C78"/>
    <w:rsid w:val="007251E3"/>
    <w:rsid w:val="00725463"/>
    <w:rsid w:val="0072569A"/>
    <w:rsid w:val="00725746"/>
    <w:rsid w:val="007259B3"/>
    <w:rsid w:val="00726522"/>
    <w:rsid w:val="0072699D"/>
    <w:rsid w:val="00730803"/>
    <w:rsid w:val="007308B7"/>
    <w:rsid w:val="00731A23"/>
    <w:rsid w:val="00731CD5"/>
    <w:rsid w:val="00731DD1"/>
    <w:rsid w:val="00733478"/>
    <w:rsid w:val="007338B5"/>
    <w:rsid w:val="00734332"/>
    <w:rsid w:val="00736122"/>
    <w:rsid w:val="00736703"/>
    <w:rsid w:val="0073758A"/>
    <w:rsid w:val="00741579"/>
    <w:rsid w:val="0074173E"/>
    <w:rsid w:val="00741786"/>
    <w:rsid w:val="007424A2"/>
    <w:rsid w:val="007425E3"/>
    <w:rsid w:val="00744896"/>
    <w:rsid w:val="00744D4C"/>
    <w:rsid w:val="007454A8"/>
    <w:rsid w:val="00745718"/>
    <w:rsid w:val="00746896"/>
    <w:rsid w:val="007468E2"/>
    <w:rsid w:val="00750E4E"/>
    <w:rsid w:val="00751407"/>
    <w:rsid w:val="00751E9F"/>
    <w:rsid w:val="007547A5"/>
    <w:rsid w:val="00756638"/>
    <w:rsid w:val="00756EB6"/>
    <w:rsid w:val="00760FA6"/>
    <w:rsid w:val="007612E3"/>
    <w:rsid w:val="007616EE"/>
    <w:rsid w:val="00761E85"/>
    <w:rsid w:val="00761F88"/>
    <w:rsid w:val="0076280D"/>
    <w:rsid w:val="007641F3"/>
    <w:rsid w:val="00766A82"/>
    <w:rsid w:val="00766AEE"/>
    <w:rsid w:val="00771A2F"/>
    <w:rsid w:val="00772B86"/>
    <w:rsid w:val="0077312E"/>
    <w:rsid w:val="00773676"/>
    <w:rsid w:val="007739AA"/>
    <w:rsid w:val="00775174"/>
    <w:rsid w:val="0077660D"/>
    <w:rsid w:val="00776A6E"/>
    <w:rsid w:val="00777823"/>
    <w:rsid w:val="007806A9"/>
    <w:rsid w:val="007811A2"/>
    <w:rsid w:val="007814DE"/>
    <w:rsid w:val="007816E6"/>
    <w:rsid w:val="007829F8"/>
    <w:rsid w:val="00782B21"/>
    <w:rsid w:val="00783B09"/>
    <w:rsid w:val="00786054"/>
    <w:rsid w:val="00786178"/>
    <w:rsid w:val="00786550"/>
    <w:rsid w:val="007868D8"/>
    <w:rsid w:val="00790E57"/>
    <w:rsid w:val="00791238"/>
    <w:rsid w:val="00794318"/>
    <w:rsid w:val="00795A5D"/>
    <w:rsid w:val="00795F3E"/>
    <w:rsid w:val="0079789D"/>
    <w:rsid w:val="007A0351"/>
    <w:rsid w:val="007A1051"/>
    <w:rsid w:val="007A17FC"/>
    <w:rsid w:val="007A1DC6"/>
    <w:rsid w:val="007A2DFF"/>
    <w:rsid w:val="007A567E"/>
    <w:rsid w:val="007A6051"/>
    <w:rsid w:val="007A7CEF"/>
    <w:rsid w:val="007B105D"/>
    <w:rsid w:val="007B18A3"/>
    <w:rsid w:val="007B3196"/>
    <w:rsid w:val="007B5F88"/>
    <w:rsid w:val="007B716D"/>
    <w:rsid w:val="007B7186"/>
    <w:rsid w:val="007B7C23"/>
    <w:rsid w:val="007C0322"/>
    <w:rsid w:val="007C1538"/>
    <w:rsid w:val="007C2064"/>
    <w:rsid w:val="007C3602"/>
    <w:rsid w:val="007C3899"/>
    <w:rsid w:val="007C3BD0"/>
    <w:rsid w:val="007C4778"/>
    <w:rsid w:val="007C47BE"/>
    <w:rsid w:val="007C5C8D"/>
    <w:rsid w:val="007C6717"/>
    <w:rsid w:val="007C7531"/>
    <w:rsid w:val="007D06F3"/>
    <w:rsid w:val="007D17B2"/>
    <w:rsid w:val="007D3077"/>
    <w:rsid w:val="007D3D62"/>
    <w:rsid w:val="007D744B"/>
    <w:rsid w:val="007E09D8"/>
    <w:rsid w:val="007E1AAD"/>
    <w:rsid w:val="007E20AE"/>
    <w:rsid w:val="007E2304"/>
    <w:rsid w:val="007E2377"/>
    <w:rsid w:val="007E414A"/>
    <w:rsid w:val="007E4A78"/>
    <w:rsid w:val="007E5FA9"/>
    <w:rsid w:val="007E68B5"/>
    <w:rsid w:val="007E6E3B"/>
    <w:rsid w:val="007E7415"/>
    <w:rsid w:val="007E76E7"/>
    <w:rsid w:val="007E7A6B"/>
    <w:rsid w:val="007E7BFE"/>
    <w:rsid w:val="007F0230"/>
    <w:rsid w:val="007F0269"/>
    <w:rsid w:val="007F14FD"/>
    <w:rsid w:val="007F15CB"/>
    <w:rsid w:val="007F387B"/>
    <w:rsid w:val="007F3DE6"/>
    <w:rsid w:val="007F4499"/>
    <w:rsid w:val="007F53E2"/>
    <w:rsid w:val="007F59AA"/>
    <w:rsid w:val="007F61DA"/>
    <w:rsid w:val="007F698C"/>
    <w:rsid w:val="007F7A53"/>
    <w:rsid w:val="008000AA"/>
    <w:rsid w:val="00800817"/>
    <w:rsid w:val="00801290"/>
    <w:rsid w:val="00801963"/>
    <w:rsid w:val="00801B7C"/>
    <w:rsid w:val="00803DB1"/>
    <w:rsid w:val="00804EA4"/>
    <w:rsid w:val="00805267"/>
    <w:rsid w:val="00805994"/>
    <w:rsid w:val="00806579"/>
    <w:rsid w:val="0080695B"/>
    <w:rsid w:val="00806FE5"/>
    <w:rsid w:val="0080796E"/>
    <w:rsid w:val="00807D40"/>
    <w:rsid w:val="00810A72"/>
    <w:rsid w:val="00810C39"/>
    <w:rsid w:val="00812C6E"/>
    <w:rsid w:val="008141A0"/>
    <w:rsid w:val="00814C9D"/>
    <w:rsid w:val="00814CBE"/>
    <w:rsid w:val="00815CB6"/>
    <w:rsid w:val="00816071"/>
    <w:rsid w:val="00816705"/>
    <w:rsid w:val="00821761"/>
    <w:rsid w:val="0082357F"/>
    <w:rsid w:val="00834620"/>
    <w:rsid w:val="008348FA"/>
    <w:rsid w:val="00840517"/>
    <w:rsid w:val="008412A8"/>
    <w:rsid w:val="00841B47"/>
    <w:rsid w:val="00841BB5"/>
    <w:rsid w:val="00843738"/>
    <w:rsid w:val="00843BAF"/>
    <w:rsid w:val="00845C7F"/>
    <w:rsid w:val="00845D27"/>
    <w:rsid w:val="008468D8"/>
    <w:rsid w:val="008479B6"/>
    <w:rsid w:val="008517AC"/>
    <w:rsid w:val="00851C36"/>
    <w:rsid w:val="00852692"/>
    <w:rsid w:val="00852A13"/>
    <w:rsid w:val="008546C0"/>
    <w:rsid w:val="00854AC2"/>
    <w:rsid w:val="0085554E"/>
    <w:rsid w:val="008562B0"/>
    <w:rsid w:val="008566F2"/>
    <w:rsid w:val="008575FF"/>
    <w:rsid w:val="00857BBD"/>
    <w:rsid w:val="00857EF0"/>
    <w:rsid w:val="0086032B"/>
    <w:rsid w:val="008604B4"/>
    <w:rsid w:val="00860F78"/>
    <w:rsid w:val="00862CA6"/>
    <w:rsid w:val="00863067"/>
    <w:rsid w:val="008636D1"/>
    <w:rsid w:val="008646A5"/>
    <w:rsid w:val="00864F2B"/>
    <w:rsid w:val="0086627E"/>
    <w:rsid w:val="00866881"/>
    <w:rsid w:val="00867583"/>
    <w:rsid w:val="00870FF1"/>
    <w:rsid w:val="00874328"/>
    <w:rsid w:val="008804E1"/>
    <w:rsid w:val="008805A7"/>
    <w:rsid w:val="00880B3D"/>
    <w:rsid w:val="00882651"/>
    <w:rsid w:val="008829A6"/>
    <w:rsid w:val="00882C25"/>
    <w:rsid w:val="00882FE8"/>
    <w:rsid w:val="00882FF9"/>
    <w:rsid w:val="0088306C"/>
    <w:rsid w:val="0088662D"/>
    <w:rsid w:val="00887279"/>
    <w:rsid w:val="008873AA"/>
    <w:rsid w:val="008915F6"/>
    <w:rsid w:val="00891E8F"/>
    <w:rsid w:val="00892F99"/>
    <w:rsid w:val="0089305B"/>
    <w:rsid w:val="008944F2"/>
    <w:rsid w:val="00894680"/>
    <w:rsid w:val="00895056"/>
    <w:rsid w:val="0089608E"/>
    <w:rsid w:val="008962CE"/>
    <w:rsid w:val="00896356"/>
    <w:rsid w:val="0089665A"/>
    <w:rsid w:val="00896B9B"/>
    <w:rsid w:val="008A0629"/>
    <w:rsid w:val="008A0F1C"/>
    <w:rsid w:val="008A193B"/>
    <w:rsid w:val="008A20E9"/>
    <w:rsid w:val="008A34D6"/>
    <w:rsid w:val="008A6B3F"/>
    <w:rsid w:val="008A78B2"/>
    <w:rsid w:val="008B0597"/>
    <w:rsid w:val="008B0EF0"/>
    <w:rsid w:val="008B0F51"/>
    <w:rsid w:val="008B1C6F"/>
    <w:rsid w:val="008B1FCF"/>
    <w:rsid w:val="008B210F"/>
    <w:rsid w:val="008B3D10"/>
    <w:rsid w:val="008B4CE0"/>
    <w:rsid w:val="008B4E54"/>
    <w:rsid w:val="008B6201"/>
    <w:rsid w:val="008C016E"/>
    <w:rsid w:val="008C2BA3"/>
    <w:rsid w:val="008C353E"/>
    <w:rsid w:val="008C3A59"/>
    <w:rsid w:val="008C45D2"/>
    <w:rsid w:val="008C463A"/>
    <w:rsid w:val="008C5EAB"/>
    <w:rsid w:val="008C784E"/>
    <w:rsid w:val="008C7E0D"/>
    <w:rsid w:val="008D0196"/>
    <w:rsid w:val="008D0CB7"/>
    <w:rsid w:val="008D0E23"/>
    <w:rsid w:val="008D11D1"/>
    <w:rsid w:val="008D19C8"/>
    <w:rsid w:val="008D1F6E"/>
    <w:rsid w:val="008D3B2A"/>
    <w:rsid w:val="008D3E35"/>
    <w:rsid w:val="008D593C"/>
    <w:rsid w:val="008D5B0E"/>
    <w:rsid w:val="008D73BB"/>
    <w:rsid w:val="008D741E"/>
    <w:rsid w:val="008D76A7"/>
    <w:rsid w:val="008E06BB"/>
    <w:rsid w:val="008E08AD"/>
    <w:rsid w:val="008E0FE2"/>
    <w:rsid w:val="008E1ADB"/>
    <w:rsid w:val="008E20DE"/>
    <w:rsid w:val="008E257F"/>
    <w:rsid w:val="008E47E5"/>
    <w:rsid w:val="008E486F"/>
    <w:rsid w:val="008E50EC"/>
    <w:rsid w:val="008E545D"/>
    <w:rsid w:val="008E5936"/>
    <w:rsid w:val="008E5CF9"/>
    <w:rsid w:val="008E5FCA"/>
    <w:rsid w:val="008E63E9"/>
    <w:rsid w:val="008E7AB4"/>
    <w:rsid w:val="008F1452"/>
    <w:rsid w:val="008F295D"/>
    <w:rsid w:val="008F2A6B"/>
    <w:rsid w:val="008F2C85"/>
    <w:rsid w:val="008F4ACA"/>
    <w:rsid w:val="008F67E2"/>
    <w:rsid w:val="008F7A20"/>
    <w:rsid w:val="009004E4"/>
    <w:rsid w:val="00900B6B"/>
    <w:rsid w:val="00901785"/>
    <w:rsid w:val="0090287B"/>
    <w:rsid w:val="00903125"/>
    <w:rsid w:val="009034BD"/>
    <w:rsid w:val="009038E3"/>
    <w:rsid w:val="009039BA"/>
    <w:rsid w:val="00904A71"/>
    <w:rsid w:val="00905AB0"/>
    <w:rsid w:val="00905C52"/>
    <w:rsid w:val="00906549"/>
    <w:rsid w:val="00910A64"/>
    <w:rsid w:val="00910BF6"/>
    <w:rsid w:val="0091116C"/>
    <w:rsid w:val="0091142E"/>
    <w:rsid w:val="00911C0A"/>
    <w:rsid w:val="00912709"/>
    <w:rsid w:val="00912DB7"/>
    <w:rsid w:val="00912FF0"/>
    <w:rsid w:val="00915DDD"/>
    <w:rsid w:val="00915DEC"/>
    <w:rsid w:val="009171A1"/>
    <w:rsid w:val="00917FB2"/>
    <w:rsid w:val="009203F6"/>
    <w:rsid w:val="00922458"/>
    <w:rsid w:val="00924A79"/>
    <w:rsid w:val="00924CF4"/>
    <w:rsid w:val="00925FCB"/>
    <w:rsid w:val="00926258"/>
    <w:rsid w:val="00926EB5"/>
    <w:rsid w:val="009304DF"/>
    <w:rsid w:val="009320EE"/>
    <w:rsid w:val="00932958"/>
    <w:rsid w:val="00932990"/>
    <w:rsid w:val="00932F39"/>
    <w:rsid w:val="00937FF9"/>
    <w:rsid w:val="009400A6"/>
    <w:rsid w:val="00941922"/>
    <w:rsid w:val="00941F32"/>
    <w:rsid w:val="009428A3"/>
    <w:rsid w:val="00942B6B"/>
    <w:rsid w:val="009435DB"/>
    <w:rsid w:val="009441FA"/>
    <w:rsid w:val="009452C4"/>
    <w:rsid w:val="009462B7"/>
    <w:rsid w:val="00946CCA"/>
    <w:rsid w:val="00946FA7"/>
    <w:rsid w:val="0095030A"/>
    <w:rsid w:val="0095078D"/>
    <w:rsid w:val="00950A3E"/>
    <w:rsid w:val="00950C16"/>
    <w:rsid w:val="009512E7"/>
    <w:rsid w:val="00951ACE"/>
    <w:rsid w:val="0095211B"/>
    <w:rsid w:val="00952722"/>
    <w:rsid w:val="00954375"/>
    <w:rsid w:val="00954C40"/>
    <w:rsid w:val="00955D82"/>
    <w:rsid w:val="0095710C"/>
    <w:rsid w:val="0095751B"/>
    <w:rsid w:val="00957FB1"/>
    <w:rsid w:val="009608FD"/>
    <w:rsid w:val="00961143"/>
    <w:rsid w:val="00961E6D"/>
    <w:rsid w:val="00962839"/>
    <w:rsid w:val="009631BF"/>
    <w:rsid w:val="0096352B"/>
    <w:rsid w:val="009653F6"/>
    <w:rsid w:val="009663A0"/>
    <w:rsid w:val="00970CAA"/>
    <w:rsid w:val="009710A9"/>
    <w:rsid w:val="00971B12"/>
    <w:rsid w:val="00971CD1"/>
    <w:rsid w:val="0097241A"/>
    <w:rsid w:val="00972A5F"/>
    <w:rsid w:val="009733DC"/>
    <w:rsid w:val="009734AE"/>
    <w:rsid w:val="00973949"/>
    <w:rsid w:val="00974006"/>
    <w:rsid w:val="009744B0"/>
    <w:rsid w:val="00974888"/>
    <w:rsid w:val="00974BBA"/>
    <w:rsid w:val="00975902"/>
    <w:rsid w:val="009770FE"/>
    <w:rsid w:val="00977A22"/>
    <w:rsid w:val="0098053F"/>
    <w:rsid w:val="009806AE"/>
    <w:rsid w:val="00980F2F"/>
    <w:rsid w:val="009810CA"/>
    <w:rsid w:val="00981647"/>
    <w:rsid w:val="0098193A"/>
    <w:rsid w:val="00982212"/>
    <w:rsid w:val="009832BB"/>
    <w:rsid w:val="00983528"/>
    <w:rsid w:val="00983B6F"/>
    <w:rsid w:val="00983C7D"/>
    <w:rsid w:val="009840D9"/>
    <w:rsid w:val="009847F6"/>
    <w:rsid w:val="00984AF5"/>
    <w:rsid w:val="00986365"/>
    <w:rsid w:val="009876B7"/>
    <w:rsid w:val="009900C6"/>
    <w:rsid w:val="009906CB"/>
    <w:rsid w:val="00990CFA"/>
    <w:rsid w:val="009920E5"/>
    <w:rsid w:val="009924FA"/>
    <w:rsid w:val="009925B5"/>
    <w:rsid w:val="00993207"/>
    <w:rsid w:val="0099473B"/>
    <w:rsid w:val="009A0203"/>
    <w:rsid w:val="009A1B41"/>
    <w:rsid w:val="009A2082"/>
    <w:rsid w:val="009A2954"/>
    <w:rsid w:val="009A3865"/>
    <w:rsid w:val="009A4323"/>
    <w:rsid w:val="009A581B"/>
    <w:rsid w:val="009A58AA"/>
    <w:rsid w:val="009A5BAF"/>
    <w:rsid w:val="009A5E3C"/>
    <w:rsid w:val="009A5E98"/>
    <w:rsid w:val="009A73E6"/>
    <w:rsid w:val="009B04B1"/>
    <w:rsid w:val="009B09F8"/>
    <w:rsid w:val="009B0A3B"/>
    <w:rsid w:val="009B1047"/>
    <w:rsid w:val="009B1A8A"/>
    <w:rsid w:val="009B2013"/>
    <w:rsid w:val="009B254A"/>
    <w:rsid w:val="009B2A21"/>
    <w:rsid w:val="009B34F2"/>
    <w:rsid w:val="009B717E"/>
    <w:rsid w:val="009B7586"/>
    <w:rsid w:val="009C0503"/>
    <w:rsid w:val="009C0F77"/>
    <w:rsid w:val="009C14DA"/>
    <w:rsid w:val="009C164B"/>
    <w:rsid w:val="009C2C5B"/>
    <w:rsid w:val="009C2FA3"/>
    <w:rsid w:val="009C4529"/>
    <w:rsid w:val="009C540F"/>
    <w:rsid w:val="009C5CDC"/>
    <w:rsid w:val="009C6782"/>
    <w:rsid w:val="009D0058"/>
    <w:rsid w:val="009D2448"/>
    <w:rsid w:val="009D2E1C"/>
    <w:rsid w:val="009D398F"/>
    <w:rsid w:val="009D3DEE"/>
    <w:rsid w:val="009D4104"/>
    <w:rsid w:val="009D4161"/>
    <w:rsid w:val="009D5036"/>
    <w:rsid w:val="009D5B2B"/>
    <w:rsid w:val="009D6307"/>
    <w:rsid w:val="009D6AB4"/>
    <w:rsid w:val="009D71CA"/>
    <w:rsid w:val="009E0EF6"/>
    <w:rsid w:val="009E0FF4"/>
    <w:rsid w:val="009E1CA0"/>
    <w:rsid w:val="009E2679"/>
    <w:rsid w:val="009E3796"/>
    <w:rsid w:val="009E3C9E"/>
    <w:rsid w:val="009E3D1D"/>
    <w:rsid w:val="009E50AE"/>
    <w:rsid w:val="009E5102"/>
    <w:rsid w:val="009E69EF"/>
    <w:rsid w:val="009E6A10"/>
    <w:rsid w:val="009E7C7F"/>
    <w:rsid w:val="009F0930"/>
    <w:rsid w:val="009F43E1"/>
    <w:rsid w:val="009F7AE4"/>
    <w:rsid w:val="00A0011D"/>
    <w:rsid w:val="00A007E9"/>
    <w:rsid w:val="00A01E82"/>
    <w:rsid w:val="00A03B4B"/>
    <w:rsid w:val="00A03D80"/>
    <w:rsid w:val="00A04B74"/>
    <w:rsid w:val="00A05585"/>
    <w:rsid w:val="00A05DC0"/>
    <w:rsid w:val="00A0678A"/>
    <w:rsid w:val="00A06CEE"/>
    <w:rsid w:val="00A07953"/>
    <w:rsid w:val="00A10126"/>
    <w:rsid w:val="00A112B7"/>
    <w:rsid w:val="00A11954"/>
    <w:rsid w:val="00A11B45"/>
    <w:rsid w:val="00A14450"/>
    <w:rsid w:val="00A16141"/>
    <w:rsid w:val="00A167DA"/>
    <w:rsid w:val="00A16829"/>
    <w:rsid w:val="00A16E44"/>
    <w:rsid w:val="00A174F5"/>
    <w:rsid w:val="00A20938"/>
    <w:rsid w:val="00A216E3"/>
    <w:rsid w:val="00A218E1"/>
    <w:rsid w:val="00A21D20"/>
    <w:rsid w:val="00A229CA"/>
    <w:rsid w:val="00A241EA"/>
    <w:rsid w:val="00A2436D"/>
    <w:rsid w:val="00A24382"/>
    <w:rsid w:val="00A2453A"/>
    <w:rsid w:val="00A2557A"/>
    <w:rsid w:val="00A275B5"/>
    <w:rsid w:val="00A276CF"/>
    <w:rsid w:val="00A27996"/>
    <w:rsid w:val="00A30602"/>
    <w:rsid w:val="00A30E85"/>
    <w:rsid w:val="00A31456"/>
    <w:rsid w:val="00A321EC"/>
    <w:rsid w:val="00A348F0"/>
    <w:rsid w:val="00A34904"/>
    <w:rsid w:val="00A34925"/>
    <w:rsid w:val="00A366BB"/>
    <w:rsid w:val="00A378D2"/>
    <w:rsid w:val="00A37A13"/>
    <w:rsid w:val="00A41434"/>
    <w:rsid w:val="00A418F9"/>
    <w:rsid w:val="00A42F8D"/>
    <w:rsid w:val="00A444C3"/>
    <w:rsid w:val="00A44A71"/>
    <w:rsid w:val="00A46055"/>
    <w:rsid w:val="00A467CC"/>
    <w:rsid w:val="00A5128F"/>
    <w:rsid w:val="00A5133C"/>
    <w:rsid w:val="00A51843"/>
    <w:rsid w:val="00A520E0"/>
    <w:rsid w:val="00A52189"/>
    <w:rsid w:val="00A5391A"/>
    <w:rsid w:val="00A54766"/>
    <w:rsid w:val="00A555FF"/>
    <w:rsid w:val="00A60669"/>
    <w:rsid w:val="00A625C5"/>
    <w:rsid w:val="00A637B6"/>
    <w:rsid w:val="00A63C94"/>
    <w:rsid w:val="00A63EC2"/>
    <w:rsid w:val="00A6488D"/>
    <w:rsid w:val="00A64AB1"/>
    <w:rsid w:val="00A64FCE"/>
    <w:rsid w:val="00A6782A"/>
    <w:rsid w:val="00A67A81"/>
    <w:rsid w:val="00A67EDE"/>
    <w:rsid w:val="00A705F4"/>
    <w:rsid w:val="00A70994"/>
    <w:rsid w:val="00A709F7"/>
    <w:rsid w:val="00A70EE9"/>
    <w:rsid w:val="00A71DB5"/>
    <w:rsid w:val="00A722E2"/>
    <w:rsid w:val="00A72819"/>
    <w:rsid w:val="00A7534A"/>
    <w:rsid w:val="00A7782C"/>
    <w:rsid w:val="00A77B06"/>
    <w:rsid w:val="00A81231"/>
    <w:rsid w:val="00A8123C"/>
    <w:rsid w:val="00A820E7"/>
    <w:rsid w:val="00A84636"/>
    <w:rsid w:val="00A84822"/>
    <w:rsid w:val="00A8506C"/>
    <w:rsid w:val="00A86240"/>
    <w:rsid w:val="00A86910"/>
    <w:rsid w:val="00A8797B"/>
    <w:rsid w:val="00A927B1"/>
    <w:rsid w:val="00A93322"/>
    <w:rsid w:val="00A94014"/>
    <w:rsid w:val="00A94522"/>
    <w:rsid w:val="00A96346"/>
    <w:rsid w:val="00AA17E8"/>
    <w:rsid w:val="00AA29C8"/>
    <w:rsid w:val="00AA2FA0"/>
    <w:rsid w:val="00AA4579"/>
    <w:rsid w:val="00AB0039"/>
    <w:rsid w:val="00AB0610"/>
    <w:rsid w:val="00AB0A8D"/>
    <w:rsid w:val="00AB0BE4"/>
    <w:rsid w:val="00AB23A1"/>
    <w:rsid w:val="00AB26FF"/>
    <w:rsid w:val="00AB4677"/>
    <w:rsid w:val="00AB5ADC"/>
    <w:rsid w:val="00AB72F7"/>
    <w:rsid w:val="00AB7575"/>
    <w:rsid w:val="00AB76E6"/>
    <w:rsid w:val="00AC19EC"/>
    <w:rsid w:val="00AC1C49"/>
    <w:rsid w:val="00AC22B3"/>
    <w:rsid w:val="00AC25D7"/>
    <w:rsid w:val="00AC278B"/>
    <w:rsid w:val="00AC2E80"/>
    <w:rsid w:val="00AC3AA4"/>
    <w:rsid w:val="00AC4E42"/>
    <w:rsid w:val="00AC6085"/>
    <w:rsid w:val="00AC64F9"/>
    <w:rsid w:val="00AD142A"/>
    <w:rsid w:val="00AD3A63"/>
    <w:rsid w:val="00AD3B71"/>
    <w:rsid w:val="00AD4069"/>
    <w:rsid w:val="00AD41ED"/>
    <w:rsid w:val="00AD420D"/>
    <w:rsid w:val="00AE049F"/>
    <w:rsid w:val="00AE0860"/>
    <w:rsid w:val="00AE0E3E"/>
    <w:rsid w:val="00AE1FE0"/>
    <w:rsid w:val="00AE2CC4"/>
    <w:rsid w:val="00AE2F9D"/>
    <w:rsid w:val="00AE4428"/>
    <w:rsid w:val="00AE4EFD"/>
    <w:rsid w:val="00AE5CE0"/>
    <w:rsid w:val="00AE6D5F"/>
    <w:rsid w:val="00AE71E5"/>
    <w:rsid w:val="00AF00BD"/>
    <w:rsid w:val="00AF0C55"/>
    <w:rsid w:val="00AF1ACD"/>
    <w:rsid w:val="00AF3546"/>
    <w:rsid w:val="00AF4BFA"/>
    <w:rsid w:val="00AF4CA4"/>
    <w:rsid w:val="00AF531B"/>
    <w:rsid w:val="00AF5533"/>
    <w:rsid w:val="00AF6567"/>
    <w:rsid w:val="00AF79ED"/>
    <w:rsid w:val="00B02CC0"/>
    <w:rsid w:val="00B038E2"/>
    <w:rsid w:val="00B049F6"/>
    <w:rsid w:val="00B05838"/>
    <w:rsid w:val="00B05C8A"/>
    <w:rsid w:val="00B06BEB"/>
    <w:rsid w:val="00B07B2C"/>
    <w:rsid w:val="00B149C1"/>
    <w:rsid w:val="00B14F27"/>
    <w:rsid w:val="00B15CA2"/>
    <w:rsid w:val="00B179E3"/>
    <w:rsid w:val="00B209CB"/>
    <w:rsid w:val="00B21F70"/>
    <w:rsid w:val="00B2398E"/>
    <w:rsid w:val="00B24117"/>
    <w:rsid w:val="00B242C1"/>
    <w:rsid w:val="00B24EFC"/>
    <w:rsid w:val="00B2501F"/>
    <w:rsid w:val="00B26684"/>
    <w:rsid w:val="00B26C3B"/>
    <w:rsid w:val="00B3088C"/>
    <w:rsid w:val="00B31630"/>
    <w:rsid w:val="00B317D9"/>
    <w:rsid w:val="00B31CF9"/>
    <w:rsid w:val="00B33C05"/>
    <w:rsid w:val="00B3402A"/>
    <w:rsid w:val="00B34E5B"/>
    <w:rsid w:val="00B35D82"/>
    <w:rsid w:val="00B37204"/>
    <w:rsid w:val="00B4161D"/>
    <w:rsid w:val="00B42586"/>
    <w:rsid w:val="00B426B2"/>
    <w:rsid w:val="00B433C8"/>
    <w:rsid w:val="00B437A4"/>
    <w:rsid w:val="00B43B4E"/>
    <w:rsid w:val="00B44198"/>
    <w:rsid w:val="00B44ED9"/>
    <w:rsid w:val="00B4577E"/>
    <w:rsid w:val="00B47F21"/>
    <w:rsid w:val="00B500B0"/>
    <w:rsid w:val="00B5048E"/>
    <w:rsid w:val="00B50A7B"/>
    <w:rsid w:val="00B51404"/>
    <w:rsid w:val="00B5175C"/>
    <w:rsid w:val="00B51B8E"/>
    <w:rsid w:val="00B54C11"/>
    <w:rsid w:val="00B553F0"/>
    <w:rsid w:val="00B56484"/>
    <w:rsid w:val="00B56BC2"/>
    <w:rsid w:val="00B571E6"/>
    <w:rsid w:val="00B57296"/>
    <w:rsid w:val="00B6080B"/>
    <w:rsid w:val="00B634A1"/>
    <w:rsid w:val="00B64812"/>
    <w:rsid w:val="00B65BA5"/>
    <w:rsid w:val="00B66F0A"/>
    <w:rsid w:val="00B67B40"/>
    <w:rsid w:val="00B70A1E"/>
    <w:rsid w:val="00B71DE1"/>
    <w:rsid w:val="00B73249"/>
    <w:rsid w:val="00B740E1"/>
    <w:rsid w:val="00B74C73"/>
    <w:rsid w:val="00B75D6D"/>
    <w:rsid w:val="00B77035"/>
    <w:rsid w:val="00B80803"/>
    <w:rsid w:val="00B8139E"/>
    <w:rsid w:val="00B81639"/>
    <w:rsid w:val="00B8179E"/>
    <w:rsid w:val="00B81C38"/>
    <w:rsid w:val="00B82201"/>
    <w:rsid w:val="00B82727"/>
    <w:rsid w:val="00B82855"/>
    <w:rsid w:val="00B8474D"/>
    <w:rsid w:val="00B86716"/>
    <w:rsid w:val="00B86E8D"/>
    <w:rsid w:val="00B87A93"/>
    <w:rsid w:val="00B90ADC"/>
    <w:rsid w:val="00B90C66"/>
    <w:rsid w:val="00B91FE5"/>
    <w:rsid w:val="00B927A7"/>
    <w:rsid w:val="00B9401D"/>
    <w:rsid w:val="00B9419E"/>
    <w:rsid w:val="00B94622"/>
    <w:rsid w:val="00B95C7C"/>
    <w:rsid w:val="00B95E05"/>
    <w:rsid w:val="00B95E7F"/>
    <w:rsid w:val="00B97969"/>
    <w:rsid w:val="00BA02C3"/>
    <w:rsid w:val="00BA152F"/>
    <w:rsid w:val="00BA19EE"/>
    <w:rsid w:val="00BA1AEE"/>
    <w:rsid w:val="00BA1BD2"/>
    <w:rsid w:val="00BA2CCB"/>
    <w:rsid w:val="00BA5479"/>
    <w:rsid w:val="00BA5F62"/>
    <w:rsid w:val="00BA728E"/>
    <w:rsid w:val="00BA7E92"/>
    <w:rsid w:val="00BB06A7"/>
    <w:rsid w:val="00BB160C"/>
    <w:rsid w:val="00BB180B"/>
    <w:rsid w:val="00BB1A5C"/>
    <w:rsid w:val="00BB24DE"/>
    <w:rsid w:val="00BB30EC"/>
    <w:rsid w:val="00BB4A2F"/>
    <w:rsid w:val="00BB6028"/>
    <w:rsid w:val="00BB7365"/>
    <w:rsid w:val="00BB7EC4"/>
    <w:rsid w:val="00BC011E"/>
    <w:rsid w:val="00BC0417"/>
    <w:rsid w:val="00BC1008"/>
    <w:rsid w:val="00BC1954"/>
    <w:rsid w:val="00BC1C70"/>
    <w:rsid w:val="00BC423B"/>
    <w:rsid w:val="00BC46B7"/>
    <w:rsid w:val="00BC572F"/>
    <w:rsid w:val="00BC7352"/>
    <w:rsid w:val="00BC735D"/>
    <w:rsid w:val="00BC7E26"/>
    <w:rsid w:val="00BD0A80"/>
    <w:rsid w:val="00BD18B6"/>
    <w:rsid w:val="00BD1AB3"/>
    <w:rsid w:val="00BD53DB"/>
    <w:rsid w:val="00BE01F2"/>
    <w:rsid w:val="00BE1CD4"/>
    <w:rsid w:val="00BE3B8F"/>
    <w:rsid w:val="00BE3CA7"/>
    <w:rsid w:val="00BE3FD2"/>
    <w:rsid w:val="00BE474F"/>
    <w:rsid w:val="00BE47AB"/>
    <w:rsid w:val="00BE650A"/>
    <w:rsid w:val="00BE6687"/>
    <w:rsid w:val="00BE7597"/>
    <w:rsid w:val="00BE7A8C"/>
    <w:rsid w:val="00BE7F52"/>
    <w:rsid w:val="00BF1784"/>
    <w:rsid w:val="00BF1C0E"/>
    <w:rsid w:val="00BF3333"/>
    <w:rsid w:val="00BF3A19"/>
    <w:rsid w:val="00BF3FD5"/>
    <w:rsid w:val="00BF49D2"/>
    <w:rsid w:val="00BF5F99"/>
    <w:rsid w:val="00BF6FAC"/>
    <w:rsid w:val="00C0213A"/>
    <w:rsid w:val="00C038E0"/>
    <w:rsid w:val="00C03F92"/>
    <w:rsid w:val="00C04DC1"/>
    <w:rsid w:val="00C060AB"/>
    <w:rsid w:val="00C066F9"/>
    <w:rsid w:val="00C06C9F"/>
    <w:rsid w:val="00C0712D"/>
    <w:rsid w:val="00C073F6"/>
    <w:rsid w:val="00C100BB"/>
    <w:rsid w:val="00C1078E"/>
    <w:rsid w:val="00C1083E"/>
    <w:rsid w:val="00C12DEF"/>
    <w:rsid w:val="00C141BF"/>
    <w:rsid w:val="00C1474E"/>
    <w:rsid w:val="00C15763"/>
    <w:rsid w:val="00C16294"/>
    <w:rsid w:val="00C162F8"/>
    <w:rsid w:val="00C16CB0"/>
    <w:rsid w:val="00C20227"/>
    <w:rsid w:val="00C20F63"/>
    <w:rsid w:val="00C21BB4"/>
    <w:rsid w:val="00C21CAE"/>
    <w:rsid w:val="00C221E9"/>
    <w:rsid w:val="00C2252E"/>
    <w:rsid w:val="00C22F76"/>
    <w:rsid w:val="00C230DE"/>
    <w:rsid w:val="00C240CC"/>
    <w:rsid w:val="00C243B4"/>
    <w:rsid w:val="00C24475"/>
    <w:rsid w:val="00C24E3A"/>
    <w:rsid w:val="00C25278"/>
    <w:rsid w:val="00C25CB6"/>
    <w:rsid w:val="00C25D48"/>
    <w:rsid w:val="00C264FA"/>
    <w:rsid w:val="00C27B05"/>
    <w:rsid w:val="00C308EF"/>
    <w:rsid w:val="00C3136C"/>
    <w:rsid w:val="00C3167E"/>
    <w:rsid w:val="00C31709"/>
    <w:rsid w:val="00C31DF4"/>
    <w:rsid w:val="00C345E1"/>
    <w:rsid w:val="00C3495B"/>
    <w:rsid w:val="00C3523B"/>
    <w:rsid w:val="00C35748"/>
    <w:rsid w:val="00C35BDC"/>
    <w:rsid w:val="00C36190"/>
    <w:rsid w:val="00C37BE7"/>
    <w:rsid w:val="00C41487"/>
    <w:rsid w:val="00C414E5"/>
    <w:rsid w:val="00C41B5E"/>
    <w:rsid w:val="00C41C80"/>
    <w:rsid w:val="00C42E02"/>
    <w:rsid w:val="00C43537"/>
    <w:rsid w:val="00C44EDD"/>
    <w:rsid w:val="00C47F03"/>
    <w:rsid w:val="00C512C3"/>
    <w:rsid w:val="00C5161A"/>
    <w:rsid w:val="00C5178F"/>
    <w:rsid w:val="00C51ACF"/>
    <w:rsid w:val="00C51AD2"/>
    <w:rsid w:val="00C51FDD"/>
    <w:rsid w:val="00C5220E"/>
    <w:rsid w:val="00C5249E"/>
    <w:rsid w:val="00C52678"/>
    <w:rsid w:val="00C52715"/>
    <w:rsid w:val="00C52AFD"/>
    <w:rsid w:val="00C52E7E"/>
    <w:rsid w:val="00C55DB3"/>
    <w:rsid w:val="00C560EB"/>
    <w:rsid w:val="00C56172"/>
    <w:rsid w:val="00C56BB0"/>
    <w:rsid w:val="00C57A5A"/>
    <w:rsid w:val="00C6062D"/>
    <w:rsid w:val="00C626AD"/>
    <w:rsid w:val="00C631F9"/>
    <w:rsid w:val="00C63293"/>
    <w:rsid w:val="00C637EF"/>
    <w:rsid w:val="00C64179"/>
    <w:rsid w:val="00C64AC1"/>
    <w:rsid w:val="00C655D3"/>
    <w:rsid w:val="00C656F7"/>
    <w:rsid w:val="00C65CF6"/>
    <w:rsid w:val="00C664E4"/>
    <w:rsid w:val="00C66967"/>
    <w:rsid w:val="00C70771"/>
    <w:rsid w:val="00C71C1B"/>
    <w:rsid w:val="00C728FA"/>
    <w:rsid w:val="00C733CF"/>
    <w:rsid w:val="00C742F0"/>
    <w:rsid w:val="00C74C21"/>
    <w:rsid w:val="00C75144"/>
    <w:rsid w:val="00C752B7"/>
    <w:rsid w:val="00C75798"/>
    <w:rsid w:val="00C75EF4"/>
    <w:rsid w:val="00C8168F"/>
    <w:rsid w:val="00C81D20"/>
    <w:rsid w:val="00C82CC9"/>
    <w:rsid w:val="00C83308"/>
    <w:rsid w:val="00C83B6A"/>
    <w:rsid w:val="00C84D74"/>
    <w:rsid w:val="00C85EBC"/>
    <w:rsid w:val="00C872DE"/>
    <w:rsid w:val="00C87447"/>
    <w:rsid w:val="00C905DF"/>
    <w:rsid w:val="00C91372"/>
    <w:rsid w:val="00C914E7"/>
    <w:rsid w:val="00C92AA5"/>
    <w:rsid w:val="00C92DFB"/>
    <w:rsid w:val="00C94457"/>
    <w:rsid w:val="00C94A51"/>
    <w:rsid w:val="00C95FFF"/>
    <w:rsid w:val="00C9700B"/>
    <w:rsid w:val="00C97394"/>
    <w:rsid w:val="00C97B96"/>
    <w:rsid w:val="00CA0387"/>
    <w:rsid w:val="00CA10CD"/>
    <w:rsid w:val="00CA1393"/>
    <w:rsid w:val="00CA154B"/>
    <w:rsid w:val="00CA1607"/>
    <w:rsid w:val="00CA206E"/>
    <w:rsid w:val="00CA2B31"/>
    <w:rsid w:val="00CA2D18"/>
    <w:rsid w:val="00CA35AF"/>
    <w:rsid w:val="00CA4819"/>
    <w:rsid w:val="00CA59D3"/>
    <w:rsid w:val="00CB0044"/>
    <w:rsid w:val="00CB0629"/>
    <w:rsid w:val="00CB11C5"/>
    <w:rsid w:val="00CB3D65"/>
    <w:rsid w:val="00CB4631"/>
    <w:rsid w:val="00CB548A"/>
    <w:rsid w:val="00CB55CC"/>
    <w:rsid w:val="00CB57CC"/>
    <w:rsid w:val="00CB7043"/>
    <w:rsid w:val="00CB7691"/>
    <w:rsid w:val="00CB7FA6"/>
    <w:rsid w:val="00CC1851"/>
    <w:rsid w:val="00CC34E0"/>
    <w:rsid w:val="00CC3E03"/>
    <w:rsid w:val="00CC4525"/>
    <w:rsid w:val="00CC4F57"/>
    <w:rsid w:val="00CC4FB9"/>
    <w:rsid w:val="00CC50B7"/>
    <w:rsid w:val="00CC62E7"/>
    <w:rsid w:val="00CC63C4"/>
    <w:rsid w:val="00CC6A73"/>
    <w:rsid w:val="00CD054B"/>
    <w:rsid w:val="00CD078D"/>
    <w:rsid w:val="00CD18F1"/>
    <w:rsid w:val="00CD2B37"/>
    <w:rsid w:val="00CD37B1"/>
    <w:rsid w:val="00CD4F0C"/>
    <w:rsid w:val="00CD5483"/>
    <w:rsid w:val="00CD54B6"/>
    <w:rsid w:val="00CD6793"/>
    <w:rsid w:val="00CD704A"/>
    <w:rsid w:val="00CD7061"/>
    <w:rsid w:val="00CD7AFC"/>
    <w:rsid w:val="00CE1542"/>
    <w:rsid w:val="00CE1E5B"/>
    <w:rsid w:val="00CE3ADB"/>
    <w:rsid w:val="00CE56A6"/>
    <w:rsid w:val="00CE5738"/>
    <w:rsid w:val="00CE5DDE"/>
    <w:rsid w:val="00CE6E2A"/>
    <w:rsid w:val="00CE776D"/>
    <w:rsid w:val="00CE7BD3"/>
    <w:rsid w:val="00CF0B55"/>
    <w:rsid w:val="00CF16A5"/>
    <w:rsid w:val="00CF466E"/>
    <w:rsid w:val="00CF5388"/>
    <w:rsid w:val="00CF7943"/>
    <w:rsid w:val="00D008D4"/>
    <w:rsid w:val="00D01889"/>
    <w:rsid w:val="00D01AB3"/>
    <w:rsid w:val="00D032A0"/>
    <w:rsid w:val="00D038D8"/>
    <w:rsid w:val="00D04472"/>
    <w:rsid w:val="00D04863"/>
    <w:rsid w:val="00D04A48"/>
    <w:rsid w:val="00D04D84"/>
    <w:rsid w:val="00D0537C"/>
    <w:rsid w:val="00D05580"/>
    <w:rsid w:val="00D064D9"/>
    <w:rsid w:val="00D06562"/>
    <w:rsid w:val="00D070BF"/>
    <w:rsid w:val="00D11716"/>
    <w:rsid w:val="00D132FB"/>
    <w:rsid w:val="00D14293"/>
    <w:rsid w:val="00D145AF"/>
    <w:rsid w:val="00D15D0B"/>
    <w:rsid w:val="00D172EC"/>
    <w:rsid w:val="00D17631"/>
    <w:rsid w:val="00D17E40"/>
    <w:rsid w:val="00D17E84"/>
    <w:rsid w:val="00D2482F"/>
    <w:rsid w:val="00D2616D"/>
    <w:rsid w:val="00D27D7C"/>
    <w:rsid w:val="00D302EA"/>
    <w:rsid w:val="00D3172F"/>
    <w:rsid w:val="00D31770"/>
    <w:rsid w:val="00D3286D"/>
    <w:rsid w:val="00D33962"/>
    <w:rsid w:val="00D339D7"/>
    <w:rsid w:val="00D33ED9"/>
    <w:rsid w:val="00D351AA"/>
    <w:rsid w:val="00D3595E"/>
    <w:rsid w:val="00D37436"/>
    <w:rsid w:val="00D4050C"/>
    <w:rsid w:val="00D429F2"/>
    <w:rsid w:val="00D44562"/>
    <w:rsid w:val="00D460C8"/>
    <w:rsid w:val="00D468B8"/>
    <w:rsid w:val="00D46A6C"/>
    <w:rsid w:val="00D47106"/>
    <w:rsid w:val="00D50821"/>
    <w:rsid w:val="00D50BFF"/>
    <w:rsid w:val="00D50E2F"/>
    <w:rsid w:val="00D51740"/>
    <w:rsid w:val="00D518C7"/>
    <w:rsid w:val="00D52E2D"/>
    <w:rsid w:val="00D53DA8"/>
    <w:rsid w:val="00D540D3"/>
    <w:rsid w:val="00D5492A"/>
    <w:rsid w:val="00D54C7F"/>
    <w:rsid w:val="00D559D2"/>
    <w:rsid w:val="00D5605C"/>
    <w:rsid w:val="00D622AD"/>
    <w:rsid w:val="00D627CB"/>
    <w:rsid w:val="00D627DC"/>
    <w:rsid w:val="00D63CD6"/>
    <w:rsid w:val="00D642D4"/>
    <w:rsid w:val="00D665F3"/>
    <w:rsid w:val="00D66A8C"/>
    <w:rsid w:val="00D676F9"/>
    <w:rsid w:val="00D67E9D"/>
    <w:rsid w:val="00D7030F"/>
    <w:rsid w:val="00D71247"/>
    <w:rsid w:val="00D722DB"/>
    <w:rsid w:val="00D74C9E"/>
    <w:rsid w:val="00D74E60"/>
    <w:rsid w:val="00D76C8F"/>
    <w:rsid w:val="00D775F8"/>
    <w:rsid w:val="00D81301"/>
    <w:rsid w:val="00D81C46"/>
    <w:rsid w:val="00D847A6"/>
    <w:rsid w:val="00D84CB0"/>
    <w:rsid w:val="00D861A4"/>
    <w:rsid w:val="00D907DA"/>
    <w:rsid w:val="00D90BD0"/>
    <w:rsid w:val="00D9187C"/>
    <w:rsid w:val="00D92A14"/>
    <w:rsid w:val="00D949B5"/>
    <w:rsid w:val="00D959FC"/>
    <w:rsid w:val="00D962BD"/>
    <w:rsid w:val="00D96B74"/>
    <w:rsid w:val="00D971FF"/>
    <w:rsid w:val="00D9731A"/>
    <w:rsid w:val="00DA02CD"/>
    <w:rsid w:val="00DA1DBE"/>
    <w:rsid w:val="00DA33C5"/>
    <w:rsid w:val="00DA3D4F"/>
    <w:rsid w:val="00DA47B9"/>
    <w:rsid w:val="00DA4AFD"/>
    <w:rsid w:val="00DA4D41"/>
    <w:rsid w:val="00DA6CFE"/>
    <w:rsid w:val="00DA7016"/>
    <w:rsid w:val="00DA7873"/>
    <w:rsid w:val="00DB03C3"/>
    <w:rsid w:val="00DB0EF6"/>
    <w:rsid w:val="00DB114B"/>
    <w:rsid w:val="00DB2BBE"/>
    <w:rsid w:val="00DB3AE8"/>
    <w:rsid w:val="00DB3D37"/>
    <w:rsid w:val="00DB3E8E"/>
    <w:rsid w:val="00DB43B7"/>
    <w:rsid w:val="00DB43F1"/>
    <w:rsid w:val="00DB542F"/>
    <w:rsid w:val="00DB563A"/>
    <w:rsid w:val="00DB577C"/>
    <w:rsid w:val="00DB64EE"/>
    <w:rsid w:val="00DB6CB0"/>
    <w:rsid w:val="00DB6CF0"/>
    <w:rsid w:val="00DB7FF6"/>
    <w:rsid w:val="00DC0CE7"/>
    <w:rsid w:val="00DC1E47"/>
    <w:rsid w:val="00DC1F86"/>
    <w:rsid w:val="00DC30F1"/>
    <w:rsid w:val="00DC5A8C"/>
    <w:rsid w:val="00DC7CFD"/>
    <w:rsid w:val="00DD0A64"/>
    <w:rsid w:val="00DD146E"/>
    <w:rsid w:val="00DD14E5"/>
    <w:rsid w:val="00DD2668"/>
    <w:rsid w:val="00DD3563"/>
    <w:rsid w:val="00DD428B"/>
    <w:rsid w:val="00DD66D9"/>
    <w:rsid w:val="00DD6856"/>
    <w:rsid w:val="00DD6A19"/>
    <w:rsid w:val="00DD6E08"/>
    <w:rsid w:val="00DE08A5"/>
    <w:rsid w:val="00DE09BD"/>
    <w:rsid w:val="00DE1DB6"/>
    <w:rsid w:val="00DE6B14"/>
    <w:rsid w:val="00DF01B9"/>
    <w:rsid w:val="00DF0943"/>
    <w:rsid w:val="00DF29DE"/>
    <w:rsid w:val="00DF29FC"/>
    <w:rsid w:val="00DF2B28"/>
    <w:rsid w:val="00DF53E3"/>
    <w:rsid w:val="00DF67DF"/>
    <w:rsid w:val="00DF6AA5"/>
    <w:rsid w:val="00DF6F82"/>
    <w:rsid w:val="00E007F2"/>
    <w:rsid w:val="00E00B22"/>
    <w:rsid w:val="00E0200F"/>
    <w:rsid w:val="00E029F3"/>
    <w:rsid w:val="00E04C0C"/>
    <w:rsid w:val="00E05939"/>
    <w:rsid w:val="00E06934"/>
    <w:rsid w:val="00E07534"/>
    <w:rsid w:val="00E10094"/>
    <w:rsid w:val="00E106F1"/>
    <w:rsid w:val="00E11287"/>
    <w:rsid w:val="00E12CCC"/>
    <w:rsid w:val="00E13010"/>
    <w:rsid w:val="00E131AF"/>
    <w:rsid w:val="00E165F3"/>
    <w:rsid w:val="00E17DA1"/>
    <w:rsid w:val="00E17FD8"/>
    <w:rsid w:val="00E2029E"/>
    <w:rsid w:val="00E20731"/>
    <w:rsid w:val="00E20912"/>
    <w:rsid w:val="00E20A28"/>
    <w:rsid w:val="00E21D3E"/>
    <w:rsid w:val="00E228EC"/>
    <w:rsid w:val="00E23B63"/>
    <w:rsid w:val="00E2403E"/>
    <w:rsid w:val="00E26B08"/>
    <w:rsid w:val="00E3034D"/>
    <w:rsid w:val="00E30C35"/>
    <w:rsid w:val="00E3570B"/>
    <w:rsid w:val="00E400D7"/>
    <w:rsid w:val="00E43C97"/>
    <w:rsid w:val="00E45011"/>
    <w:rsid w:val="00E452E4"/>
    <w:rsid w:val="00E453F8"/>
    <w:rsid w:val="00E45541"/>
    <w:rsid w:val="00E46491"/>
    <w:rsid w:val="00E46CCC"/>
    <w:rsid w:val="00E47A14"/>
    <w:rsid w:val="00E50A0B"/>
    <w:rsid w:val="00E51DB4"/>
    <w:rsid w:val="00E525A7"/>
    <w:rsid w:val="00E52DBC"/>
    <w:rsid w:val="00E5336B"/>
    <w:rsid w:val="00E5451B"/>
    <w:rsid w:val="00E556E6"/>
    <w:rsid w:val="00E56895"/>
    <w:rsid w:val="00E56961"/>
    <w:rsid w:val="00E56EC5"/>
    <w:rsid w:val="00E573DD"/>
    <w:rsid w:val="00E57D4C"/>
    <w:rsid w:val="00E60C5B"/>
    <w:rsid w:val="00E60F8D"/>
    <w:rsid w:val="00E61D12"/>
    <w:rsid w:val="00E64C07"/>
    <w:rsid w:val="00E64DEC"/>
    <w:rsid w:val="00E663A2"/>
    <w:rsid w:val="00E66FC1"/>
    <w:rsid w:val="00E67A6A"/>
    <w:rsid w:val="00E70908"/>
    <w:rsid w:val="00E70F40"/>
    <w:rsid w:val="00E72519"/>
    <w:rsid w:val="00E72B60"/>
    <w:rsid w:val="00E73413"/>
    <w:rsid w:val="00E73DC9"/>
    <w:rsid w:val="00E7440F"/>
    <w:rsid w:val="00E75097"/>
    <w:rsid w:val="00E76534"/>
    <w:rsid w:val="00E80982"/>
    <w:rsid w:val="00E81B0B"/>
    <w:rsid w:val="00E81FB7"/>
    <w:rsid w:val="00E82DE5"/>
    <w:rsid w:val="00E83A5A"/>
    <w:rsid w:val="00E84AE9"/>
    <w:rsid w:val="00E84E74"/>
    <w:rsid w:val="00E853D7"/>
    <w:rsid w:val="00E86272"/>
    <w:rsid w:val="00E86441"/>
    <w:rsid w:val="00E86758"/>
    <w:rsid w:val="00E86AD4"/>
    <w:rsid w:val="00E90B1C"/>
    <w:rsid w:val="00E90B3C"/>
    <w:rsid w:val="00E93943"/>
    <w:rsid w:val="00E95532"/>
    <w:rsid w:val="00E95DA4"/>
    <w:rsid w:val="00E95E38"/>
    <w:rsid w:val="00E96072"/>
    <w:rsid w:val="00E96458"/>
    <w:rsid w:val="00E97038"/>
    <w:rsid w:val="00E975C0"/>
    <w:rsid w:val="00E97F9D"/>
    <w:rsid w:val="00EA0136"/>
    <w:rsid w:val="00EA14E5"/>
    <w:rsid w:val="00EA285B"/>
    <w:rsid w:val="00EA3C9D"/>
    <w:rsid w:val="00EA4089"/>
    <w:rsid w:val="00EA456E"/>
    <w:rsid w:val="00EA45EC"/>
    <w:rsid w:val="00EA5019"/>
    <w:rsid w:val="00EA578F"/>
    <w:rsid w:val="00EA6A91"/>
    <w:rsid w:val="00EB18EE"/>
    <w:rsid w:val="00EB2A5F"/>
    <w:rsid w:val="00EB32B0"/>
    <w:rsid w:val="00EB3A84"/>
    <w:rsid w:val="00EB41DC"/>
    <w:rsid w:val="00EB44DE"/>
    <w:rsid w:val="00EB4D21"/>
    <w:rsid w:val="00EB51FF"/>
    <w:rsid w:val="00EB5410"/>
    <w:rsid w:val="00EB5A7C"/>
    <w:rsid w:val="00EB5E6D"/>
    <w:rsid w:val="00EB646D"/>
    <w:rsid w:val="00EB6BB7"/>
    <w:rsid w:val="00EB72F5"/>
    <w:rsid w:val="00EC059D"/>
    <w:rsid w:val="00EC0805"/>
    <w:rsid w:val="00EC1A8B"/>
    <w:rsid w:val="00EC1AB0"/>
    <w:rsid w:val="00EC1AD7"/>
    <w:rsid w:val="00EC2741"/>
    <w:rsid w:val="00EC2D1B"/>
    <w:rsid w:val="00EC3267"/>
    <w:rsid w:val="00EC3718"/>
    <w:rsid w:val="00EC5071"/>
    <w:rsid w:val="00EC562C"/>
    <w:rsid w:val="00EC79B6"/>
    <w:rsid w:val="00EC7CE3"/>
    <w:rsid w:val="00ED0C33"/>
    <w:rsid w:val="00ED1B9D"/>
    <w:rsid w:val="00ED1C52"/>
    <w:rsid w:val="00ED310F"/>
    <w:rsid w:val="00ED3A86"/>
    <w:rsid w:val="00ED4419"/>
    <w:rsid w:val="00ED45C1"/>
    <w:rsid w:val="00ED4F2B"/>
    <w:rsid w:val="00ED5157"/>
    <w:rsid w:val="00ED5821"/>
    <w:rsid w:val="00ED77EA"/>
    <w:rsid w:val="00EE06E5"/>
    <w:rsid w:val="00EE0782"/>
    <w:rsid w:val="00EE13F7"/>
    <w:rsid w:val="00EE1BB1"/>
    <w:rsid w:val="00EE54E2"/>
    <w:rsid w:val="00EE63BE"/>
    <w:rsid w:val="00EE6DE5"/>
    <w:rsid w:val="00EE7348"/>
    <w:rsid w:val="00EF0435"/>
    <w:rsid w:val="00EF0B4E"/>
    <w:rsid w:val="00EF1677"/>
    <w:rsid w:val="00EF2296"/>
    <w:rsid w:val="00EF3110"/>
    <w:rsid w:val="00EF3AD8"/>
    <w:rsid w:val="00EF42AC"/>
    <w:rsid w:val="00EF47BF"/>
    <w:rsid w:val="00EF5831"/>
    <w:rsid w:val="00EF6411"/>
    <w:rsid w:val="00EF6682"/>
    <w:rsid w:val="00EF6964"/>
    <w:rsid w:val="00EF723A"/>
    <w:rsid w:val="00EF7B35"/>
    <w:rsid w:val="00EF7CD8"/>
    <w:rsid w:val="00F003EF"/>
    <w:rsid w:val="00F00504"/>
    <w:rsid w:val="00F00535"/>
    <w:rsid w:val="00F00829"/>
    <w:rsid w:val="00F00E39"/>
    <w:rsid w:val="00F014E2"/>
    <w:rsid w:val="00F015DF"/>
    <w:rsid w:val="00F02CFC"/>
    <w:rsid w:val="00F0349B"/>
    <w:rsid w:val="00F03D96"/>
    <w:rsid w:val="00F0481A"/>
    <w:rsid w:val="00F04B4D"/>
    <w:rsid w:val="00F050E4"/>
    <w:rsid w:val="00F062E5"/>
    <w:rsid w:val="00F06D61"/>
    <w:rsid w:val="00F07BED"/>
    <w:rsid w:val="00F07F79"/>
    <w:rsid w:val="00F102A6"/>
    <w:rsid w:val="00F104F5"/>
    <w:rsid w:val="00F11691"/>
    <w:rsid w:val="00F11D2A"/>
    <w:rsid w:val="00F1283A"/>
    <w:rsid w:val="00F14FBF"/>
    <w:rsid w:val="00F15EEC"/>
    <w:rsid w:val="00F16B7B"/>
    <w:rsid w:val="00F1724C"/>
    <w:rsid w:val="00F178B0"/>
    <w:rsid w:val="00F203E6"/>
    <w:rsid w:val="00F208B6"/>
    <w:rsid w:val="00F20BA8"/>
    <w:rsid w:val="00F212D6"/>
    <w:rsid w:val="00F22384"/>
    <w:rsid w:val="00F22841"/>
    <w:rsid w:val="00F23A94"/>
    <w:rsid w:val="00F23CC7"/>
    <w:rsid w:val="00F2405D"/>
    <w:rsid w:val="00F241B9"/>
    <w:rsid w:val="00F25533"/>
    <w:rsid w:val="00F26247"/>
    <w:rsid w:val="00F2642A"/>
    <w:rsid w:val="00F271C8"/>
    <w:rsid w:val="00F27616"/>
    <w:rsid w:val="00F2766A"/>
    <w:rsid w:val="00F31228"/>
    <w:rsid w:val="00F31839"/>
    <w:rsid w:val="00F31F9D"/>
    <w:rsid w:val="00F32573"/>
    <w:rsid w:val="00F32ECB"/>
    <w:rsid w:val="00F32FF7"/>
    <w:rsid w:val="00F34EA7"/>
    <w:rsid w:val="00F35A4F"/>
    <w:rsid w:val="00F36F49"/>
    <w:rsid w:val="00F37752"/>
    <w:rsid w:val="00F41088"/>
    <w:rsid w:val="00F43FB0"/>
    <w:rsid w:val="00F44B41"/>
    <w:rsid w:val="00F476FE"/>
    <w:rsid w:val="00F50A95"/>
    <w:rsid w:val="00F515A6"/>
    <w:rsid w:val="00F53DB7"/>
    <w:rsid w:val="00F53E67"/>
    <w:rsid w:val="00F577B9"/>
    <w:rsid w:val="00F57A3A"/>
    <w:rsid w:val="00F57CB4"/>
    <w:rsid w:val="00F601EF"/>
    <w:rsid w:val="00F60DAA"/>
    <w:rsid w:val="00F61453"/>
    <w:rsid w:val="00F62B65"/>
    <w:rsid w:val="00F63B0B"/>
    <w:rsid w:val="00F65A79"/>
    <w:rsid w:val="00F66322"/>
    <w:rsid w:val="00F66874"/>
    <w:rsid w:val="00F67275"/>
    <w:rsid w:val="00F67554"/>
    <w:rsid w:val="00F67C71"/>
    <w:rsid w:val="00F70E92"/>
    <w:rsid w:val="00F720BD"/>
    <w:rsid w:val="00F7222A"/>
    <w:rsid w:val="00F76665"/>
    <w:rsid w:val="00F7728A"/>
    <w:rsid w:val="00F802B9"/>
    <w:rsid w:val="00F82E0F"/>
    <w:rsid w:val="00F8364F"/>
    <w:rsid w:val="00F83E90"/>
    <w:rsid w:val="00F876F7"/>
    <w:rsid w:val="00F92206"/>
    <w:rsid w:val="00F9377B"/>
    <w:rsid w:val="00F94A72"/>
    <w:rsid w:val="00F94AB4"/>
    <w:rsid w:val="00F952C1"/>
    <w:rsid w:val="00F95C97"/>
    <w:rsid w:val="00F9731F"/>
    <w:rsid w:val="00F97725"/>
    <w:rsid w:val="00FA095B"/>
    <w:rsid w:val="00FA0C81"/>
    <w:rsid w:val="00FA0FE1"/>
    <w:rsid w:val="00FA1CFC"/>
    <w:rsid w:val="00FA4EC4"/>
    <w:rsid w:val="00FA5003"/>
    <w:rsid w:val="00FA6323"/>
    <w:rsid w:val="00FA6338"/>
    <w:rsid w:val="00FA76E0"/>
    <w:rsid w:val="00FA7BFA"/>
    <w:rsid w:val="00FB0113"/>
    <w:rsid w:val="00FB1014"/>
    <w:rsid w:val="00FB111B"/>
    <w:rsid w:val="00FB2163"/>
    <w:rsid w:val="00FB2538"/>
    <w:rsid w:val="00FB2B3D"/>
    <w:rsid w:val="00FB2DC4"/>
    <w:rsid w:val="00FB322B"/>
    <w:rsid w:val="00FB47CD"/>
    <w:rsid w:val="00FB62BB"/>
    <w:rsid w:val="00FC065A"/>
    <w:rsid w:val="00FC065D"/>
    <w:rsid w:val="00FC0E25"/>
    <w:rsid w:val="00FC0F46"/>
    <w:rsid w:val="00FC1712"/>
    <w:rsid w:val="00FC2DAD"/>
    <w:rsid w:val="00FC5D66"/>
    <w:rsid w:val="00FC5FAC"/>
    <w:rsid w:val="00FC796E"/>
    <w:rsid w:val="00FD02B5"/>
    <w:rsid w:val="00FD2A93"/>
    <w:rsid w:val="00FD51CA"/>
    <w:rsid w:val="00FD60F0"/>
    <w:rsid w:val="00FD6556"/>
    <w:rsid w:val="00FD68FA"/>
    <w:rsid w:val="00FD6F47"/>
    <w:rsid w:val="00FD6FDB"/>
    <w:rsid w:val="00FD70F5"/>
    <w:rsid w:val="00FE0512"/>
    <w:rsid w:val="00FE1673"/>
    <w:rsid w:val="00FE3FEC"/>
    <w:rsid w:val="00FE52DE"/>
    <w:rsid w:val="00FE58BD"/>
    <w:rsid w:val="00FE6500"/>
    <w:rsid w:val="00FE735D"/>
    <w:rsid w:val="00FE79BB"/>
    <w:rsid w:val="00FF0CDD"/>
    <w:rsid w:val="00FF181F"/>
    <w:rsid w:val="00FF1ABA"/>
    <w:rsid w:val="00FF31A7"/>
    <w:rsid w:val="00FF701E"/>
    <w:rsid w:val="046CB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F2D2F"/>
  <w15:docId w15:val="{D77B4920-DA8D-4508-B111-054E816E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12A"/>
    <w:rPr>
      <w:rFonts w:ascii="Century Gothic" w:hAnsi="Century Gothic"/>
      <w:szCs w:val="24"/>
    </w:rPr>
  </w:style>
  <w:style w:type="paragraph" w:styleId="Rubrik1">
    <w:name w:val="heading 1"/>
    <w:basedOn w:val="Normal"/>
    <w:next w:val="Normal"/>
    <w:qFormat/>
    <w:rsid w:val="0062012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62012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62012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62012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62012A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62012A"/>
  </w:style>
  <w:style w:type="paragraph" w:styleId="Brdtext">
    <w:name w:val="Body Text"/>
    <w:basedOn w:val="Normal"/>
    <w:rsid w:val="00C264FA"/>
    <w:rPr>
      <w:rFonts w:ascii="Times New Roman" w:hAnsi="Times New Roman"/>
      <w:sz w:val="22"/>
      <w:szCs w:val="20"/>
    </w:rPr>
  </w:style>
  <w:style w:type="paragraph" w:styleId="Ballongtext">
    <w:name w:val="Balloon Text"/>
    <w:basedOn w:val="Normal"/>
    <w:semiHidden/>
    <w:rsid w:val="007D74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A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293F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sttabell4dekorfrg6">
    <w:name w:val="List Table 4 Accent 6"/>
    <w:basedOn w:val="Normaltabell"/>
    <w:uiPriority w:val="49"/>
    <w:rsid w:val="004375D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nk">
    <w:name w:val="Hyperlink"/>
    <w:basedOn w:val="Standardstycketeckensnitt"/>
    <w:uiPriority w:val="99"/>
    <w:unhideWhenUsed/>
    <w:rsid w:val="003700B3"/>
    <w:rPr>
      <w:color w:val="0563C1"/>
      <w:u w:val="single"/>
    </w:rPr>
  </w:style>
  <w:style w:type="paragraph" w:styleId="Numreradlista">
    <w:name w:val="List Number"/>
    <w:basedOn w:val="Normal"/>
    <w:rsid w:val="004206C3"/>
    <w:pPr>
      <w:numPr>
        <w:numId w:val="39"/>
      </w:numPr>
      <w:contextualSpacing/>
    </w:pPr>
  </w:style>
  <w:style w:type="paragraph" w:styleId="Punktlista">
    <w:name w:val="List Bullet"/>
    <w:basedOn w:val="Normal"/>
    <w:unhideWhenUsed/>
    <w:rsid w:val="001669B7"/>
    <w:pPr>
      <w:numPr>
        <w:numId w:val="40"/>
      </w:numPr>
      <w:contextualSpacing/>
    </w:pPr>
  </w:style>
  <w:style w:type="character" w:customStyle="1" w:styleId="SidfotChar">
    <w:name w:val="Sidfot Char"/>
    <w:basedOn w:val="Standardstycketeckensnitt"/>
    <w:link w:val="Sidfot"/>
    <w:rsid w:val="00EB4D21"/>
    <w:rPr>
      <w:rFonts w:ascii="Century Gothic" w:hAnsi="Century Gothic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8C5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polisen.se/tjanster-tillstand/belastningsregistret/barn-annan-verksamhe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ktor%20Eriksson\Skrivbord\Brevmall%20Skogstorp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F688689AAD2409E0C277D7B76964B" ma:contentTypeVersion="2" ma:contentTypeDescription="Create a new document." ma:contentTypeScope="" ma:versionID="a80313afb326d0db94085ae0edcac8d9">
  <xsd:schema xmlns:xsd="http://www.w3.org/2001/XMLSchema" xmlns:xs="http://www.w3.org/2001/XMLSchema" xmlns:p="http://schemas.microsoft.com/office/2006/metadata/properties" xmlns:ns2="a184afbb-9320-4854-8f5b-5af76a71a8ac" targetNamespace="http://schemas.microsoft.com/office/2006/metadata/properties" ma:root="true" ma:fieldsID="c1d4c88d0b9cb8858fb9a889c1343140" ns2:_="">
    <xsd:import namespace="a184afbb-9320-4854-8f5b-5af76a71a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afbb-9320-4854-8f5b-5af76a71a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E01BF-78AC-45C5-8B7C-E3447190C2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4F4EC1-0DF3-4A9E-9E32-D0DA9E88A9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43E810-9AA4-4972-BF8C-C8ED0E279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4afbb-9320-4854-8f5b-5af76a71a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Skogstorp.dot</Template>
  <TotalTime>1</TotalTime>
  <Pages>4</Pages>
  <Words>1299</Words>
  <Characters>6971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RUBRIK</vt:lpstr>
      <vt:lpstr>RUBRIK</vt:lpstr>
    </vt:vector>
  </TitlesOfParts>
  <Company>KoNet</Company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</dc:title>
  <dc:creator>Viktor Eriksson</dc:creator>
  <cp:lastModifiedBy>Maria Larsson</cp:lastModifiedBy>
  <cp:revision>2</cp:revision>
  <cp:lastPrinted>2020-04-23T16:48:00Z</cp:lastPrinted>
  <dcterms:created xsi:type="dcterms:W3CDTF">2023-05-25T08:44:00Z</dcterms:created>
  <dcterms:modified xsi:type="dcterms:W3CDTF">2023-05-25T08:44:00Z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f16fea-013b-4bbc-96a6-e72efdd9f50a_Enabled">
    <vt:lpwstr>true</vt:lpwstr>
  </property>
  <property fmtid="{D5CDD505-2E9C-101B-9397-08002B2CF9AE}" pid="3" name="MSIP_Label_99f16fea-013b-4bbc-96a6-e72efdd9f50a_SetDate">
    <vt:lpwstr>2022-04-05T09:44:36Z</vt:lpwstr>
  </property>
  <property fmtid="{D5CDD505-2E9C-101B-9397-08002B2CF9AE}" pid="4" name="MSIP_Label_99f16fea-013b-4bbc-96a6-e72efdd9f50a_Method">
    <vt:lpwstr>Privileged</vt:lpwstr>
  </property>
  <property fmtid="{D5CDD505-2E9C-101B-9397-08002B2CF9AE}" pid="5" name="MSIP_Label_99f16fea-013b-4bbc-96a6-e72efdd9f50a_Name">
    <vt:lpwstr>99f16fea-013b-4bbc-96a6-e72efdd9f50a</vt:lpwstr>
  </property>
  <property fmtid="{D5CDD505-2E9C-101B-9397-08002B2CF9AE}" pid="6" name="MSIP_Label_99f16fea-013b-4bbc-96a6-e72efdd9f50a_SiteId">
    <vt:lpwstr>65f51067-7d65-4aa9-b996-4cc43a0d7111</vt:lpwstr>
  </property>
  <property fmtid="{D5CDD505-2E9C-101B-9397-08002B2CF9AE}" pid="7" name="MSIP_Label_99f16fea-013b-4bbc-96a6-e72efdd9f50a_ActionId">
    <vt:lpwstr>5a4b5e1e-def7-4790-98fc-b932096965e9</vt:lpwstr>
  </property>
  <property fmtid="{D5CDD505-2E9C-101B-9397-08002B2CF9AE}" pid="8" name="MSIP_Label_99f16fea-013b-4bbc-96a6-e72efdd9f50a_ContentBits">
    <vt:lpwstr>0</vt:lpwstr>
  </property>
  <property fmtid="{D5CDD505-2E9C-101B-9397-08002B2CF9AE}" pid="9" name="ContentTypeId">
    <vt:lpwstr>0x010100050F688689AAD2409E0C277D7B76964B</vt:lpwstr>
  </property>
</Properties>
</file>